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A20FF" w14:textId="0DE6B3B0" w:rsidR="008630A2" w:rsidRDefault="00234CE4" w:rsidP="008630A2">
      <w:pPr>
        <w:framePr w:w="2444" w:h="11956" w:hRule="exact" w:hSpace="142" w:wrap="around" w:vAnchor="page" w:hAnchor="page" w:x="9073" w:y="3181" w:anchorLock="1"/>
        <w:spacing w:after="0" w:line="170" w:lineRule="atLeast"/>
        <w:rPr>
          <w:rFonts w:ascii="Arial" w:hAnsi="Arial"/>
          <w:b/>
          <w:bCs/>
          <w:sz w:val="16"/>
          <w:szCs w:val="32"/>
        </w:rPr>
      </w:pPr>
      <w:bookmarkStart w:id="0" w:name="Text6"/>
      <w:r>
        <w:rPr>
          <w:rFonts w:ascii="Arial" w:hAnsi="Arial"/>
          <w:b/>
          <w:bCs/>
          <w:sz w:val="16"/>
          <w:szCs w:val="32"/>
        </w:rPr>
        <w:t>Abteilung</w:t>
      </w:r>
    </w:p>
    <w:p w14:paraId="02610924" w14:textId="77777777" w:rsidR="008630A2" w:rsidRDefault="008630A2" w:rsidP="008630A2">
      <w:pPr>
        <w:framePr w:w="2444" w:h="11956" w:hRule="exact" w:hSpace="142" w:wrap="around" w:vAnchor="page" w:hAnchor="page" w:x="9073" w:y="3181" w:anchorLock="1"/>
        <w:spacing w:after="0" w:line="170" w:lineRule="atLeast"/>
        <w:rPr>
          <w:rFonts w:ascii="Arial" w:hAnsi="Arial"/>
          <w:b/>
          <w:bCs/>
          <w:sz w:val="16"/>
          <w:szCs w:val="32"/>
        </w:rPr>
      </w:pPr>
    </w:p>
    <w:p w14:paraId="736516C5" w14:textId="77777777" w:rsidR="008630A2" w:rsidRDefault="008630A2" w:rsidP="008630A2">
      <w:pPr>
        <w:framePr w:w="2444" w:h="11956" w:hRule="exact" w:hSpace="142" w:wrap="around" w:vAnchor="page" w:hAnchor="page" w:x="9073" w:y="3181" w:anchorLock="1"/>
        <w:spacing w:after="0" w:line="170" w:lineRule="atLeast"/>
        <w:rPr>
          <w:rFonts w:ascii="Arial" w:hAnsi="Arial"/>
          <w:b/>
          <w:bCs/>
          <w:sz w:val="16"/>
          <w:szCs w:val="32"/>
        </w:rPr>
      </w:pPr>
    </w:p>
    <w:p w14:paraId="70912B53" w14:textId="758D6108" w:rsidR="008630A2" w:rsidRDefault="008630A2" w:rsidP="008630A2">
      <w:pPr>
        <w:framePr w:w="2444" w:h="11956" w:hRule="exact" w:hSpace="142" w:wrap="around" w:vAnchor="page" w:hAnchor="page" w:x="9073" w:y="3181" w:anchorLock="1"/>
        <w:spacing w:after="0" w:line="170" w:lineRule="atLeast"/>
        <w:rPr>
          <w:rFonts w:ascii="Arial" w:hAnsi="Arial"/>
          <w:b/>
          <w:bCs/>
          <w:sz w:val="16"/>
          <w:szCs w:val="32"/>
        </w:rPr>
      </w:pPr>
      <w:r>
        <w:rPr>
          <w:rFonts w:ascii="Arial" w:hAnsi="Arial"/>
          <w:b/>
          <w:bCs/>
          <w:sz w:val="16"/>
          <w:szCs w:val="32"/>
        </w:rPr>
        <w:t>Vorname Nachname</w:t>
      </w:r>
    </w:p>
    <w:p w14:paraId="4BD05C8D" w14:textId="77777777" w:rsidR="008630A2" w:rsidRDefault="008630A2" w:rsidP="008630A2">
      <w:pPr>
        <w:framePr w:w="2444" w:h="11956" w:hRule="exact" w:hSpace="142" w:wrap="around" w:vAnchor="page" w:hAnchor="page" w:x="9073" w:y="3181" w:anchorLock="1"/>
        <w:spacing w:after="0" w:line="170" w:lineRule="atLeast"/>
        <w:rPr>
          <w:rFonts w:ascii="Arial" w:hAnsi="Arial"/>
          <w:b/>
          <w:bCs/>
          <w:sz w:val="16"/>
          <w:szCs w:val="32"/>
        </w:rPr>
      </w:pPr>
    </w:p>
    <w:p w14:paraId="2FE625C3" w14:textId="77777777" w:rsidR="008630A2" w:rsidRPr="008630A2" w:rsidRDefault="008630A2" w:rsidP="008630A2">
      <w:pPr>
        <w:framePr w:w="2444" w:h="11956" w:hRule="exact" w:hSpace="142" w:wrap="around" w:vAnchor="page" w:hAnchor="page" w:x="9073" w:y="3181" w:anchorLock="1"/>
        <w:spacing w:after="0" w:line="170" w:lineRule="atLeast"/>
        <w:rPr>
          <w:rFonts w:ascii="Arial" w:hAnsi="Arial"/>
          <w:sz w:val="14"/>
          <w:lang w:val="en-US"/>
        </w:rPr>
      </w:pPr>
      <w:r w:rsidRPr="008630A2">
        <w:rPr>
          <w:rFonts w:ascii="Arial" w:hAnsi="Arial"/>
          <w:sz w:val="14"/>
          <w:lang w:val="en-US"/>
        </w:rPr>
        <w:t>Tel.: 020x xxx-xxx</w:t>
      </w:r>
    </w:p>
    <w:p w14:paraId="2B43785E" w14:textId="77777777" w:rsidR="008630A2" w:rsidRPr="008630A2" w:rsidRDefault="008630A2" w:rsidP="008630A2">
      <w:pPr>
        <w:framePr w:w="2444" w:h="11956" w:hRule="exact" w:hSpace="142" w:wrap="around" w:vAnchor="page" w:hAnchor="page" w:x="9073" w:y="3181" w:anchorLock="1"/>
        <w:spacing w:after="0" w:line="170" w:lineRule="atLeast"/>
        <w:rPr>
          <w:rFonts w:ascii="Arial" w:hAnsi="Arial"/>
          <w:sz w:val="14"/>
          <w:lang w:val="en-US"/>
        </w:rPr>
      </w:pPr>
      <w:r w:rsidRPr="008630A2">
        <w:rPr>
          <w:rFonts w:ascii="Arial" w:hAnsi="Arial"/>
          <w:sz w:val="14"/>
          <w:lang w:val="en-US"/>
        </w:rPr>
        <w:t>Fax: 020x xxx-xxx</w:t>
      </w:r>
    </w:p>
    <w:p w14:paraId="566D6F69" w14:textId="77777777" w:rsidR="008630A2" w:rsidRPr="008630A2" w:rsidRDefault="008630A2" w:rsidP="008630A2">
      <w:pPr>
        <w:framePr w:w="2444" w:h="11956" w:hRule="exact" w:hSpace="142" w:wrap="around" w:vAnchor="page" w:hAnchor="page" w:x="9073" w:y="3181" w:anchorLock="1"/>
        <w:spacing w:after="0" w:line="170" w:lineRule="atLeast"/>
        <w:rPr>
          <w:rFonts w:ascii="Arial" w:hAnsi="Arial"/>
          <w:sz w:val="14"/>
        </w:rPr>
      </w:pPr>
      <w:r w:rsidRPr="008630A2">
        <w:rPr>
          <w:rFonts w:ascii="Arial" w:hAnsi="Arial"/>
          <w:sz w:val="14"/>
        </w:rPr>
        <w:t>vorname.nachname@uni-due.de</w:t>
      </w:r>
    </w:p>
    <w:p w14:paraId="3F57F100" w14:textId="77777777" w:rsidR="008630A2" w:rsidRPr="008630A2" w:rsidRDefault="008630A2" w:rsidP="008630A2">
      <w:pPr>
        <w:framePr w:w="2444" w:h="11956" w:hRule="exact" w:hSpace="142" w:wrap="around" w:vAnchor="page" w:hAnchor="page" w:x="9073" w:y="3181" w:anchorLock="1"/>
        <w:spacing w:after="0" w:line="170" w:lineRule="atLeast"/>
        <w:rPr>
          <w:rFonts w:ascii="Arial" w:hAnsi="Arial"/>
          <w:sz w:val="14"/>
        </w:rPr>
      </w:pPr>
      <w:r w:rsidRPr="008630A2">
        <w:rPr>
          <w:rFonts w:ascii="Arial" w:hAnsi="Arial"/>
          <w:sz w:val="14"/>
        </w:rPr>
        <w:t>Straße Hausnummer</w:t>
      </w:r>
    </w:p>
    <w:p w14:paraId="2BC56F62" w14:textId="77777777" w:rsidR="008630A2" w:rsidRPr="008630A2" w:rsidRDefault="008630A2" w:rsidP="008630A2">
      <w:pPr>
        <w:framePr w:w="2444" w:h="11956" w:hRule="exact" w:hSpace="142" w:wrap="around" w:vAnchor="page" w:hAnchor="page" w:x="9073" w:y="3181" w:anchorLock="1"/>
        <w:spacing w:after="0" w:line="170" w:lineRule="atLeast"/>
        <w:rPr>
          <w:rFonts w:ascii="Arial" w:hAnsi="Arial"/>
          <w:sz w:val="14"/>
        </w:rPr>
      </w:pPr>
      <w:r w:rsidRPr="008630A2">
        <w:rPr>
          <w:rFonts w:ascii="Arial" w:hAnsi="Arial"/>
          <w:sz w:val="14"/>
        </w:rPr>
        <w:t>4xxxx Stadt</w:t>
      </w:r>
    </w:p>
    <w:p w14:paraId="14BB805A" w14:textId="504EC909" w:rsidR="00F01703" w:rsidRPr="006821F5" w:rsidRDefault="008630A2" w:rsidP="008630A2">
      <w:pPr>
        <w:framePr w:w="2444" w:h="11956" w:hRule="exact" w:hSpace="142" w:wrap="around" w:vAnchor="page" w:hAnchor="page" w:x="9073" w:y="3181" w:anchorLock="1"/>
        <w:spacing w:after="0" w:line="170" w:lineRule="atLeast"/>
        <w:rPr>
          <w:rFonts w:ascii="Arial" w:hAnsi="Arial"/>
          <w:bCs/>
          <w:sz w:val="14"/>
          <w:szCs w:val="32"/>
        </w:rPr>
      </w:pPr>
      <w:r w:rsidRPr="008630A2">
        <w:rPr>
          <w:rFonts w:ascii="Arial" w:hAnsi="Arial"/>
          <w:sz w:val="14"/>
        </w:rPr>
        <w:t>Gebäude Raum</w:t>
      </w:r>
    </w:p>
    <w:p w14:paraId="7837B809" w14:textId="77777777" w:rsidR="00385876" w:rsidRDefault="00385876" w:rsidP="008630A2">
      <w:pPr>
        <w:framePr w:w="2444" w:h="11956" w:hRule="exact" w:hSpace="142" w:wrap="around" w:vAnchor="page" w:hAnchor="page" w:x="9073" w:y="3181" w:anchorLock="1"/>
        <w:spacing w:after="0" w:line="170" w:lineRule="atLeast"/>
        <w:rPr>
          <w:rFonts w:ascii="Arial" w:hAnsi="Arial"/>
          <w:b/>
          <w:bCs/>
          <w:sz w:val="16"/>
          <w:szCs w:val="32"/>
        </w:rPr>
      </w:pPr>
    </w:p>
    <w:p w14:paraId="0C9C2C15" w14:textId="77777777" w:rsidR="00F17E25" w:rsidRDefault="00F17E25" w:rsidP="008630A2">
      <w:pPr>
        <w:framePr w:w="2444" w:h="11956" w:hRule="exact" w:hSpace="142" w:wrap="around" w:vAnchor="page" w:hAnchor="page" w:x="9073" w:y="3181" w:anchorLock="1"/>
        <w:spacing w:after="0" w:line="170" w:lineRule="atLeast"/>
        <w:rPr>
          <w:rFonts w:ascii="Arial" w:hAnsi="Arial"/>
          <w:b/>
          <w:bCs/>
          <w:sz w:val="16"/>
          <w:szCs w:val="32"/>
        </w:rPr>
      </w:pPr>
    </w:p>
    <w:p w14:paraId="5E53CA04" w14:textId="77777777" w:rsidR="00205660" w:rsidRDefault="00205660" w:rsidP="008630A2">
      <w:pPr>
        <w:framePr w:w="2444" w:h="11956" w:hRule="exact" w:hSpace="142" w:wrap="around" w:vAnchor="page" w:hAnchor="page" w:x="9073" w:y="3181" w:anchorLock="1"/>
        <w:spacing w:after="0" w:line="170" w:lineRule="atLeast"/>
        <w:rPr>
          <w:rFonts w:ascii="Arial" w:hAnsi="Arial"/>
          <w:b/>
          <w:bCs/>
          <w:sz w:val="16"/>
          <w:szCs w:val="32"/>
        </w:rPr>
      </w:pPr>
    </w:p>
    <w:p w14:paraId="4F79D19F" w14:textId="77777777" w:rsidR="00F17E25" w:rsidRDefault="00F17E25" w:rsidP="008630A2">
      <w:pPr>
        <w:framePr w:w="2444" w:h="11956" w:hRule="exact" w:hSpace="142" w:wrap="around" w:vAnchor="page" w:hAnchor="page" w:x="9073" w:y="3181" w:anchorLock="1"/>
        <w:spacing w:after="0" w:line="170" w:lineRule="atLeast"/>
        <w:rPr>
          <w:rFonts w:ascii="Arial" w:hAnsi="Arial"/>
          <w:b/>
          <w:bCs/>
          <w:sz w:val="16"/>
          <w:szCs w:val="32"/>
        </w:rPr>
      </w:pPr>
    </w:p>
    <w:p w14:paraId="0F6B9642" w14:textId="46F718F0" w:rsidR="008E41BB" w:rsidRDefault="00AE43DD" w:rsidP="008630A2">
      <w:pPr>
        <w:framePr w:w="2444" w:h="11956" w:hRule="exact" w:hSpace="142" w:wrap="around" w:vAnchor="page" w:hAnchor="page" w:x="9073" w:y="3181" w:anchorLock="1"/>
        <w:spacing w:line="170" w:lineRule="atLeast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0</w:t>
      </w:r>
      <w:r w:rsidR="003A1A87">
        <w:rPr>
          <w:rFonts w:ascii="Arial" w:hAnsi="Arial"/>
          <w:b/>
          <w:sz w:val="20"/>
          <w:szCs w:val="20"/>
        </w:rPr>
        <w:t>6</w:t>
      </w:r>
      <w:r w:rsidR="00AB5FBE">
        <w:rPr>
          <w:rFonts w:ascii="Arial" w:hAnsi="Arial"/>
          <w:b/>
          <w:sz w:val="20"/>
          <w:szCs w:val="20"/>
        </w:rPr>
        <w:t>.</w:t>
      </w:r>
      <w:r w:rsidR="00860E8A">
        <w:rPr>
          <w:rFonts w:ascii="Arial" w:hAnsi="Arial"/>
          <w:b/>
          <w:sz w:val="20"/>
          <w:szCs w:val="20"/>
        </w:rPr>
        <w:t>0</w:t>
      </w:r>
      <w:r w:rsidR="007C63D1">
        <w:rPr>
          <w:rFonts w:ascii="Arial" w:hAnsi="Arial"/>
          <w:b/>
          <w:sz w:val="20"/>
          <w:szCs w:val="20"/>
        </w:rPr>
        <w:t>6</w:t>
      </w:r>
      <w:r w:rsidR="00AB5FBE">
        <w:rPr>
          <w:rFonts w:ascii="Arial" w:hAnsi="Arial"/>
          <w:b/>
          <w:sz w:val="20"/>
          <w:szCs w:val="20"/>
        </w:rPr>
        <w:t>.202</w:t>
      </w:r>
      <w:r w:rsidR="003A1A87">
        <w:rPr>
          <w:rFonts w:ascii="Arial" w:hAnsi="Arial"/>
          <w:b/>
          <w:sz w:val="20"/>
          <w:szCs w:val="20"/>
        </w:rPr>
        <w:t>5</w:t>
      </w:r>
    </w:p>
    <w:p w14:paraId="10848DFA" w14:textId="48475AAE" w:rsidR="008630A2" w:rsidRDefault="008630A2" w:rsidP="008630A2">
      <w:pPr>
        <w:framePr w:w="2444" w:h="11956" w:hRule="exact" w:hSpace="142" w:wrap="around" w:vAnchor="page" w:hAnchor="page" w:x="9073" w:y="3181" w:anchorLock="1"/>
        <w:spacing w:line="170" w:lineRule="atLeast"/>
        <w:rPr>
          <w:rFonts w:ascii="Arial" w:hAnsi="Arial"/>
          <w:b/>
          <w:sz w:val="20"/>
          <w:szCs w:val="20"/>
        </w:rPr>
      </w:pPr>
    </w:p>
    <w:p w14:paraId="2D701F1F" w14:textId="167B1433" w:rsidR="00E1655B" w:rsidRPr="00E1655B" w:rsidRDefault="00E1655B" w:rsidP="00F1661F">
      <w:pPr>
        <w:framePr w:w="4094" w:h="624" w:hRule="exact" w:hSpace="142" w:wrap="around" w:vAnchor="page" w:hAnchor="page" w:x="1419" w:y="2723"/>
        <w:spacing w:after="0" w:line="170" w:lineRule="atLeast"/>
        <w:rPr>
          <w:rFonts w:ascii="Arial" w:hAnsi="Arial"/>
          <w:sz w:val="20"/>
          <w:szCs w:val="22"/>
        </w:rPr>
      </w:pPr>
      <w:r w:rsidRPr="00E1655B">
        <w:rPr>
          <w:rFonts w:ascii="Arial" w:hAnsi="Arial" w:cs="Arial"/>
          <w:sz w:val="14"/>
          <w:szCs w:val="14"/>
        </w:rPr>
        <w:t>Universität Duisburg-Essen</w:t>
      </w:r>
      <w:r>
        <w:rPr>
          <w:rFonts w:ascii="Arial" w:hAnsi="Arial" w:cs="Arial"/>
          <w:sz w:val="14"/>
          <w:szCs w:val="14"/>
        </w:rPr>
        <w:t xml:space="preserve">   </w:t>
      </w:r>
      <w:r w:rsidRPr="00E1655B">
        <w:rPr>
          <w:rFonts w:ascii="Arial" w:hAnsi="Arial" w:cs="Arial"/>
          <w:sz w:val="14"/>
          <w:szCs w:val="14"/>
        </w:rPr>
        <w:t>•</w:t>
      </w:r>
      <w:r>
        <w:rPr>
          <w:rFonts w:ascii="Arial" w:hAnsi="Arial" w:cs="Arial"/>
          <w:sz w:val="14"/>
          <w:szCs w:val="14"/>
        </w:rPr>
        <w:t xml:space="preserve">   </w:t>
      </w:r>
      <w:r w:rsidR="0077250A">
        <w:rPr>
          <w:rFonts w:ascii="Arial" w:hAnsi="Arial" w:cs="Arial"/>
          <w:sz w:val="14"/>
          <w:szCs w:val="14"/>
        </w:rPr>
        <w:t>45117 Essen</w:t>
      </w:r>
      <w:r>
        <w:rPr>
          <w:rFonts w:ascii="Arial" w:hAnsi="Arial" w:cs="Arial"/>
          <w:sz w:val="14"/>
          <w:szCs w:val="14"/>
        </w:rPr>
        <w:t xml:space="preserve"> </w:t>
      </w:r>
    </w:p>
    <w:p w14:paraId="4166A421" w14:textId="77777777" w:rsidR="00D1647F" w:rsidRPr="00F84CDA" w:rsidRDefault="00D1647F" w:rsidP="000C5FC9">
      <w:pPr>
        <w:tabs>
          <w:tab w:val="left" w:pos="7797"/>
        </w:tabs>
        <w:spacing w:after="0" w:line="170" w:lineRule="atLeast"/>
        <w:ind w:right="-8"/>
        <w:jc w:val="both"/>
        <w:rPr>
          <w:rFonts w:ascii="Arial" w:hAnsi="Arial"/>
          <w:b/>
          <w:smallCaps/>
          <w:color w:val="333333"/>
        </w:rPr>
      </w:pPr>
    </w:p>
    <w:p w14:paraId="19B364DA" w14:textId="77777777" w:rsidR="00E1655B" w:rsidRDefault="00DB1333" w:rsidP="000C5FC9">
      <w:pPr>
        <w:tabs>
          <w:tab w:val="left" w:pos="7797"/>
        </w:tabs>
        <w:spacing w:after="0" w:line="170" w:lineRule="atLeast"/>
        <w:ind w:right="-8"/>
        <w:rPr>
          <w:rFonts w:ascii="Arial" w:hAnsi="Arial"/>
          <w:b/>
          <w:color w:val="333333"/>
        </w:rPr>
      </w:pPr>
      <w:bookmarkStart w:id="1" w:name="betreffzeile"/>
      <w:bookmarkEnd w:id="0"/>
      <w:r w:rsidRPr="00F84CDA">
        <w:rPr>
          <w:rFonts w:ascii="Arial" w:hAnsi="Arial"/>
          <w:b/>
          <w:smallCaps/>
          <w:color w:val="333333"/>
        </w:rPr>
        <w:br/>
      </w:r>
      <w:bookmarkEnd w:id="1"/>
    </w:p>
    <w:p w14:paraId="1230B107" w14:textId="77777777" w:rsidR="00E1655B" w:rsidRDefault="003D0F58" w:rsidP="000C5FC9">
      <w:pPr>
        <w:tabs>
          <w:tab w:val="left" w:pos="7797"/>
        </w:tabs>
        <w:spacing w:after="0" w:line="170" w:lineRule="atLeast"/>
        <w:ind w:right="-8"/>
        <w:rPr>
          <w:rFonts w:ascii="Arial" w:hAnsi="Arial"/>
          <w:b/>
          <w:color w:val="333333"/>
        </w:rPr>
      </w:pPr>
      <w:r w:rsidRPr="003D0F58">
        <w:rPr>
          <w:rFonts w:ascii="Arial" w:hAnsi="Arial"/>
          <w:b/>
          <w:noProof/>
          <w:color w:val="333333"/>
          <w:lang w:eastAsia="de-DE"/>
        </w:rPr>
        <mc:AlternateContent>
          <mc:Choice Requires="wps">
            <w:drawing>
              <wp:inline distT="0" distB="0" distL="0" distR="0" wp14:anchorId="10768B01" wp14:editId="2EBF5AA4">
                <wp:extent cx="2880360" cy="1371600"/>
                <wp:effectExtent l="0" t="0" r="0" b="0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36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4FEFD" w14:textId="77777777" w:rsidR="008630A2" w:rsidRPr="008630A2" w:rsidRDefault="008630A2" w:rsidP="008630A2">
                            <w:pPr>
                              <w:spacing w:after="0" w:line="260" w:lineRule="atLeast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8630A2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Firma/Institut</w:t>
                            </w:r>
                          </w:p>
                          <w:p w14:paraId="4F57094D" w14:textId="77777777" w:rsidR="008630A2" w:rsidRPr="008630A2" w:rsidRDefault="008630A2" w:rsidP="008630A2">
                            <w:pPr>
                              <w:spacing w:after="0" w:line="260" w:lineRule="atLeast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8630A2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Zusatzzeile</w:t>
                            </w:r>
                          </w:p>
                          <w:p w14:paraId="590C9D32" w14:textId="77777777" w:rsidR="008630A2" w:rsidRPr="008630A2" w:rsidRDefault="008630A2" w:rsidP="008630A2">
                            <w:pPr>
                              <w:spacing w:after="0" w:line="260" w:lineRule="atLeast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8630A2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Markus Mustermann</w:t>
                            </w:r>
                          </w:p>
                          <w:p w14:paraId="53F77947" w14:textId="77777777" w:rsidR="008630A2" w:rsidRPr="008630A2" w:rsidRDefault="008630A2" w:rsidP="008630A2">
                            <w:pPr>
                              <w:spacing w:after="0" w:line="260" w:lineRule="atLeast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8630A2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Musterstr. 12</w:t>
                            </w:r>
                          </w:p>
                          <w:p w14:paraId="57F48B22" w14:textId="77777777" w:rsidR="008630A2" w:rsidRPr="008630A2" w:rsidRDefault="008630A2" w:rsidP="008630A2">
                            <w:pPr>
                              <w:spacing w:after="0" w:line="260" w:lineRule="atLeast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8630A2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Adresszusatz/Raum</w:t>
                            </w:r>
                          </w:p>
                          <w:p w14:paraId="2B3C3D7D" w14:textId="5B8A783C" w:rsidR="003A1A87" w:rsidRPr="003D0F58" w:rsidRDefault="008630A2" w:rsidP="008630A2">
                            <w:pPr>
                              <w:spacing w:after="0" w:line="260" w:lineRule="atLeast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8630A2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47051 Musterhausen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0768B0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width:226.8pt;height:10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" stroked="f">
                <v:textbox inset="0,0,0,0">
                  <w:txbxContent>
                    <w:p w14:paraId="3D24FEFD" w14:textId="77777777" w:rsidR="008630A2" w:rsidRPr="008630A2" w:rsidRDefault="008630A2" w:rsidP="008630A2">
                      <w:pPr>
                        <w:spacing w:after="0" w:line="260" w:lineRule="atLeast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8630A2">
                        <w:rPr>
                          <w:rFonts w:ascii="Arial" w:hAnsi="Arial"/>
                          <w:sz w:val="20"/>
                          <w:szCs w:val="20"/>
                        </w:rPr>
                        <w:t>Firma/Institut</w:t>
                      </w:r>
                    </w:p>
                    <w:p w14:paraId="4F57094D" w14:textId="77777777" w:rsidR="008630A2" w:rsidRPr="008630A2" w:rsidRDefault="008630A2" w:rsidP="008630A2">
                      <w:pPr>
                        <w:spacing w:after="0" w:line="260" w:lineRule="atLeast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8630A2">
                        <w:rPr>
                          <w:rFonts w:ascii="Arial" w:hAnsi="Arial"/>
                          <w:sz w:val="20"/>
                          <w:szCs w:val="20"/>
                        </w:rPr>
                        <w:t>Zusatzzeile</w:t>
                      </w:r>
                    </w:p>
                    <w:p w14:paraId="590C9D32" w14:textId="77777777" w:rsidR="008630A2" w:rsidRPr="008630A2" w:rsidRDefault="008630A2" w:rsidP="008630A2">
                      <w:pPr>
                        <w:spacing w:after="0" w:line="260" w:lineRule="atLeast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8630A2">
                        <w:rPr>
                          <w:rFonts w:ascii="Arial" w:hAnsi="Arial"/>
                          <w:sz w:val="20"/>
                          <w:szCs w:val="20"/>
                        </w:rPr>
                        <w:t>Markus Mustermann</w:t>
                      </w:r>
                    </w:p>
                    <w:p w14:paraId="53F77947" w14:textId="77777777" w:rsidR="008630A2" w:rsidRPr="008630A2" w:rsidRDefault="008630A2" w:rsidP="008630A2">
                      <w:pPr>
                        <w:spacing w:after="0" w:line="260" w:lineRule="atLeast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8630A2">
                        <w:rPr>
                          <w:rFonts w:ascii="Arial" w:hAnsi="Arial"/>
                          <w:sz w:val="20"/>
                          <w:szCs w:val="20"/>
                        </w:rPr>
                        <w:t>Musterstr. 12</w:t>
                      </w:r>
                    </w:p>
                    <w:p w14:paraId="57F48B22" w14:textId="77777777" w:rsidR="008630A2" w:rsidRPr="008630A2" w:rsidRDefault="008630A2" w:rsidP="008630A2">
                      <w:pPr>
                        <w:spacing w:after="0" w:line="260" w:lineRule="atLeast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8630A2">
                        <w:rPr>
                          <w:rFonts w:ascii="Arial" w:hAnsi="Arial"/>
                          <w:sz w:val="20"/>
                          <w:szCs w:val="20"/>
                        </w:rPr>
                        <w:t>Adresszusatz/Raum</w:t>
                      </w:r>
                    </w:p>
                    <w:p w14:paraId="2B3C3D7D" w14:textId="5B8A783C" w:rsidR="003A1A87" w:rsidRPr="003D0F58" w:rsidRDefault="008630A2" w:rsidP="008630A2">
                      <w:pPr>
                        <w:spacing w:after="0" w:line="260" w:lineRule="atLeast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8630A2">
                        <w:rPr>
                          <w:rFonts w:ascii="Arial" w:hAnsi="Arial"/>
                          <w:sz w:val="20"/>
                          <w:szCs w:val="20"/>
                        </w:rPr>
                        <w:t>47051 Musterhausen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1040500" w14:textId="77777777" w:rsidR="002F315F" w:rsidRPr="00972B8F" w:rsidRDefault="002F315F" w:rsidP="00E1655B">
      <w:pPr>
        <w:tabs>
          <w:tab w:val="left" w:pos="7797"/>
        </w:tabs>
        <w:spacing w:after="0" w:line="240" w:lineRule="exact"/>
        <w:ind w:right="-6"/>
        <w:rPr>
          <w:rFonts w:ascii="Arial" w:hAnsi="Arial"/>
          <w:b/>
          <w:sz w:val="20"/>
          <w:szCs w:val="20"/>
        </w:rPr>
      </w:pPr>
    </w:p>
    <w:p w14:paraId="4240B854" w14:textId="77777777" w:rsidR="002F315F" w:rsidRPr="00972B8F" w:rsidRDefault="002F315F" w:rsidP="00905171">
      <w:pPr>
        <w:tabs>
          <w:tab w:val="left" w:pos="7797"/>
        </w:tabs>
        <w:spacing w:after="0" w:line="240" w:lineRule="exact"/>
        <w:ind w:right="1559"/>
        <w:rPr>
          <w:rFonts w:ascii="Arial" w:hAnsi="Arial"/>
          <w:b/>
          <w:sz w:val="20"/>
          <w:szCs w:val="20"/>
        </w:rPr>
      </w:pPr>
    </w:p>
    <w:p w14:paraId="56A007D9" w14:textId="35588982" w:rsidR="00860E8A" w:rsidRPr="003A1A87" w:rsidRDefault="008630A2" w:rsidP="00DC4973">
      <w:pPr>
        <w:pStyle w:val="Headline"/>
      </w:pPr>
      <w:r>
        <w:t>Betreff</w:t>
      </w:r>
    </w:p>
    <w:p w14:paraId="31D8AB35" w14:textId="0928E215" w:rsidR="003A1A87" w:rsidRPr="0009206B" w:rsidRDefault="003A1A87" w:rsidP="00905171">
      <w:pPr>
        <w:pStyle w:val="Text"/>
        <w:spacing w:line="276" w:lineRule="auto"/>
        <w:ind w:right="1559"/>
        <w:rPr>
          <w:rFonts w:ascii="Arial" w:hAnsi="Arial" w:cs="Arial"/>
          <w:color w:val="000000" w:themeColor="text1"/>
          <w:sz w:val="20"/>
          <w:szCs w:val="20"/>
        </w:rPr>
      </w:pPr>
    </w:p>
    <w:p w14:paraId="0075F369" w14:textId="77777777" w:rsidR="003A1A87" w:rsidRPr="0009206B" w:rsidRDefault="003A1A87" w:rsidP="00905171">
      <w:pPr>
        <w:pStyle w:val="Text"/>
        <w:spacing w:line="276" w:lineRule="auto"/>
        <w:ind w:right="1559"/>
        <w:rPr>
          <w:rFonts w:ascii="Arial" w:hAnsi="Arial" w:cs="Arial"/>
          <w:color w:val="000000" w:themeColor="text1"/>
          <w:sz w:val="20"/>
          <w:szCs w:val="20"/>
        </w:rPr>
      </w:pPr>
    </w:p>
    <w:p w14:paraId="05DB67B8" w14:textId="77777777" w:rsidR="008630A2" w:rsidRDefault="008630A2" w:rsidP="008630A2">
      <w:pPr>
        <w:tabs>
          <w:tab w:val="left" w:pos="7797"/>
        </w:tabs>
        <w:spacing w:after="0" w:line="240" w:lineRule="exact"/>
        <w:ind w:right="-6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 xml:space="preserve">Anrede, </w:t>
      </w:r>
    </w:p>
    <w:p w14:paraId="4D26B4FE" w14:textId="77777777" w:rsidR="008630A2" w:rsidRDefault="008630A2" w:rsidP="008630A2">
      <w:pPr>
        <w:tabs>
          <w:tab w:val="left" w:pos="7797"/>
        </w:tabs>
        <w:spacing w:after="0" w:line="240" w:lineRule="exact"/>
        <w:ind w:right="-6"/>
        <w:rPr>
          <w:rFonts w:ascii="Arial" w:hAnsi="Arial"/>
          <w:bCs/>
          <w:sz w:val="20"/>
          <w:szCs w:val="20"/>
        </w:rPr>
      </w:pPr>
    </w:p>
    <w:p w14:paraId="60FA421F" w14:textId="77777777" w:rsidR="008630A2" w:rsidRDefault="008630A2" w:rsidP="008630A2">
      <w:pPr>
        <w:tabs>
          <w:tab w:val="left" w:pos="7797"/>
        </w:tabs>
        <w:spacing w:after="0" w:line="240" w:lineRule="exact"/>
        <w:ind w:right="-6"/>
        <w:rPr>
          <w:rFonts w:ascii="Arial" w:hAnsi="Arial"/>
          <w:bCs/>
          <w:sz w:val="20"/>
          <w:szCs w:val="20"/>
        </w:rPr>
      </w:pPr>
      <w:r w:rsidRPr="0005132F">
        <w:rPr>
          <w:rFonts w:ascii="Arial" w:hAnsi="Arial"/>
          <w:bCs/>
          <w:sz w:val="20"/>
          <w:szCs w:val="20"/>
        </w:rPr>
        <w:t xml:space="preserve">hier </w:t>
      </w:r>
      <w:r>
        <w:rPr>
          <w:rFonts w:ascii="Arial" w:hAnsi="Arial"/>
          <w:bCs/>
          <w:sz w:val="20"/>
          <w:szCs w:val="20"/>
        </w:rPr>
        <w:t xml:space="preserve">folgt der Text des Anschreibens. </w:t>
      </w:r>
    </w:p>
    <w:p w14:paraId="7BC794E5" w14:textId="77777777" w:rsidR="008630A2" w:rsidRDefault="008630A2" w:rsidP="008630A2">
      <w:pPr>
        <w:tabs>
          <w:tab w:val="left" w:pos="7797"/>
        </w:tabs>
        <w:spacing w:after="0" w:line="240" w:lineRule="exact"/>
        <w:ind w:right="-6"/>
        <w:rPr>
          <w:rFonts w:ascii="Arial" w:hAnsi="Arial"/>
          <w:bCs/>
          <w:sz w:val="20"/>
          <w:szCs w:val="20"/>
        </w:rPr>
      </w:pPr>
    </w:p>
    <w:p w14:paraId="32A81C23" w14:textId="77777777" w:rsidR="008630A2" w:rsidRPr="00DC3C7B" w:rsidRDefault="008630A2" w:rsidP="008630A2">
      <w:pPr>
        <w:spacing w:after="0"/>
        <w:rPr>
          <w:rFonts w:ascii="Arial" w:hAnsi="Arial"/>
          <w:bCs/>
          <w:sz w:val="20"/>
          <w:szCs w:val="20"/>
          <w:lang w:val="en-US"/>
        </w:rPr>
      </w:pPr>
      <w:r>
        <w:rPr>
          <w:rFonts w:ascii="Arial" w:hAnsi="Arial"/>
          <w:bCs/>
          <w:sz w:val="20"/>
          <w:szCs w:val="20"/>
        </w:rPr>
        <w:t>Grußformel</w:t>
      </w:r>
    </w:p>
    <w:p w14:paraId="764C49CC" w14:textId="77777777" w:rsidR="008630A2" w:rsidRDefault="008630A2" w:rsidP="008630A2">
      <w:pPr>
        <w:tabs>
          <w:tab w:val="left" w:pos="7797"/>
        </w:tabs>
        <w:spacing w:after="0" w:line="240" w:lineRule="exact"/>
        <w:ind w:right="-6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Name</w:t>
      </w:r>
    </w:p>
    <w:p w14:paraId="674A5B59" w14:textId="77777777" w:rsidR="00F56B12" w:rsidRPr="0009206B" w:rsidRDefault="00F56B12" w:rsidP="00F56B12">
      <w:pPr>
        <w:rPr>
          <w:sz w:val="20"/>
          <w:szCs w:val="20"/>
          <w:lang w:eastAsia="en-GB"/>
        </w:rPr>
      </w:pPr>
    </w:p>
    <w:p w14:paraId="79C02727" w14:textId="0EE1E400" w:rsidR="003A3774" w:rsidRPr="0009206B" w:rsidRDefault="003A3774" w:rsidP="00905171">
      <w:pPr>
        <w:pStyle w:val="Text"/>
        <w:spacing w:line="276" w:lineRule="auto"/>
        <w:ind w:right="1559"/>
        <w:rPr>
          <w:rFonts w:ascii="Arial" w:hAnsi="Arial" w:cs="Arial"/>
          <w:color w:val="000000" w:themeColor="text1"/>
          <w:sz w:val="20"/>
          <w:szCs w:val="20"/>
        </w:rPr>
      </w:pPr>
    </w:p>
    <w:sectPr w:rsidR="003A3774" w:rsidRPr="0009206B" w:rsidSect="001A434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4ABF87" w14:textId="77777777" w:rsidR="00E01BB5" w:rsidRDefault="00E01BB5" w:rsidP="0063381C">
      <w:pPr>
        <w:spacing w:after="0"/>
      </w:pPr>
      <w:r>
        <w:separator/>
      </w:r>
    </w:p>
  </w:endnote>
  <w:endnote w:type="continuationSeparator" w:id="0">
    <w:p w14:paraId="1C205ED2" w14:textId="77777777" w:rsidR="00E01BB5" w:rsidRDefault="00E01BB5" w:rsidP="0063381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fficinaSans-BookItalic">
    <w:altName w:val="ITC Officina Sans Book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OfficinaSans-Book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RWE">
    <w:altName w:val="Cambria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B2CAB" w14:textId="77777777" w:rsidR="00F56B12" w:rsidRDefault="00F56B12">
    <w:pPr>
      <w:spacing w:after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A4908" w14:textId="77777777" w:rsidR="003A3774" w:rsidRPr="00860E8A" w:rsidRDefault="003A3774" w:rsidP="003A3774">
    <w:pPr>
      <w:framePr w:w="2444" w:hSpace="142" w:wrap="around" w:vAnchor="page" w:hAnchor="page" w:x="9073" w:y="2655" w:anchorLock="1"/>
      <w:tabs>
        <w:tab w:val="left" w:pos="7797"/>
      </w:tabs>
      <w:spacing w:after="0" w:line="240" w:lineRule="exact"/>
      <w:ind w:right="177"/>
      <w:rPr>
        <w:rFonts w:ascii="Arial" w:hAnsi="Arial" w:cs="Arial"/>
        <w:b/>
        <w:sz w:val="22"/>
        <w:szCs w:val="22"/>
      </w:rPr>
    </w:pPr>
    <w:r w:rsidRPr="00860E8A">
      <w:rPr>
        <w:rFonts w:ascii="Arial" w:hAnsi="Arial" w:cs="Arial"/>
        <w:b/>
        <w:bCs/>
        <w:caps/>
        <w:sz w:val="22"/>
        <w:szCs w:val="22"/>
      </w:rPr>
      <w:t>Die REKTORin</w:t>
    </w:r>
  </w:p>
  <w:p w14:paraId="5F091F58" w14:textId="77777777" w:rsidR="003A3774" w:rsidRDefault="003A377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7FB46" w14:textId="77777777" w:rsidR="00F56B12" w:rsidRDefault="00F56B12">
    <w:pPr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9DE56" w14:textId="77777777" w:rsidR="00E01BB5" w:rsidRDefault="00E01BB5" w:rsidP="0063381C">
      <w:pPr>
        <w:spacing w:after="0"/>
      </w:pPr>
      <w:r>
        <w:separator/>
      </w:r>
    </w:p>
  </w:footnote>
  <w:footnote w:type="continuationSeparator" w:id="0">
    <w:p w14:paraId="1285E4F0" w14:textId="77777777" w:rsidR="00E01BB5" w:rsidRDefault="00E01BB5" w:rsidP="0063381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EC5FA" w14:textId="77777777" w:rsidR="00F56B12" w:rsidRDefault="00F56B12">
    <w:pPr>
      <w:spacing w:after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56F2E" w14:textId="0047EB1A" w:rsidR="00733BB6" w:rsidRPr="00384B7E" w:rsidRDefault="00F56B12" w:rsidP="00F56B12">
    <w:pPr>
      <w:tabs>
        <w:tab w:val="left" w:pos="7755"/>
        <w:tab w:val="right" w:pos="9072"/>
      </w:tabs>
    </w:pPr>
    <w:r>
      <w:rPr>
        <w:noProof/>
      </w:rPr>
      <w:drawing>
        <wp:anchor distT="0" distB="0" distL="114300" distR="114300" simplePos="0" relativeHeight="251689472" behindDoc="1" locked="0" layoutInCell="1" allowOverlap="1" wp14:anchorId="5AE9DF49" wp14:editId="33D75DD1">
          <wp:simplePos x="0" y="0"/>
          <wp:positionH relativeFrom="page">
            <wp:align>right</wp:align>
          </wp:positionH>
          <wp:positionV relativeFrom="paragraph">
            <wp:posOffset>-461010</wp:posOffset>
          </wp:positionV>
          <wp:extent cx="7551420" cy="9809018"/>
          <wp:effectExtent l="0" t="0" r="0" b="190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1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69"/>
                  <a:stretch/>
                </pic:blipFill>
                <pic:spPr bwMode="auto">
                  <a:xfrm>
                    <a:off x="0" y="0"/>
                    <a:ext cx="7552054" cy="98098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3BB6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0256" behindDoc="0" locked="1" layoutInCell="1" allowOverlap="1" wp14:anchorId="46559AEB" wp14:editId="3BF88CD5">
              <wp:simplePos x="0" y="0"/>
              <wp:positionH relativeFrom="column">
                <wp:posOffset>-682625</wp:posOffset>
              </wp:positionH>
              <wp:positionV relativeFrom="page">
                <wp:posOffset>3780790</wp:posOffset>
              </wp:positionV>
              <wp:extent cx="108000" cy="0"/>
              <wp:effectExtent l="0" t="0" r="0" b="0"/>
              <wp:wrapNone/>
              <wp:docPr id="7" name="AutoShape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8000" cy="0"/>
                      </a:xfrm>
                      <a:prstGeom prst="straightConnector1">
                        <a:avLst/>
                      </a:prstGeom>
                      <a:noFill/>
                      <a:ln w="127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4E428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" o:spid="_x0000_s1026" type="#_x0000_t32" alt="&quot;&quot;" style="position:absolute;margin-left:-53.75pt;margin-top:297.7pt;width:8.5pt;height:0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" strokeweight=".1pt">
              <w10:wrap anchory="page"/>
              <w10:anchorlock/>
            </v:shape>
          </w:pict>
        </mc:Fallback>
      </mc:AlternateContent>
    </w:r>
    <w:r w:rsidR="00733BB6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9232" behindDoc="0" locked="1" layoutInCell="1" allowOverlap="1" wp14:anchorId="6D585E8D" wp14:editId="723025DB">
              <wp:simplePos x="0" y="0"/>
              <wp:positionH relativeFrom="column">
                <wp:posOffset>-685800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10" name="AutoShape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950" cy="0"/>
                      </a:xfrm>
                      <a:prstGeom prst="straightConnector1">
                        <a:avLst/>
                      </a:prstGeom>
                      <a:noFill/>
                      <a:ln w="127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1D2F8F" id="AutoShape 13" o:spid="_x0000_s1026" type="#_x0000_t32" alt="&quot;&quot;" style="position:absolute;margin-left:-54pt;margin-top:595.35pt;width:8.5pt;height:0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" strokeweight=".1pt">
              <w10:wrap anchory="page"/>
              <w10:anchorlock/>
            </v:shape>
          </w:pict>
        </mc:Fallback>
      </mc:AlternateContent>
    </w:r>
    <w:r w:rsidR="00733BB6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8208" behindDoc="0" locked="1" layoutInCell="1" allowOverlap="1" wp14:anchorId="3C292C48" wp14:editId="1294AB63">
              <wp:simplePos x="0" y="0"/>
              <wp:positionH relativeFrom="column">
                <wp:posOffset>-685800</wp:posOffset>
              </wp:positionH>
              <wp:positionV relativeFrom="page">
                <wp:posOffset>5328920</wp:posOffset>
              </wp:positionV>
              <wp:extent cx="107950" cy="0"/>
              <wp:effectExtent l="0" t="0" r="0" b="0"/>
              <wp:wrapNone/>
              <wp:docPr id="11" name="AutoShape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950" cy="0"/>
                      </a:xfrm>
                      <a:prstGeom prst="straightConnector1">
                        <a:avLst/>
                      </a:prstGeom>
                      <a:noFill/>
                      <a:ln w="127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D3C04F" id="AutoShape 12" o:spid="_x0000_s1026" type="#_x0000_t32" alt="&quot;&quot;" style="position:absolute;margin-left:-54pt;margin-top:419.6pt;width:8.5pt;height:0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" strokeweight=".1pt">
              <w10:wrap anchory="page"/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E6882" w14:textId="19A6B4C9" w:rsidR="004E1037" w:rsidRPr="00171840" w:rsidRDefault="00234CE4" w:rsidP="004E1037">
    <w:pPr>
      <w:framePr w:w="2820" w:hSpace="142" w:wrap="around" w:vAnchor="page" w:hAnchor="page" w:x="9073" w:y="2655" w:anchorLock="1"/>
      <w:tabs>
        <w:tab w:val="left" w:pos="7797"/>
      </w:tabs>
      <w:spacing w:after="0"/>
      <w:ind w:right="176"/>
      <w:rPr>
        <w:rFonts w:ascii="Arial" w:hAnsi="Arial" w:cs="Arial"/>
        <w:b/>
        <w:color w:val="7F7F7F" w:themeColor="text1" w:themeTint="80"/>
        <w:sz w:val="16"/>
        <w:szCs w:val="16"/>
      </w:rPr>
    </w:pPr>
    <w:r>
      <w:rPr>
        <w:rFonts w:ascii="Arial" w:hAnsi="Arial" w:cs="Arial"/>
        <w:b/>
        <w:bCs/>
        <w:color w:val="7F7F7F" w:themeColor="text1" w:themeTint="80"/>
        <w:sz w:val="16"/>
        <w:szCs w:val="16"/>
      </w:rPr>
      <w:t>Institut</w:t>
    </w:r>
  </w:p>
  <w:p w14:paraId="723750AE" w14:textId="3CADE1CD" w:rsidR="001A434B" w:rsidRDefault="001A434B" w:rsidP="007D3800">
    <w:pPr>
      <w:tabs>
        <w:tab w:val="left" w:pos="2267"/>
        <w:tab w:val="left" w:pos="7655"/>
        <w:tab w:val="right" w:pos="9072"/>
      </w:tabs>
    </w:pPr>
    <w:r>
      <w:rPr>
        <w:noProof/>
      </w:rPr>
      <w:drawing>
        <wp:anchor distT="0" distB="0" distL="114300" distR="114300" simplePos="0" relativeHeight="251687424" behindDoc="1" locked="0" layoutInCell="1" allowOverlap="1" wp14:anchorId="7981811C" wp14:editId="7CE26E31">
          <wp:simplePos x="0" y="0"/>
          <wp:positionH relativeFrom="page">
            <wp:posOffset>11430</wp:posOffset>
          </wp:positionH>
          <wp:positionV relativeFrom="paragraph">
            <wp:posOffset>-465574</wp:posOffset>
          </wp:positionV>
          <wp:extent cx="7524000" cy="10642820"/>
          <wp:effectExtent l="0" t="0" r="0" b="0"/>
          <wp:wrapNone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000" cy="10642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 w:rsidR="00F56B12">
      <w:tab/>
    </w:r>
  </w:p>
  <w:p w14:paraId="4F1F2955" w14:textId="75BC3CE0" w:rsidR="001A434B" w:rsidRDefault="000E3E13" w:rsidP="000E3E13">
    <w:pPr>
      <w:pStyle w:val="Kopfzeile"/>
      <w:tabs>
        <w:tab w:val="left" w:pos="7797"/>
      </w:tabs>
    </w:pPr>
    <w:r>
      <w:rPr>
        <w:noProof/>
        <w:lang w:val="de-DE" w:eastAsia="de-DE"/>
      </w:rPr>
      <w:drawing>
        <wp:anchor distT="0" distB="0" distL="114300" distR="114300" simplePos="0" relativeHeight="251690496" behindDoc="1" locked="0" layoutInCell="1" allowOverlap="1" wp14:anchorId="4AF166B7" wp14:editId="20FB86CA">
          <wp:simplePos x="0" y="0"/>
          <wp:positionH relativeFrom="column">
            <wp:posOffset>4829175</wp:posOffset>
          </wp:positionH>
          <wp:positionV relativeFrom="paragraph">
            <wp:posOffset>484271</wp:posOffset>
          </wp:positionV>
          <wp:extent cx="1617980" cy="417096"/>
          <wp:effectExtent l="0" t="0" r="0" b="2540"/>
          <wp:wrapNone/>
          <wp:docPr id="1428112774" name="Grafik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8112774" name="Grafik 1428112774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156"/>
                  <a:stretch/>
                </pic:blipFill>
                <pic:spPr bwMode="auto">
                  <a:xfrm>
                    <a:off x="0" y="0"/>
                    <a:ext cx="1617980" cy="41709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434B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86400" behindDoc="0" locked="1" layoutInCell="1" allowOverlap="1" wp14:anchorId="3EEB509F" wp14:editId="2E6C0959">
              <wp:simplePos x="0" y="0"/>
              <wp:positionH relativeFrom="column">
                <wp:posOffset>-689610</wp:posOffset>
              </wp:positionH>
              <wp:positionV relativeFrom="page">
                <wp:posOffset>5328920</wp:posOffset>
              </wp:positionV>
              <wp:extent cx="107950" cy="0"/>
              <wp:effectExtent l="0" t="0" r="0" b="0"/>
              <wp:wrapNone/>
              <wp:docPr id="15" name="AutoShape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950" cy="0"/>
                      </a:xfrm>
                      <a:prstGeom prst="straightConnector1">
                        <a:avLst/>
                      </a:prstGeom>
                      <a:noFill/>
                      <a:ln w="127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45428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alt="&quot;&quot;" style="position:absolute;margin-left:-54.3pt;margin-top:419.6pt;width:8.5pt;height:0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" strokeweight=".1pt">
              <w10:wrap anchory="page"/>
              <w10:anchorlock/>
            </v:shape>
          </w:pict>
        </mc:Fallback>
      </mc:AlternateContent>
    </w:r>
    <w:r w:rsidR="001A434B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85376" behindDoc="0" locked="1" layoutInCell="1" allowOverlap="1" wp14:anchorId="389D9E23" wp14:editId="11C879E9">
              <wp:simplePos x="0" y="0"/>
              <wp:positionH relativeFrom="page">
                <wp:posOffset>210820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16" name="Lin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95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22A27F" id="Line 7" o:spid="_x0000_s1026" alt="&quot;&quot;" style="position:absolute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6pt,297.7pt" to="25.1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" strokecolor="#969696" strokeweight=".5pt"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1303450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78CD9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DAE8A37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C0EE12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2D20A2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0B90E8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F0A91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B70D6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33E76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0225F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470CEB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4BA094D"/>
    <w:multiLevelType w:val="hybridMultilevel"/>
    <w:tmpl w:val="F59E3F60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8F4F71"/>
    <w:multiLevelType w:val="hybridMultilevel"/>
    <w:tmpl w:val="D0DAF5E0"/>
    <w:lvl w:ilvl="0" w:tplc="EE582A18">
      <w:start w:val="1"/>
      <w:numFmt w:val="bullet"/>
      <w:lvlText w:val=""/>
      <w:lvlJc w:val="left"/>
      <w:pPr>
        <w:tabs>
          <w:tab w:val="num" w:pos="170"/>
        </w:tabs>
        <w:ind w:left="227" w:hanging="227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3D2505"/>
    <w:multiLevelType w:val="hybridMultilevel"/>
    <w:tmpl w:val="85AECB14"/>
    <w:lvl w:ilvl="0" w:tplc="D0F6FBE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875182"/>
    <w:multiLevelType w:val="hybridMultilevel"/>
    <w:tmpl w:val="531CE4C0"/>
    <w:lvl w:ilvl="0" w:tplc="D0F6FBE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1104198"/>
    <w:multiLevelType w:val="hybridMultilevel"/>
    <w:tmpl w:val="515CB5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8C4E12"/>
    <w:multiLevelType w:val="hybridMultilevel"/>
    <w:tmpl w:val="D2A82C04"/>
    <w:lvl w:ilvl="0" w:tplc="F8E64C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364AE4"/>
    <w:multiLevelType w:val="hybridMultilevel"/>
    <w:tmpl w:val="254C2D08"/>
    <w:lvl w:ilvl="0" w:tplc="87DECA9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6B72C4"/>
    <w:multiLevelType w:val="hybridMultilevel"/>
    <w:tmpl w:val="4A40E158"/>
    <w:lvl w:ilvl="0" w:tplc="87DECA9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2451763">
    <w:abstractNumId w:val="10"/>
  </w:num>
  <w:num w:numId="2" w16cid:durableId="2139445031">
    <w:abstractNumId w:val="8"/>
  </w:num>
  <w:num w:numId="3" w16cid:durableId="12653111">
    <w:abstractNumId w:val="7"/>
  </w:num>
  <w:num w:numId="4" w16cid:durableId="1090391419">
    <w:abstractNumId w:val="6"/>
  </w:num>
  <w:num w:numId="5" w16cid:durableId="740446654">
    <w:abstractNumId w:val="5"/>
  </w:num>
  <w:num w:numId="6" w16cid:durableId="485098353">
    <w:abstractNumId w:val="9"/>
  </w:num>
  <w:num w:numId="7" w16cid:durableId="596792990">
    <w:abstractNumId w:val="4"/>
  </w:num>
  <w:num w:numId="8" w16cid:durableId="782848007">
    <w:abstractNumId w:val="3"/>
  </w:num>
  <w:num w:numId="9" w16cid:durableId="1441561669">
    <w:abstractNumId w:val="2"/>
  </w:num>
  <w:num w:numId="10" w16cid:durableId="58066954">
    <w:abstractNumId w:val="1"/>
  </w:num>
  <w:num w:numId="11" w16cid:durableId="52706467">
    <w:abstractNumId w:val="0"/>
  </w:num>
  <w:num w:numId="12" w16cid:durableId="1543902392">
    <w:abstractNumId w:val="16"/>
  </w:num>
  <w:num w:numId="13" w16cid:durableId="1232621437">
    <w:abstractNumId w:val="12"/>
  </w:num>
  <w:num w:numId="14" w16cid:durableId="896089455">
    <w:abstractNumId w:val="13"/>
  </w:num>
  <w:num w:numId="15" w16cid:durableId="1508403911">
    <w:abstractNumId w:val="14"/>
  </w:num>
  <w:num w:numId="16" w16cid:durableId="1198617578">
    <w:abstractNumId w:val="17"/>
  </w:num>
  <w:num w:numId="17" w16cid:durableId="1105425368">
    <w:abstractNumId w:val="18"/>
  </w:num>
  <w:num w:numId="18" w16cid:durableId="794831102">
    <w:abstractNumId w:val="15"/>
  </w:num>
  <w:num w:numId="19" w16cid:durableId="103423295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8"/>
  <w:embedSystemFonts/>
  <w:proofState w:spelling="clean" w:grammar="clean"/>
  <w:attachedTemplate r:id="rId1"/>
  <w:documentProtection w:formatting="1" w:enforcement="0"/>
  <w:defaultTabStop w:val="708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2MzQyMre0NLa0MDJR0lEKTi0uzszPAykwrAUAwCHsyiwAAAA="/>
  </w:docVars>
  <w:rsids>
    <w:rsidRoot w:val="00DE2219"/>
    <w:rsid w:val="0000107D"/>
    <w:rsid w:val="00006C10"/>
    <w:rsid w:val="00010E37"/>
    <w:rsid w:val="000128B9"/>
    <w:rsid w:val="0001580D"/>
    <w:rsid w:val="00015F9C"/>
    <w:rsid w:val="00025083"/>
    <w:rsid w:val="00034374"/>
    <w:rsid w:val="00037224"/>
    <w:rsid w:val="0005132F"/>
    <w:rsid w:val="00061ADB"/>
    <w:rsid w:val="000737E0"/>
    <w:rsid w:val="00077201"/>
    <w:rsid w:val="00077CD5"/>
    <w:rsid w:val="00082B9E"/>
    <w:rsid w:val="00084783"/>
    <w:rsid w:val="00084EAA"/>
    <w:rsid w:val="000858E5"/>
    <w:rsid w:val="00091BEE"/>
    <w:rsid w:val="00091F3B"/>
    <w:rsid w:val="0009206B"/>
    <w:rsid w:val="0009775D"/>
    <w:rsid w:val="000A67B6"/>
    <w:rsid w:val="000B0E16"/>
    <w:rsid w:val="000B6002"/>
    <w:rsid w:val="000C01DD"/>
    <w:rsid w:val="000C0257"/>
    <w:rsid w:val="000C1253"/>
    <w:rsid w:val="000C5FC9"/>
    <w:rsid w:val="000D3469"/>
    <w:rsid w:val="000D3886"/>
    <w:rsid w:val="000D6757"/>
    <w:rsid w:val="000D71CA"/>
    <w:rsid w:val="000E3E13"/>
    <w:rsid w:val="000E4389"/>
    <w:rsid w:val="000E7031"/>
    <w:rsid w:val="000F01D4"/>
    <w:rsid w:val="000F1D3D"/>
    <w:rsid w:val="000F4702"/>
    <w:rsid w:val="00100482"/>
    <w:rsid w:val="00101708"/>
    <w:rsid w:val="00115E10"/>
    <w:rsid w:val="001167AA"/>
    <w:rsid w:val="00133662"/>
    <w:rsid w:val="00137BE9"/>
    <w:rsid w:val="00143C37"/>
    <w:rsid w:val="00146B50"/>
    <w:rsid w:val="00147805"/>
    <w:rsid w:val="00156FBB"/>
    <w:rsid w:val="00160C9D"/>
    <w:rsid w:val="00170664"/>
    <w:rsid w:val="00171840"/>
    <w:rsid w:val="00172A50"/>
    <w:rsid w:val="001748BD"/>
    <w:rsid w:val="00176AB7"/>
    <w:rsid w:val="00180973"/>
    <w:rsid w:val="00182704"/>
    <w:rsid w:val="00190E3D"/>
    <w:rsid w:val="001964D3"/>
    <w:rsid w:val="001A434B"/>
    <w:rsid w:val="001A5402"/>
    <w:rsid w:val="001A6409"/>
    <w:rsid w:val="001B4826"/>
    <w:rsid w:val="001B529D"/>
    <w:rsid w:val="001C0574"/>
    <w:rsid w:val="001C43B7"/>
    <w:rsid w:val="001C712E"/>
    <w:rsid w:val="001D50C3"/>
    <w:rsid w:val="001D5FC6"/>
    <w:rsid w:val="001D7E0E"/>
    <w:rsid w:val="001E2530"/>
    <w:rsid w:val="001E6766"/>
    <w:rsid w:val="001F3E48"/>
    <w:rsid w:val="00201E0C"/>
    <w:rsid w:val="0020510E"/>
    <w:rsid w:val="00205660"/>
    <w:rsid w:val="00212BEA"/>
    <w:rsid w:val="00223983"/>
    <w:rsid w:val="00224C6A"/>
    <w:rsid w:val="002254A8"/>
    <w:rsid w:val="00226E22"/>
    <w:rsid w:val="00234CE4"/>
    <w:rsid w:val="002437D2"/>
    <w:rsid w:val="0024397A"/>
    <w:rsid w:val="0025199A"/>
    <w:rsid w:val="00252AEB"/>
    <w:rsid w:val="0025444A"/>
    <w:rsid w:val="0026001D"/>
    <w:rsid w:val="00282C06"/>
    <w:rsid w:val="002858AF"/>
    <w:rsid w:val="00285C5A"/>
    <w:rsid w:val="002931B9"/>
    <w:rsid w:val="00293D5C"/>
    <w:rsid w:val="002A004E"/>
    <w:rsid w:val="002A04F3"/>
    <w:rsid w:val="002A4542"/>
    <w:rsid w:val="002B26B1"/>
    <w:rsid w:val="002B3255"/>
    <w:rsid w:val="002B5A80"/>
    <w:rsid w:val="002B6A3B"/>
    <w:rsid w:val="002B7357"/>
    <w:rsid w:val="002C6767"/>
    <w:rsid w:val="002C6BAA"/>
    <w:rsid w:val="002E68C4"/>
    <w:rsid w:val="002F20B8"/>
    <w:rsid w:val="002F315F"/>
    <w:rsid w:val="00305CE2"/>
    <w:rsid w:val="00323933"/>
    <w:rsid w:val="00327628"/>
    <w:rsid w:val="00327AD5"/>
    <w:rsid w:val="0034107D"/>
    <w:rsid w:val="00347283"/>
    <w:rsid w:val="00350526"/>
    <w:rsid w:val="003525CB"/>
    <w:rsid w:val="0035715A"/>
    <w:rsid w:val="003572EE"/>
    <w:rsid w:val="00360167"/>
    <w:rsid w:val="00362F42"/>
    <w:rsid w:val="003845A5"/>
    <w:rsid w:val="0038480C"/>
    <w:rsid w:val="00384B7E"/>
    <w:rsid w:val="00385876"/>
    <w:rsid w:val="00393D57"/>
    <w:rsid w:val="003A1A87"/>
    <w:rsid w:val="003A3774"/>
    <w:rsid w:val="003A53F3"/>
    <w:rsid w:val="003B1792"/>
    <w:rsid w:val="003B6663"/>
    <w:rsid w:val="003C3C1B"/>
    <w:rsid w:val="003C5143"/>
    <w:rsid w:val="003C6154"/>
    <w:rsid w:val="003C6C26"/>
    <w:rsid w:val="003C732D"/>
    <w:rsid w:val="003D0F58"/>
    <w:rsid w:val="003E5999"/>
    <w:rsid w:val="003E6D81"/>
    <w:rsid w:val="003F0568"/>
    <w:rsid w:val="003F0FC7"/>
    <w:rsid w:val="003F2927"/>
    <w:rsid w:val="00400188"/>
    <w:rsid w:val="0040216D"/>
    <w:rsid w:val="00404806"/>
    <w:rsid w:val="00412AA7"/>
    <w:rsid w:val="00415BED"/>
    <w:rsid w:val="004169B8"/>
    <w:rsid w:val="004208DE"/>
    <w:rsid w:val="00421A3C"/>
    <w:rsid w:val="004259B5"/>
    <w:rsid w:val="004272DF"/>
    <w:rsid w:val="004311FC"/>
    <w:rsid w:val="00431359"/>
    <w:rsid w:val="004336E9"/>
    <w:rsid w:val="00441AAF"/>
    <w:rsid w:val="00441E94"/>
    <w:rsid w:val="00462B03"/>
    <w:rsid w:val="004831BA"/>
    <w:rsid w:val="0048790C"/>
    <w:rsid w:val="004928E6"/>
    <w:rsid w:val="004936CD"/>
    <w:rsid w:val="004A351F"/>
    <w:rsid w:val="004B0398"/>
    <w:rsid w:val="004B130B"/>
    <w:rsid w:val="004B4938"/>
    <w:rsid w:val="004C3E90"/>
    <w:rsid w:val="004D3DB3"/>
    <w:rsid w:val="004E1037"/>
    <w:rsid w:val="004F079D"/>
    <w:rsid w:val="004F2BBC"/>
    <w:rsid w:val="004F42CF"/>
    <w:rsid w:val="004F5E0E"/>
    <w:rsid w:val="004F63DA"/>
    <w:rsid w:val="004F77DE"/>
    <w:rsid w:val="00503B2D"/>
    <w:rsid w:val="00506DE6"/>
    <w:rsid w:val="005141BD"/>
    <w:rsid w:val="00523878"/>
    <w:rsid w:val="00524EE7"/>
    <w:rsid w:val="005250A2"/>
    <w:rsid w:val="0053407E"/>
    <w:rsid w:val="005547B8"/>
    <w:rsid w:val="005576FB"/>
    <w:rsid w:val="00567892"/>
    <w:rsid w:val="00584112"/>
    <w:rsid w:val="00593380"/>
    <w:rsid w:val="0059416F"/>
    <w:rsid w:val="00596853"/>
    <w:rsid w:val="005972B7"/>
    <w:rsid w:val="00597BF6"/>
    <w:rsid w:val="005A21F4"/>
    <w:rsid w:val="005A2EFC"/>
    <w:rsid w:val="005A4D05"/>
    <w:rsid w:val="005A5726"/>
    <w:rsid w:val="005B14F8"/>
    <w:rsid w:val="005C40EE"/>
    <w:rsid w:val="005C4B40"/>
    <w:rsid w:val="005C4D65"/>
    <w:rsid w:val="005D16B2"/>
    <w:rsid w:val="005D3E05"/>
    <w:rsid w:val="005D6291"/>
    <w:rsid w:val="005E73E3"/>
    <w:rsid w:val="005F479E"/>
    <w:rsid w:val="00602866"/>
    <w:rsid w:val="00623D18"/>
    <w:rsid w:val="00627FEB"/>
    <w:rsid w:val="00631A20"/>
    <w:rsid w:val="0063381C"/>
    <w:rsid w:val="006500B1"/>
    <w:rsid w:val="00652DED"/>
    <w:rsid w:val="006572A5"/>
    <w:rsid w:val="00662513"/>
    <w:rsid w:val="006702C0"/>
    <w:rsid w:val="00672B42"/>
    <w:rsid w:val="006817F3"/>
    <w:rsid w:val="006857B0"/>
    <w:rsid w:val="006861B9"/>
    <w:rsid w:val="0069188C"/>
    <w:rsid w:val="006A27E4"/>
    <w:rsid w:val="006A56A0"/>
    <w:rsid w:val="006B28DB"/>
    <w:rsid w:val="006B52DD"/>
    <w:rsid w:val="006C20EB"/>
    <w:rsid w:val="006E4517"/>
    <w:rsid w:val="006E6356"/>
    <w:rsid w:val="006E6E59"/>
    <w:rsid w:val="006F220F"/>
    <w:rsid w:val="007065DC"/>
    <w:rsid w:val="007109EC"/>
    <w:rsid w:val="00711706"/>
    <w:rsid w:val="00721680"/>
    <w:rsid w:val="007239AB"/>
    <w:rsid w:val="00733BB6"/>
    <w:rsid w:val="00736C91"/>
    <w:rsid w:val="0074267B"/>
    <w:rsid w:val="00753CA7"/>
    <w:rsid w:val="00754179"/>
    <w:rsid w:val="007547C2"/>
    <w:rsid w:val="00760BB6"/>
    <w:rsid w:val="007621D6"/>
    <w:rsid w:val="007715D1"/>
    <w:rsid w:val="0077250A"/>
    <w:rsid w:val="00772994"/>
    <w:rsid w:val="00781F0F"/>
    <w:rsid w:val="00784387"/>
    <w:rsid w:val="0079083C"/>
    <w:rsid w:val="007A7C19"/>
    <w:rsid w:val="007B508F"/>
    <w:rsid w:val="007C63D1"/>
    <w:rsid w:val="007D283E"/>
    <w:rsid w:val="007D3800"/>
    <w:rsid w:val="007E2536"/>
    <w:rsid w:val="007E336A"/>
    <w:rsid w:val="007F4F7F"/>
    <w:rsid w:val="007F64A7"/>
    <w:rsid w:val="008128C8"/>
    <w:rsid w:val="008230FC"/>
    <w:rsid w:val="00825A06"/>
    <w:rsid w:val="00825CD2"/>
    <w:rsid w:val="00844765"/>
    <w:rsid w:val="008519F1"/>
    <w:rsid w:val="008543D6"/>
    <w:rsid w:val="00857AE0"/>
    <w:rsid w:val="00860E8A"/>
    <w:rsid w:val="008615D5"/>
    <w:rsid w:val="008630A2"/>
    <w:rsid w:val="008704E2"/>
    <w:rsid w:val="008762BC"/>
    <w:rsid w:val="00876A69"/>
    <w:rsid w:val="00892B5E"/>
    <w:rsid w:val="00894C8F"/>
    <w:rsid w:val="008A5612"/>
    <w:rsid w:val="008C164F"/>
    <w:rsid w:val="008C6200"/>
    <w:rsid w:val="008E41BB"/>
    <w:rsid w:val="008E4FC9"/>
    <w:rsid w:val="008E5189"/>
    <w:rsid w:val="008E7361"/>
    <w:rsid w:val="008E7F16"/>
    <w:rsid w:val="008F548B"/>
    <w:rsid w:val="009000DD"/>
    <w:rsid w:val="00904B74"/>
    <w:rsid w:val="00905171"/>
    <w:rsid w:val="009102DD"/>
    <w:rsid w:val="00911321"/>
    <w:rsid w:val="00916E2A"/>
    <w:rsid w:val="009200CA"/>
    <w:rsid w:val="00940036"/>
    <w:rsid w:val="0094731B"/>
    <w:rsid w:val="009537D8"/>
    <w:rsid w:val="00954324"/>
    <w:rsid w:val="009555A9"/>
    <w:rsid w:val="00956A7E"/>
    <w:rsid w:val="0096565B"/>
    <w:rsid w:val="00967834"/>
    <w:rsid w:val="0097131A"/>
    <w:rsid w:val="00972B8F"/>
    <w:rsid w:val="00972C8D"/>
    <w:rsid w:val="00992683"/>
    <w:rsid w:val="00992B59"/>
    <w:rsid w:val="00995CB9"/>
    <w:rsid w:val="009A728C"/>
    <w:rsid w:val="009B0294"/>
    <w:rsid w:val="009B52F0"/>
    <w:rsid w:val="009B53F3"/>
    <w:rsid w:val="009C13C8"/>
    <w:rsid w:val="009D6D87"/>
    <w:rsid w:val="009E4F78"/>
    <w:rsid w:val="009E5B6E"/>
    <w:rsid w:val="009E655B"/>
    <w:rsid w:val="009E6B4D"/>
    <w:rsid w:val="009E6C8B"/>
    <w:rsid w:val="009F2B04"/>
    <w:rsid w:val="009F5E8F"/>
    <w:rsid w:val="009F7751"/>
    <w:rsid w:val="00A02D06"/>
    <w:rsid w:val="00A13145"/>
    <w:rsid w:val="00A24FEB"/>
    <w:rsid w:val="00A32F77"/>
    <w:rsid w:val="00A365F0"/>
    <w:rsid w:val="00A36786"/>
    <w:rsid w:val="00A36878"/>
    <w:rsid w:val="00A47CE1"/>
    <w:rsid w:val="00A531FE"/>
    <w:rsid w:val="00A56818"/>
    <w:rsid w:val="00A579D8"/>
    <w:rsid w:val="00A66AF2"/>
    <w:rsid w:val="00A67308"/>
    <w:rsid w:val="00A7390D"/>
    <w:rsid w:val="00A75821"/>
    <w:rsid w:val="00A8491C"/>
    <w:rsid w:val="00A87CD0"/>
    <w:rsid w:val="00AA13EB"/>
    <w:rsid w:val="00AB0588"/>
    <w:rsid w:val="00AB5FBE"/>
    <w:rsid w:val="00AB6672"/>
    <w:rsid w:val="00AB6BE6"/>
    <w:rsid w:val="00AD09A8"/>
    <w:rsid w:val="00AD12A8"/>
    <w:rsid w:val="00AD23BC"/>
    <w:rsid w:val="00AD701C"/>
    <w:rsid w:val="00AE088D"/>
    <w:rsid w:val="00AE43DD"/>
    <w:rsid w:val="00AF1038"/>
    <w:rsid w:val="00AF34C2"/>
    <w:rsid w:val="00B04297"/>
    <w:rsid w:val="00B05E0B"/>
    <w:rsid w:val="00B065AE"/>
    <w:rsid w:val="00B12D99"/>
    <w:rsid w:val="00B1651E"/>
    <w:rsid w:val="00B3216A"/>
    <w:rsid w:val="00B35634"/>
    <w:rsid w:val="00B45D05"/>
    <w:rsid w:val="00B519B2"/>
    <w:rsid w:val="00B531DC"/>
    <w:rsid w:val="00B53B71"/>
    <w:rsid w:val="00B54492"/>
    <w:rsid w:val="00B67929"/>
    <w:rsid w:val="00B70938"/>
    <w:rsid w:val="00B75EA1"/>
    <w:rsid w:val="00B823AF"/>
    <w:rsid w:val="00B83FED"/>
    <w:rsid w:val="00B93139"/>
    <w:rsid w:val="00B95A76"/>
    <w:rsid w:val="00BB5EFB"/>
    <w:rsid w:val="00BB61FF"/>
    <w:rsid w:val="00BC24DC"/>
    <w:rsid w:val="00BD0320"/>
    <w:rsid w:val="00BE1EF8"/>
    <w:rsid w:val="00BE4E01"/>
    <w:rsid w:val="00BE6268"/>
    <w:rsid w:val="00BF2024"/>
    <w:rsid w:val="00C03451"/>
    <w:rsid w:val="00C14E75"/>
    <w:rsid w:val="00C15475"/>
    <w:rsid w:val="00C27707"/>
    <w:rsid w:val="00C27963"/>
    <w:rsid w:val="00C441F7"/>
    <w:rsid w:val="00C44E01"/>
    <w:rsid w:val="00C47161"/>
    <w:rsid w:val="00C536D3"/>
    <w:rsid w:val="00C5507E"/>
    <w:rsid w:val="00C61298"/>
    <w:rsid w:val="00C72967"/>
    <w:rsid w:val="00C81161"/>
    <w:rsid w:val="00C859EB"/>
    <w:rsid w:val="00C874BF"/>
    <w:rsid w:val="00C9601F"/>
    <w:rsid w:val="00CA3E00"/>
    <w:rsid w:val="00CA6340"/>
    <w:rsid w:val="00CA64B1"/>
    <w:rsid w:val="00CB03F1"/>
    <w:rsid w:val="00CB3BC3"/>
    <w:rsid w:val="00CC749F"/>
    <w:rsid w:val="00CD189C"/>
    <w:rsid w:val="00CD6E9B"/>
    <w:rsid w:val="00CF1073"/>
    <w:rsid w:val="00CF24A8"/>
    <w:rsid w:val="00CF64C3"/>
    <w:rsid w:val="00D02AFE"/>
    <w:rsid w:val="00D06FBB"/>
    <w:rsid w:val="00D071F0"/>
    <w:rsid w:val="00D11FC0"/>
    <w:rsid w:val="00D1647F"/>
    <w:rsid w:val="00D208FA"/>
    <w:rsid w:val="00D431DE"/>
    <w:rsid w:val="00D56AEC"/>
    <w:rsid w:val="00D5713C"/>
    <w:rsid w:val="00D611A3"/>
    <w:rsid w:val="00D65380"/>
    <w:rsid w:val="00D71F5C"/>
    <w:rsid w:val="00D7213E"/>
    <w:rsid w:val="00D8371E"/>
    <w:rsid w:val="00D86C6A"/>
    <w:rsid w:val="00D96733"/>
    <w:rsid w:val="00D97B7B"/>
    <w:rsid w:val="00DA2833"/>
    <w:rsid w:val="00DA5C61"/>
    <w:rsid w:val="00DA7FBC"/>
    <w:rsid w:val="00DB1333"/>
    <w:rsid w:val="00DB36BC"/>
    <w:rsid w:val="00DB406D"/>
    <w:rsid w:val="00DC2533"/>
    <w:rsid w:val="00DC4973"/>
    <w:rsid w:val="00DC62AA"/>
    <w:rsid w:val="00DC73C4"/>
    <w:rsid w:val="00DD1CF7"/>
    <w:rsid w:val="00DD3385"/>
    <w:rsid w:val="00DD43FD"/>
    <w:rsid w:val="00DE2219"/>
    <w:rsid w:val="00DE2279"/>
    <w:rsid w:val="00DE57E1"/>
    <w:rsid w:val="00DE7D4B"/>
    <w:rsid w:val="00DF7C1E"/>
    <w:rsid w:val="00DF7E0A"/>
    <w:rsid w:val="00E01BB5"/>
    <w:rsid w:val="00E02A18"/>
    <w:rsid w:val="00E066E1"/>
    <w:rsid w:val="00E12F17"/>
    <w:rsid w:val="00E13BAF"/>
    <w:rsid w:val="00E1655B"/>
    <w:rsid w:val="00E17265"/>
    <w:rsid w:val="00E20E56"/>
    <w:rsid w:val="00E32214"/>
    <w:rsid w:val="00E33BE2"/>
    <w:rsid w:val="00E378B6"/>
    <w:rsid w:val="00E462E6"/>
    <w:rsid w:val="00E47845"/>
    <w:rsid w:val="00E55218"/>
    <w:rsid w:val="00E570CF"/>
    <w:rsid w:val="00E573E2"/>
    <w:rsid w:val="00E6144F"/>
    <w:rsid w:val="00E7036A"/>
    <w:rsid w:val="00E71870"/>
    <w:rsid w:val="00E87BCC"/>
    <w:rsid w:val="00E9090E"/>
    <w:rsid w:val="00EA5287"/>
    <w:rsid w:val="00EA6D36"/>
    <w:rsid w:val="00EB3FB2"/>
    <w:rsid w:val="00EC196D"/>
    <w:rsid w:val="00EC4156"/>
    <w:rsid w:val="00EC55C7"/>
    <w:rsid w:val="00EC5688"/>
    <w:rsid w:val="00ED2295"/>
    <w:rsid w:val="00ED261F"/>
    <w:rsid w:val="00ED68CC"/>
    <w:rsid w:val="00EE1F29"/>
    <w:rsid w:val="00EE47FE"/>
    <w:rsid w:val="00EE7FBA"/>
    <w:rsid w:val="00EF0C73"/>
    <w:rsid w:val="00EF2DAB"/>
    <w:rsid w:val="00EF5239"/>
    <w:rsid w:val="00F00AB2"/>
    <w:rsid w:val="00F01703"/>
    <w:rsid w:val="00F04585"/>
    <w:rsid w:val="00F058C0"/>
    <w:rsid w:val="00F1661F"/>
    <w:rsid w:val="00F166E2"/>
    <w:rsid w:val="00F17416"/>
    <w:rsid w:val="00F17E25"/>
    <w:rsid w:val="00F17E31"/>
    <w:rsid w:val="00F254CF"/>
    <w:rsid w:val="00F2619D"/>
    <w:rsid w:val="00F276ED"/>
    <w:rsid w:val="00F3298D"/>
    <w:rsid w:val="00F40F90"/>
    <w:rsid w:val="00F41B18"/>
    <w:rsid w:val="00F4419A"/>
    <w:rsid w:val="00F44F74"/>
    <w:rsid w:val="00F56B12"/>
    <w:rsid w:val="00F57374"/>
    <w:rsid w:val="00F65E6E"/>
    <w:rsid w:val="00F71D35"/>
    <w:rsid w:val="00F72752"/>
    <w:rsid w:val="00F80D93"/>
    <w:rsid w:val="00F813FE"/>
    <w:rsid w:val="00F8142D"/>
    <w:rsid w:val="00F81E04"/>
    <w:rsid w:val="00F84CDA"/>
    <w:rsid w:val="00F8511A"/>
    <w:rsid w:val="00F920B0"/>
    <w:rsid w:val="00FA0698"/>
    <w:rsid w:val="00FA5468"/>
    <w:rsid w:val="00FA5DF6"/>
    <w:rsid w:val="00FA6058"/>
    <w:rsid w:val="00FA6386"/>
    <w:rsid w:val="00FB1EE3"/>
    <w:rsid w:val="00FB7747"/>
    <w:rsid w:val="00FD5AB4"/>
    <w:rsid w:val="00FF00E7"/>
    <w:rsid w:val="00FF2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EA1F81"/>
  <w15:chartTrackingRefBased/>
  <w15:docId w15:val="{D737A840-73EB-4B5D-AF40-14851D478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1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semiHidden="1" w:unhideWhenUsed="1"/>
    <w:lsdException w:name="footnote text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Standard">
    <w:name w:val="Normal"/>
    <w:qFormat/>
    <w:rsid w:val="00F44F74"/>
    <w:pPr>
      <w:spacing w:after="200"/>
    </w:pPr>
    <w:rPr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dresse">
    <w:name w:val="Adresse"/>
    <w:basedOn w:val="Standard"/>
    <w:uiPriority w:val="99"/>
    <w:locked/>
    <w:rsid w:val="00AA13EB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OfficinaSans-BookItalic" w:hAnsi="OfficinaSans-BookItalic" w:cs="OfficinaSans-BookItalic"/>
      <w:i/>
      <w:iCs/>
      <w:color w:val="000000"/>
      <w:sz w:val="12"/>
      <w:szCs w:val="12"/>
    </w:rPr>
  </w:style>
  <w:style w:type="paragraph" w:styleId="Kopfzeile">
    <w:name w:val="header"/>
    <w:basedOn w:val="Standard"/>
    <w:link w:val="KopfzeileZchn"/>
    <w:uiPriority w:val="99"/>
    <w:semiHidden/>
    <w:locked/>
    <w:rsid w:val="00F44F74"/>
    <w:pPr>
      <w:tabs>
        <w:tab w:val="center" w:pos="4536"/>
        <w:tab w:val="right" w:pos="9072"/>
      </w:tabs>
      <w:spacing w:after="0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F44F74"/>
    <w:rPr>
      <w:rFonts w:cs="Times New Roman"/>
    </w:rPr>
  </w:style>
  <w:style w:type="paragraph" w:styleId="Fuzeile">
    <w:name w:val="footer"/>
    <w:basedOn w:val="Standard"/>
    <w:link w:val="FuzeileZchn"/>
    <w:uiPriority w:val="99"/>
    <w:locked/>
    <w:rsid w:val="00F44F74"/>
    <w:pPr>
      <w:tabs>
        <w:tab w:val="center" w:pos="4536"/>
        <w:tab w:val="right" w:pos="9072"/>
      </w:tabs>
      <w:spacing w:after="0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F44F74"/>
    <w:rPr>
      <w:rFonts w:cs="Times New Roman"/>
    </w:rPr>
  </w:style>
  <w:style w:type="paragraph" w:customStyle="1" w:styleId="AnschriftAdressfeld">
    <w:name w:val="Anschrift Adressfeld"/>
    <w:basedOn w:val="Standard"/>
    <w:uiPriority w:val="99"/>
    <w:locked/>
    <w:rsid w:val="00F44F74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OfficinaSans-Book" w:hAnsi="OfficinaSans-Book" w:cs="OfficinaSans-Book"/>
      <w:color w:val="000000"/>
      <w:sz w:val="18"/>
      <w:szCs w:val="18"/>
    </w:rPr>
  </w:style>
  <w:style w:type="paragraph" w:customStyle="1" w:styleId="Betreffzeile">
    <w:name w:val="Betreffzeile"/>
    <w:basedOn w:val="AnschriftAdressfeld"/>
    <w:uiPriority w:val="99"/>
    <w:locked/>
    <w:rsid w:val="00F44F74"/>
    <w:rPr>
      <w:b/>
    </w:rPr>
  </w:style>
  <w:style w:type="paragraph" w:customStyle="1" w:styleId="initial">
    <w:name w:val="initial"/>
    <w:basedOn w:val="Standard"/>
    <w:uiPriority w:val="99"/>
    <w:locked/>
    <w:rsid w:val="00F44F74"/>
    <w:pPr>
      <w:spacing w:beforeLines="1" w:afterLines="1"/>
    </w:pPr>
    <w:rPr>
      <w:rFonts w:ascii="Times" w:hAnsi="Times"/>
      <w:sz w:val="20"/>
      <w:szCs w:val="20"/>
      <w:lang w:eastAsia="de-DE"/>
    </w:rPr>
  </w:style>
  <w:style w:type="paragraph" w:styleId="StandardWeb">
    <w:name w:val="Normal (Web)"/>
    <w:basedOn w:val="Standard"/>
    <w:uiPriority w:val="99"/>
    <w:locked/>
    <w:rsid w:val="00F44F74"/>
    <w:pPr>
      <w:spacing w:beforeLines="1" w:afterLines="1"/>
    </w:pPr>
    <w:rPr>
      <w:rFonts w:ascii="Times" w:hAnsi="Times"/>
      <w:sz w:val="20"/>
      <w:szCs w:val="20"/>
      <w:lang w:eastAsia="de-DE"/>
    </w:rPr>
  </w:style>
  <w:style w:type="character" w:customStyle="1" w:styleId="upper">
    <w:name w:val="upper"/>
    <w:uiPriority w:val="99"/>
    <w:locked/>
    <w:rsid w:val="00F44F74"/>
    <w:rPr>
      <w:rFonts w:cs="Times New Roman"/>
    </w:rPr>
  </w:style>
  <w:style w:type="paragraph" w:customStyle="1" w:styleId="urluni-duede">
    <w:name w:val="url.uni-due.de"/>
    <w:basedOn w:val="AnschriftAdressfeld"/>
    <w:qFormat/>
    <w:locked/>
    <w:rsid w:val="00F44F74"/>
    <w:rPr>
      <w:b/>
      <w:color w:val="004C93"/>
    </w:rPr>
  </w:style>
  <w:style w:type="paragraph" w:customStyle="1" w:styleId="RWEFensterzeile">
    <w:name w:val="RWE Fensterzeile"/>
    <w:basedOn w:val="Standard"/>
    <w:uiPriority w:val="99"/>
    <w:locked/>
    <w:rsid w:val="00B75EA1"/>
    <w:pPr>
      <w:spacing w:after="0"/>
    </w:pPr>
    <w:rPr>
      <w:rFonts w:ascii="RWE" w:eastAsia="Times New Roman" w:hAnsi="RWE"/>
      <w:sz w:val="12"/>
      <w:szCs w:val="20"/>
      <w:u w:val="single"/>
      <w:lang w:eastAsia="de-DE"/>
    </w:rPr>
  </w:style>
  <w:style w:type="paragraph" w:customStyle="1" w:styleId="RWEFlietext">
    <w:name w:val="RWE Fließtext"/>
    <w:basedOn w:val="Standard"/>
    <w:uiPriority w:val="99"/>
    <w:locked/>
    <w:rsid w:val="00B75EA1"/>
    <w:pPr>
      <w:spacing w:after="0" w:line="264" w:lineRule="exact"/>
    </w:pPr>
    <w:rPr>
      <w:rFonts w:ascii="Arial" w:eastAsia="Times New Roman" w:hAnsi="Arial"/>
      <w:sz w:val="22"/>
      <w:szCs w:val="20"/>
      <w:lang w:eastAsia="de-DE"/>
    </w:rPr>
  </w:style>
  <w:style w:type="paragraph" w:customStyle="1" w:styleId="Vorstandsleiste">
    <w:name w:val="Vorstandsleiste"/>
    <w:basedOn w:val="Standard"/>
    <w:uiPriority w:val="99"/>
    <w:locked/>
    <w:rsid w:val="00B75EA1"/>
    <w:pPr>
      <w:tabs>
        <w:tab w:val="left" w:pos="170"/>
        <w:tab w:val="left" w:pos="5443"/>
        <w:tab w:val="left" w:pos="7881"/>
      </w:tabs>
      <w:spacing w:after="0" w:line="168" w:lineRule="exact"/>
    </w:pPr>
    <w:rPr>
      <w:rFonts w:ascii="RWE" w:eastAsia="Times New Roman" w:hAnsi="RWE"/>
      <w:sz w:val="14"/>
      <w:szCs w:val="20"/>
      <w:lang w:eastAsia="de-DE"/>
    </w:rPr>
  </w:style>
  <w:style w:type="paragraph" w:customStyle="1" w:styleId="VorstandsleisteZwiZei">
    <w:name w:val="Vorstandsleiste ZwiZei"/>
    <w:basedOn w:val="Vorstandsleiste"/>
    <w:next w:val="Vorstandsleiste"/>
    <w:uiPriority w:val="99"/>
    <w:locked/>
    <w:rsid w:val="00B75EA1"/>
    <w:pPr>
      <w:spacing w:line="84" w:lineRule="exact"/>
    </w:pPr>
  </w:style>
  <w:style w:type="paragraph" w:customStyle="1" w:styleId="Vorstandsleistefett">
    <w:name w:val="Vorstandsleiste fett"/>
    <w:basedOn w:val="Vorstandsleiste"/>
    <w:uiPriority w:val="99"/>
    <w:locked/>
    <w:rsid w:val="00B75EA1"/>
    <w:pPr>
      <w:spacing w:line="240" w:lineRule="auto"/>
    </w:pPr>
    <w:rPr>
      <w:b/>
      <w:noProof/>
      <w:color w:val="000000"/>
    </w:rPr>
  </w:style>
  <w:style w:type="character" w:styleId="Hyperlink">
    <w:name w:val="Hyperlink"/>
    <w:uiPriority w:val="99"/>
    <w:locked/>
    <w:rsid w:val="00B3216A"/>
    <w:rPr>
      <w:rFonts w:cs="Times New Roman"/>
      <w:color w:val="0000FF"/>
      <w:u w:val="single"/>
    </w:rPr>
  </w:style>
  <w:style w:type="paragraph" w:customStyle="1" w:styleId="RWEOrgEinheit">
    <w:name w:val="RWE OrgEinheit"/>
    <w:basedOn w:val="Standard"/>
    <w:uiPriority w:val="99"/>
    <w:locked/>
    <w:rsid w:val="00F81E04"/>
    <w:pPr>
      <w:spacing w:after="0"/>
    </w:pPr>
    <w:rPr>
      <w:rFonts w:ascii="Arial" w:eastAsia="Times New Roman" w:hAnsi="Arial"/>
      <w:b/>
      <w:sz w:val="18"/>
      <w:szCs w:val="20"/>
      <w:lang w:eastAsia="de-DE"/>
    </w:rPr>
  </w:style>
  <w:style w:type="paragraph" w:customStyle="1" w:styleId="RWEBezugtext">
    <w:name w:val="RWE Bezugtext"/>
    <w:basedOn w:val="Standard"/>
    <w:uiPriority w:val="99"/>
    <w:locked/>
    <w:rsid w:val="00F81E04"/>
    <w:pPr>
      <w:spacing w:after="0"/>
    </w:pPr>
    <w:rPr>
      <w:rFonts w:ascii="Arial" w:eastAsia="Times New Roman" w:hAnsi="Arial"/>
      <w:sz w:val="16"/>
      <w:szCs w:val="20"/>
      <w:lang w:eastAsia="de-DE"/>
    </w:rPr>
  </w:style>
  <w:style w:type="paragraph" w:customStyle="1" w:styleId="RWEBezugtitel">
    <w:name w:val="RWE Bezugtitel"/>
    <w:basedOn w:val="Standard"/>
    <w:uiPriority w:val="99"/>
    <w:locked/>
    <w:rsid w:val="00F81E04"/>
    <w:pPr>
      <w:spacing w:after="0"/>
    </w:pPr>
    <w:rPr>
      <w:rFonts w:ascii="RWE" w:eastAsia="Times New Roman" w:hAnsi="RWE"/>
      <w:sz w:val="16"/>
      <w:szCs w:val="20"/>
      <w:lang w:eastAsia="de-DE"/>
    </w:rPr>
  </w:style>
  <w:style w:type="character" w:styleId="Seitenzahl">
    <w:name w:val="page number"/>
    <w:uiPriority w:val="99"/>
    <w:locked/>
    <w:rsid w:val="00CD6E9B"/>
    <w:rPr>
      <w:rFonts w:cs="Times New Roman"/>
    </w:rPr>
  </w:style>
  <w:style w:type="character" w:customStyle="1" w:styleId="Leitwort">
    <w:name w:val="Leitwort"/>
    <w:uiPriority w:val="99"/>
    <w:locked/>
    <w:rsid w:val="000737E0"/>
    <w:rPr>
      <w:rFonts w:ascii="Arial" w:hAnsi="Arial"/>
      <w:color w:val="5F5F5F"/>
      <w:sz w:val="14"/>
    </w:rPr>
  </w:style>
  <w:style w:type="paragraph" w:customStyle="1" w:styleId="InfoBlock2">
    <w:name w:val="Info_Block_2"/>
    <w:basedOn w:val="Standard"/>
    <w:uiPriority w:val="99"/>
    <w:locked/>
    <w:rsid w:val="000737E0"/>
    <w:pPr>
      <w:tabs>
        <w:tab w:val="left" w:pos="851"/>
      </w:tabs>
      <w:spacing w:after="240" w:line="220" w:lineRule="exact"/>
    </w:pPr>
    <w:rPr>
      <w:rFonts w:ascii="Arial" w:hAnsi="Arial"/>
      <w:sz w:val="20"/>
      <w:szCs w:val="20"/>
      <w:lang w:eastAsia="de-DE"/>
    </w:rPr>
  </w:style>
  <w:style w:type="character" w:customStyle="1" w:styleId="Info">
    <w:name w:val="Info"/>
    <w:uiPriority w:val="99"/>
    <w:locked/>
    <w:rsid w:val="000737E0"/>
    <w:rPr>
      <w:rFonts w:ascii="Arial" w:hAnsi="Arial"/>
      <w:sz w:val="20"/>
    </w:rPr>
  </w:style>
  <w:style w:type="paragraph" w:customStyle="1" w:styleId="HeaderK">
    <w:name w:val="Header_K"/>
    <w:basedOn w:val="Standard"/>
    <w:locked/>
    <w:rsid w:val="000737E0"/>
    <w:pPr>
      <w:spacing w:after="0"/>
    </w:pPr>
    <w:rPr>
      <w:rFonts w:ascii="Arial" w:hAnsi="Arial"/>
      <w:b/>
      <w:caps/>
      <w:color w:val="808080"/>
      <w:lang w:eastAsia="de-DE"/>
    </w:rPr>
  </w:style>
  <w:style w:type="paragraph" w:styleId="Listenabsatz">
    <w:name w:val="List Paragraph"/>
    <w:basedOn w:val="Standard"/>
    <w:uiPriority w:val="34"/>
    <w:qFormat/>
    <w:locked/>
    <w:rsid w:val="00384B7E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B70938"/>
    <w:pPr>
      <w:spacing w:after="0"/>
    </w:pPr>
    <w:rPr>
      <w:rFonts w:ascii="Tahoma" w:hAnsi="Tahoma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B70938"/>
    <w:rPr>
      <w:rFonts w:ascii="Tahoma" w:hAnsi="Tahoma" w:cs="Tahoma"/>
      <w:sz w:val="16"/>
      <w:szCs w:val="16"/>
      <w:lang w:eastAsia="en-US"/>
    </w:rPr>
  </w:style>
  <w:style w:type="table" w:customStyle="1" w:styleId="Tabellengitternetz">
    <w:name w:val="Tabellengitternetz"/>
    <w:basedOn w:val="NormaleTabelle"/>
    <w:locked/>
    <w:rsid w:val="00CB3B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locked/>
    <w:rsid w:val="0005132F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locked/>
    <w:rsid w:val="00CC749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locked/>
    <w:rsid w:val="00CC749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C749F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locked/>
    <w:rsid w:val="00CC749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C749F"/>
    <w:rPr>
      <w:b/>
      <w:bCs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locked/>
    <w:rsid w:val="00FA5468"/>
    <w:rPr>
      <w:color w:val="605E5C"/>
      <w:shd w:val="clear" w:color="auto" w:fill="E1DFDD"/>
    </w:rPr>
  </w:style>
  <w:style w:type="paragraph" w:customStyle="1" w:styleId="Text">
    <w:name w:val="Text"/>
    <w:locked/>
    <w:rsid w:val="00860E8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n-GB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line">
    <w:name w:val="Headline"/>
    <w:qFormat/>
    <w:rsid w:val="004272DF"/>
    <w:pPr>
      <w:spacing w:line="276" w:lineRule="auto"/>
      <w:ind w:right="1559"/>
    </w:pPr>
    <w:rPr>
      <w:rFonts w:ascii="Arial" w:eastAsia="Arial Unicode MS" w:hAnsi="Arial" w:cs="Arial"/>
      <w:b/>
      <w:bCs/>
      <w:color w:val="000000" w:themeColor="text1"/>
      <w:sz w:val="22"/>
      <w:szCs w:val="22"/>
      <w:bdr w:val="nil"/>
      <w:lang w:eastAsia="en-GB"/>
      <w14:textOutline w14:w="0" w14:cap="flat" w14:cmpd="sng" w14:algn="ctr">
        <w14:noFill/>
        <w14:prstDash w14:val="solid"/>
        <w14:bevel/>
      </w14:textOutline>
    </w:rPr>
  </w:style>
  <w:style w:type="paragraph" w:customStyle="1" w:styleId="Flietext">
    <w:name w:val="Fließtext"/>
    <w:basedOn w:val="Text"/>
    <w:qFormat/>
    <w:rsid w:val="00DC4973"/>
    <w:pPr>
      <w:spacing w:line="276" w:lineRule="auto"/>
      <w:ind w:right="1559"/>
    </w:pPr>
    <w:rPr>
      <w:rFonts w:ascii="Arial" w:hAnsi="Arial" w:cs="Arial"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63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llwig\Documents\Benutzerdefinierte%20Office-Vorlagen\brief_schmuck_farbig_250820_Rektor_Bearbeitung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6FC1D5-A207-4670-9493-BB970E216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C:\Users\Hellwig\Documents\Benutzerdefinierte Office-Vorlagen\brief_schmuck_farbig_250820_Rektor_Bearbeitung.dotx</Template>
  <TotalTime>0</TotalTime>
  <Pages>1</Pages>
  <Words>39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Schmuckbrief</vt:lpstr>
    </vt:vector>
  </TitlesOfParts>
  <Company>h2m</Company>
  <LinksUpToDate>false</LinksUpToDate>
  <CharactersWithSpaces>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Schmuckbrief</dc:title>
  <dc:subject/>
  <dc:creator>Hellwig</dc:creator>
  <cp:keywords/>
  <cp:lastModifiedBy>Microsoft Office User</cp:lastModifiedBy>
  <cp:revision>2</cp:revision>
  <cp:lastPrinted>2026-02-18T19:34:00Z</cp:lastPrinted>
  <dcterms:created xsi:type="dcterms:W3CDTF">2026-02-18T19:44:00Z</dcterms:created>
  <dcterms:modified xsi:type="dcterms:W3CDTF">2026-02-18T19:44:00Z</dcterms:modified>
</cp:coreProperties>
</file>