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0FE7A7" w14:textId="08FB55F8" w:rsidR="00E96022" w:rsidRPr="00BD51C9" w:rsidRDefault="00DE1BA1" w:rsidP="001900B0">
      <w:pPr>
        <w:pStyle w:val="Titel"/>
        <w:tabs>
          <w:tab w:val="left" w:pos="708"/>
          <w:tab w:val="left" w:pos="1416"/>
          <w:tab w:val="left" w:pos="2124"/>
          <w:tab w:val="left" w:pos="2832"/>
          <w:tab w:val="left" w:pos="8918"/>
        </w:tabs>
      </w:pPr>
      <w:r w:rsidRPr="00BD51C9">
        <w:rPr>
          <w:rStyle w:val="Article-TypeZchn"/>
          <w:noProof/>
          <w:lang w:eastAsia="en-GB"/>
        </w:rPr>
        <mc:AlternateContent>
          <mc:Choice Requires="wps">
            <w:drawing>
              <wp:inline distT="0" distB="0" distL="0" distR="0" wp14:anchorId="7A051219" wp14:editId="7DDC8B26">
                <wp:extent cx="1632317" cy="318977"/>
                <wp:effectExtent l="0" t="0" r="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318977"/>
                        </a:xfrm>
                        <a:prstGeom prst="rect">
                          <a:avLst/>
                        </a:prstGeom>
                        <a:noFill/>
                        <a:ln w="9525">
                          <a:noFill/>
                          <a:miter lim="800000"/>
                          <a:headEnd/>
                          <a:tailEnd/>
                        </a:ln>
                      </wps:spPr>
                      <wps:txbx>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wps:txbx>
                      <wps:bodyPr rot="0" vert="horz" wrap="none" lIns="0" tIns="45720" rIns="91440" bIns="0" anchor="b" anchorCtr="0">
                        <a:noAutofit/>
                      </wps:bodyPr>
                    </wps:wsp>
                  </a:graphicData>
                </a:graphic>
              </wp:inline>
            </w:drawing>
          </mc:Choice>
          <mc:Fallback>
            <w:pict>
              <v:shapetype w14:anchorId="7A051219" id="_x0000_t202" coordsize="21600,21600" o:spt="202" path="m,l,21600r21600,l21600,xe">
                <v:stroke joinstyle="miter"/>
                <v:path gradientshapeok="t" o:connecttype="rect"/>
              </v:shapetype>
              <v:shape id="Textfeld 2" o:spid="_x0000_s1026" type="#_x0000_t202" style="width:128.55pt;height:25.1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" filled="f" stroked="f">
                <v:textbox inset="0,,,0">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v:textbox>
                <w10:anchorlock/>
              </v:shape>
            </w:pict>
          </mc:Fallback>
        </mc:AlternateContent>
      </w:r>
      <w:r w:rsidR="00E96022" w:rsidRPr="00BD51C9">
        <w:tab/>
      </w:r>
      <w:bookmarkStart w:id="0" w:name="_Hlk117259638"/>
      <w:bookmarkEnd w:id="0"/>
      <w:r w:rsidR="001900B0">
        <w:tab/>
      </w:r>
    </w:p>
    <w:p w14:paraId="3336B913" w14:textId="22DC4680" w:rsidR="00386BFE" w:rsidRPr="00FA7A09" w:rsidRDefault="00386BFE" w:rsidP="00FA7A09">
      <w:pPr>
        <w:pStyle w:val="Titel"/>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B0E588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eastAsia="en-GB"/>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1"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2"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eastAsia="en-GB"/>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w:t>
                            </w:r>
                            <w:r w:rsidRPr="00DD3C41">
                              <w:rPr>
                                <w:highlight w:val="yellow"/>
                              </w:rPr>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w:pict>
              <v:shapetype w14:anchorId="4B8D4130" id="_x0000_t202" coordsize="21600,21600" o:spt="202" path="m,l,21600r21600,l21600,xe">
                <v:stroke joinstyle="miter"/>
                <v:path gradientshapeok="t" o:connecttype="rect"/>
              </v:shapetype>
              <v:shape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w:t>
                      </w:r>
                      <w:r w:rsidRPr="00DD3C41">
                        <w:rPr>
                          <w:highlight w:val="yellow"/>
                        </w:rPr>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berschrift1"/>
      </w:pPr>
      <w:r w:rsidRPr="004B418F">
        <w:t>Introduction</w:t>
      </w:r>
    </w:p>
    <w:p w14:paraId="3E1FE1F2" w14:textId="77777777" w:rsidR="003614CB" w:rsidRPr="00477230" w:rsidRDefault="003614CB" w:rsidP="00A97CEA">
      <w:r w:rsidRPr="00477230">
        <w:t xml:space="preserve">The editorial office decides whether to accept or reject articles submitted according to technical and scientific criteria. By submitting a paper, the author agrees to adhere to the following conditions: </w:t>
      </w:r>
    </w:p>
    <w:p w14:paraId="682BD1FC" w14:textId="26EFE6F7" w:rsidR="00DD14E8" w:rsidRPr="00477230" w:rsidRDefault="003614CB" w:rsidP="00A97CEA">
      <w:pPr>
        <w:pStyle w:val="Listeunsorted"/>
      </w:pPr>
      <w:r w:rsidRPr="00477230">
        <w:t>Articles and essays hav</w:t>
      </w:r>
      <w:r w:rsidR="000A7653" w:rsidRPr="00477230">
        <w:t>e</w:t>
      </w:r>
      <w:r w:rsidRPr="00477230">
        <w:t xml:space="preser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74239EEA" w14:textId="77777777" w:rsidR="00287E84" w:rsidRPr="00477230" w:rsidRDefault="003614CB" w:rsidP="00A97CEA">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164BFF5E" w14:textId="63347488" w:rsidR="00FB68C4" w:rsidRDefault="004F228B" w:rsidP="00CE7306">
      <w:r w:rsidRPr="00477230">
        <w:t>The publishers Ernst &amp; Sohn provide a style sheet for creating copy for use with the Microsoft Office word processing system.</w:t>
      </w:r>
      <w:r w:rsidR="00A223B0" w:rsidRPr="00477230">
        <w:t xml:space="preserve"> </w:t>
      </w:r>
      <w:r w:rsidR="00A223B0" w:rsidRPr="00A97CEA">
        <w:t>This</w:t>
      </w:r>
      <w:r w:rsidR="00A223B0" w:rsidRPr="00477230">
        <w:t xml:space="preserve"> document was created with this style sheet as an example, so you can delete the content and work with it directly.</w:t>
      </w:r>
    </w:p>
    <w:p w14:paraId="11B05394" w14:textId="77777777" w:rsidR="00CE7306" w:rsidRDefault="00CE7306" w:rsidP="00CE7306"/>
    <w:p w14:paraId="78847969" w14:textId="77777777" w:rsidR="00A71CF9" w:rsidRPr="00BD51C9" w:rsidRDefault="00A71CF9" w:rsidP="004B418F">
      <w:pPr>
        <w:pStyle w:val="berschrift1"/>
      </w:pPr>
      <w:r w:rsidRPr="00BD51C9">
        <w:t>Structuring and design of manuscripts</w:t>
      </w:r>
    </w:p>
    <w:p w14:paraId="1C0CA1C7" w14:textId="77777777" w:rsidR="00971A89" w:rsidRPr="00BD51C9" w:rsidRDefault="00F97ED7" w:rsidP="00AD38DE">
      <w:pPr>
        <w:pStyle w:val="berschrift2"/>
      </w:pPr>
      <w:r w:rsidRPr="00BD51C9">
        <w:t>Outline and formal structure</w:t>
      </w:r>
    </w:p>
    <w:p w14:paraId="2BA722C4" w14:textId="291F68BF" w:rsidR="00DD14E8" w:rsidRPr="00477230" w:rsidRDefault="00FE3209" w:rsidP="00A97CEA">
      <w:r w:rsidRPr="00FE3209">
        <w:t xml:space="preserve">The text length of an article/essay should not exceed </w:t>
      </w:r>
      <w:r w:rsidRPr="004855BB">
        <w:rPr>
          <w:highlight w:val="yellow"/>
        </w:rPr>
        <w:t>30</w:t>
      </w:r>
      <w:r w:rsidR="00047E8C" w:rsidRPr="004855BB">
        <w:rPr>
          <w:highlight w:val="yellow"/>
        </w:rPr>
        <w:t>.</w:t>
      </w:r>
      <w:r w:rsidRPr="004855BB">
        <w:rPr>
          <w:highlight w:val="yellow"/>
        </w:rPr>
        <w:t>000</w:t>
      </w:r>
      <w:r w:rsidRPr="00FE3209">
        <w:t xml:space="preserve"> characters (including spaces) and respectively ten printed pages of A4 format </w:t>
      </w:r>
      <w:r w:rsidR="00FB68C4" w:rsidRPr="00477230">
        <w:t xml:space="preserve">including figures, tables and </w:t>
      </w:r>
      <w:r w:rsidR="00B062D9" w:rsidRPr="00477230">
        <w:t>references</w:t>
      </w:r>
      <w:r w:rsidR="00FB68C4" w:rsidRPr="00477230">
        <w:t xml:space="preserve">, and </w:t>
      </w:r>
      <w:r w:rsidR="00D23DA2">
        <w:t xml:space="preserve">it </w:t>
      </w:r>
      <w:r w:rsidR="00FB68C4" w:rsidRPr="00477230">
        <w:t xml:space="preserve">should be written using a word-processing system, preferably MS Word, in </w:t>
      </w:r>
      <w:r w:rsidR="00F86BEF" w:rsidRPr="00477230">
        <w:t>8</w:t>
      </w:r>
      <w:r w:rsidR="00450B3E" w:rsidRPr="00477230">
        <w:t>,</w:t>
      </w:r>
      <w:r w:rsidR="00F86BEF" w:rsidRPr="00477230">
        <w:t>5</w:t>
      </w:r>
      <w:r w:rsidR="00FB68C4" w:rsidRPr="00477230">
        <w:t xml:space="preserve"> point font size and </w:t>
      </w:r>
      <w:r w:rsidR="00F86BEF" w:rsidRPr="00477230">
        <w:t>1,1</w:t>
      </w:r>
      <w:r w:rsidR="00FB68C4" w:rsidRPr="00477230">
        <w:t xml:space="preserve"> line spacing</w:t>
      </w:r>
      <w:r w:rsidR="00BD51C9" w:rsidRPr="00477230">
        <w:t xml:space="preserve"> in </w:t>
      </w:r>
      <w:r w:rsidR="002A08C5">
        <w:t>Verdana</w:t>
      </w:r>
      <w:r w:rsidR="00BD51C9" w:rsidRPr="00477230">
        <w:t xml:space="preserve"> font</w:t>
      </w:r>
      <w:r w:rsidR="00FB68C4" w:rsidRPr="00477230">
        <w:t xml:space="preserve">. </w:t>
      </w:r>
      <w:r w:rsidR="000E6CEA" w:rsidRPr="000E6CEA">
        <w:t xml:space="preserve">Please do not make any changes to the paragraph format settings. </w:t>
      </w:r>
      <w:r w:rsidR="00FB68C4" w:rsidRPr="00477230">
        <w:t>Longer contributions should be discussed with the editorial office.</w:t>
      </w:r>
      <w:r w:rsidR="00751AA8" w:rsidRPr="00477230">
        <w:t xml:space="preserve"> </w:t>
      </w:r>
    </w:p>
    <w:p w14:paraId="45ED7A04" w14:textId="77777777" w:rsidR="001E6ECA" w:rsidRPr="00477230" w:rsidRDefault="00FB68C4" w:rsidP="00A97CEA">
      <w:r w:rsidRPr="00477230">
        <w:t xml:space="preserve">The title of a contribution should be short and to the point. The first and family names of all the authors should be listed </w:t>
      </w:r>
      <w:r w:rsidR="001E6ECA" w:rsidRPr="00477230">
        <w:t xml:space="preserve">without any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426EC9DD" w14:textId="1FDC07B4" w:rsidR="00A030B2" w:rsidRPr="00477230" w:rsidRDefault="00844EA1" w:rsidP="00A97CEA">
      <w:r w:rsidRPr="00477230">
        <w:t>Every contribution should begin with a</w:t>
      </w:r>
      <w:r w:rsidR="001139BB" w:rsidRPr="00477230">
        <w:t>n abstract</w:t>
      </w:r>
      <w:r w:rsidRPr="00477230">
        <w:t xml:space="preserve"> (</w:t>
      </w:r>
      <w:r w:rsidR="00BD51C9" w:rsidRPr="004855BB">
        <w:rPr>
          <w:highlight w:val="yellow"/>
        </w:rPr>
        <w:t>1300</w:t>
      </w:r>
      <w:r w:rsidR="00BD51C9" w:rsidRPr="00477230">
        <w:t xml:space="preserve"> characters maximum</w:t>
      </w:r>
      <w:r w:rsidRPr="00477230">
        <w:t>) of its contents.</w:t>
      </w:r>
    </w:p>
    <w:p w14:paraId="2F42F808" w14:textId="53B17326" w:rsidR="00DD14E8" w:rsidRPr="00477230" w:rsidRDefault="00844EA1" w:rsidP="00A97CEA">
      <w:r w:rsidRPr="00477230">
        <w:t xml:space="preserve">In addition, a list of up to 10 keywords is required. When writing the text, authors should make every effort to use clear, straightforward language. They should avoid complicated, involved sentences, repetitions and writing in the first person. The manuscript must be ready for printing. The text is to be clearly structured by subheadings and numbered following the decimal system with normally not more than three decimal points. Every article starts with </w:t>
      </w:r>
      <w:r w:rsidRPr="00477230">
        <w:lastRenderedPageBreak/>
        <w:t>‘1’ and ends with ‘</w:t>
      </w:r>
      <w:r w:rsidR="00B062D9" w:rsidRPr="00477230">
        <w:t>References</w:t>
      </w:r>
      <w:r w:rsidRPr="00477230">
        <w:t>’.</w:t>
      </w:r>
    </w:p>
    <w:p w14:paraId="49A63DE3" w14:textId="7258D581" w:rsidR="00647A2F" w:rsidRPr="00477230" w:rsidRDefault="00990F22" w:rsidP="00A97CEA">
      <w:r w:rsidRPr="00477230">
        <w:t>We a</w:t>
      </w:r>
      <w:r w:rsidR="00647A2F" w:rsidRPr="00477230">
        <w:t>sk the authors to provide</w:t>
      </w:r>
      <w:r w:rsidRPr="00477230">
        <w:t xml:space="preserve"> a corresponding author</w:t>
      </w:r>
      <w:r w:rsidR="00647A2F" w:rsidRPr="00477230">
        <w:t xml:space="preserve"> with the complete name, including academic title, postal address (preferably the company or institution) as well as e-mail address (no phone or fax).</w:t>
      </w:r>
    </w:p>
    <w:p w14:paraId="5957DF70" w14:textId="0FCF2614" w:rsidR="00D14E31" w:rsidRPr="00477230" w:rsidRDefault="0071029E" w:rsidP="00A97CEA">
      <w:r w:rsidRPr="00477230">
        <w:t>Authors are requested not to use footnotes</w:t>
      </w:r>
      <w:r w:rsidR="00A223B0" w:rsidRPr="00477230">
        <w:t>, except for author affiliations in the first column</w:t>
      </w:r>
      <w:r w:rsidRPr="00477230">
        <w:t>. If unavoidable, they should contain only factual information and no references. Footnotes should be numbered consecutively.</w:t>
      </w:r>
    </w:p>
    <w:p w14:paraId="1B23A0BC" w14:textId="77777777" w:rsidR="00FE7AE8" w:rsidRPr="00BD51C9" w:rsidRDefault="0013187E" w:rsidP="00AD38DE">
      <w:pPr>
        <w:pStyle w:val="berschrift2"/>
      </w:pPr>
      <w:r w:rsidRPr="00BD51C9">
        <w:t>Figures and tables</w:t>
      </w:r>
      <w:r w:rsidR="00502CAF" w:rsidRPr="00BD51C9">
        <w:softHyphen/>
      </w:r>
    </w:p>
    <w:p w14:paraId="0E20A838" w14:textId="3A16D47F" w:rsidR="00751AA8" w:rsidRPr="00477230" w:rsidRDefault="00751AA8" w:rsidP="00A97CEA">
      <w:r w:rsidRPr="00477230">
        <w:t xml:space="preserve">Images and tables are labelled and numbered consecutively with </w:t>
      </w:r>
      <w:r w:rsidRPr="00477230">
        <w:rPr>
          <w:noProof/>
        </w:rPr>
        <w:t>Arabic</w:t>
      </w:r>
      <w:r w:rsidRPr="00477230">
        <w:t xml:space="preserve"> numerals. Each image and table must be mentioned at least once in the body of the text. Where possible, images and tables should be placed in the body of the text at the end of the section where they are first mentioned. Necessary information regarding the source of the image should be inserted at the end of the caption. </w:t>
      </w:r>
    </w:p>
    <w:p w14:paraId="40DA05FE" w14:textId="35BDE0DE" w:rsidR="00C8020B" w:rsidRPr="00477230" w:rsidRDefault="00751AA8" w:rsidP="00A97CEA">
      <w:r w:rsidRPr="00477230">
        <w:t>If images consist of individual subfigures, where possible these should be recorded as single images and the figure numbers allocated lower case Arabic letters (e.g. a</w:t>
      </w:r>
      <w:r w:rsidR="009A3879">
        <w:t>–</w:t>
      </w:r>
      <w:r w:rsidRPr="00477230">
        <w:t>f). Where possible as regards length, captions for subfigures should be summarised in one caption.</w:t>
      </w:r>
    </w:p>
    <w:p w14:paraId="0724B5DF" w14:textId="77777777" w:rsidR="00C11251" w:rsidRPr="00477230" w:rsidRDefault="00C11251" w:rsidP="00B86F2B">
      <w:pPr>
        <w:pStyle w:val="Tabellenberschrift"/>
      </w:pPr>
      <w:r w:rsidRPr="00B86F2B">
        <w:rPr>
          <w:rStyle w:val="Fett"/>
        </w:rPr>
        <w:t>Table 1</w:t>
      </w:r>
      <w:r w:rsidRPr="00477230">
        <w:t xml:space="preserve"> Description of the different types of </w:t>
      </w:r>
      <w:r w:rsidRPr="00B86F2B">
        <w:t>furnishing</w:t>
      </w:r>
    </w:p>
    <w:tbl>
      <w:tblPr>
        <w:tblStyle w:val="HelleSchattierung1"/>
        <w:tblW w:w="4841" w:type="pct"/>
        <w:tblInd w:w="108" w:type="dxa"/>
        <w:tblLook w:val="04A0" w:firstRow="1" w:lastRow="0" w:firstColumn="1" w:lastColumn="0" w:noHBand="0" w:noVBand="1"/>
      </w:tblPr>
      <w:tblGrid>
        <w:gridCol w:w="1070"/>
        <w:gridCol w:w="1329"/>
        <w:gridCol w:w="2403"/>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77777777" w:rsidR="00C11251" w:rsidRPr="00C764B5" w:rsidRDefault="00C37FA0" w:rsidP="00A97CEA">
            <w:pPr>
              <w:rPr>
                <w:rStyle w:val="Tabellenkopf"/>
              </w:rPr>
            </w:pPr>
            <w:r w:rsidRPr="00C764B5">
              <w:rPr>
                <w:rStyle w:val="Tabellenkopf"/>
              </w:rPr>
              <w:t>v</w:t>
            </w:r>
            <w:r w:rsidR="00C11251" w:rsidRPr="00C764B5">
              <w:rPr>
                <w:rStyle w:val="Tabellenkopf"/>
              </w:rPr>
              <w:t>ariant</w:t>
            </w:r>
          </w:p>
        </w:tc>
        <w:tc>
          <w:tcPr>
            <w:tcW w:w="2537" w:type="dxa"/>
          </w:tcPr>
          <w:p w14:paraId="1431EB4D"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furni</w:t>
            </w:r>
            <w:r w:rsidR="005F6131" w:rsidRPr="00C764B5">
              <w:rPr>
                <w:rStyle w:val="Tabellenkopf"/>
              </w:rPr>
              <w:t>shing</w:t>
            </w:r>
          </w:p>
        </w:tc>
        <w:tc>
          <w:tcPr>
            <w:tcW w:w="5579" w:type="dxa"/>
          </w:tcPr>
          <w:p w14:paraId="5A1C9CF9"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baffle board</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30D01" w:rsidRDefault="00C11251" w:rsidP="00A97CEA">
            <w:pPr>
              <w:rPr>
                <w:rStyle w:val="tablecontent"/>
              </w:rPr>
            </w:pPr>
            <w:r w:rsidRPr="00330D01">
              <w:rPr>
                <w:rStyle w:val="tablecontent"/>
              </w:rPr>
              <w:t>0</w:t>
            </w:r>
          </w:p>
        </w:tc>
        <w:tc>
          <w:tcPr>
            <w:tcW w:w="2537" w:type="dxa"/>
            <w:tcBorders>
              <w:top w:val="single" w:sz="8" w:space="0" w:color="000000" w:themeColor="text1"/>
              <w:bottom w:val="nil"/>
            </w:tcBorders>
            <w:shd w:val="clear" w:color="auto" w:fill="auto"/>
          </w:tcPr>
          <w:p w14:paraId="60D55344"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6B2707">
              <w:rPr>
                <w:rStyle w:val="tablecontent"/>
              </w:rPr>
              <w:t>without</w:t>
            </w:r>
          </w:p>
        </w:tc>
        <w:tc>
          <w:tcPr>
            <w:tcW w:w="5579" w:type="dxa"/>
            <w:tcBorders>
              <w:top w:val="single" w:sz="8" w:space="0" w:color="000000" w:themeColor="text1"/>
              <w:bottom w:val="nil"/>
            </w:tcBorders>
            <w:shd w:val="clear" w:color="auto" w:fill="auto"/>
          </w:tcPr>
          <w:p w14:paraId="72E8312A" w14:textId="63B69FD7" w:rsidR="00C11251" w:rsidRPr="00330D01" w:rsidRDefault="00706811"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w:t>
            </w:r>
            <w:r w:rsidR="00C37FA0" w:rsidRPr="00330D01">
              <w:rPr>
                <w:rStyle w:val="tablecontent"/>
              </w:rPr>
              <w:t>ithout</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30D01" w:rsidRDefault="00C11251" w:rsidP="00A97CEA">
            <w:pPr>
              <w:rPr>
                <w:rStyle w:val="tablecontent"/>
              </w:rPr>
            </w:pPr>
            <w:r w:rsidRPr="00330D01">
              <w:rPr>
                <w:rStyle w:val="tablecontent"/>
              </w:rPr>
              <w:t>1</w:t>
            </w:r>
          </w:p>
        </w:tc>
        <w:tc>
          <w:tcPr>
            <w:tcW w:w="2537" w:type="dxa"/>
            <w:tcBorders>
              <w:top w:val="nil"/>
              <w:bottom w:val="nil"/>
            </w:tcBorders>
          </w:tcPr>
          <w:p w14:paraId="44811A2C" w14:textId="77777777" w:rsidR="00C11251" w:rsidRPr="00330D01" w:rsidRDefault="00C1125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 xml:space="preserve">8 </w:t>
            </w:r>
            <w:r w:rsidR="00C37FA0" w:rsidRPr="00330D01">
              <w:rPr>
                <w:rStyle w:val="tablecontent"/>
              </w:rPr>
              <w:t>office desks</w:t>
            </w:r>
          </w:p>
        </w:tc>
        <w:tc>
          <w:tcPr>
            <w:tcW w:w="5579" w:type="dxa"/>
            <w:tcBorders>
              <w:top w:val="nil"/>
              <w:bottom w:val="nil"/>
            </w:tcBorders>
          </w:tcPr>
          <w:p w14:paraId="27D5E33A"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without</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30D01" w:rsidRDefault="00C11251" w:rsidP="00A97CEA">
            <w:pPr>
              <w:rPr>
                <w:rStyle w:val="tablecontent"/>
              </w:rPr>
            </w:pPr>
            <w:r w:rsidRPr="00330D01">
              <w:rPr>
                <w:rStyle w:val="tablecontent"/>
              </w:rPr>
              <w:t>2</w:t>
            </w:r>
          </w:p>
        </w:tc>
        <w:tc>
          <w:tcPr>
            <w:tcW w:w="2537" w:type="dxa"/>
            <w:tcBorders>
              <w:top w:val="nil"/>
              <w:bottom w:val="nil"/>
            </w:tcBorders>
            <w:shd w:val="clear" w:color="auto" w:fill="FFFFFF" w:themeFill="background1"/>
          </w:tcPr>
          <w:p w14:paraId="2FF34E5F"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nil"/>
            </w:tcBorders>
            <w:shd w:val="clear" w:color="auto" w:fill="FFFFFF" w:themeFill="background1"/>
          </w:tcPr>
          <w:p w14:paraId="24126708" w14:textId="32DE60AF" w:rsidR="00C11251" w:rsidRPr="00330D01" w:rsidRDefault="00706811" w:rsidP="00781E63">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with reflective surface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30D01" w:rsidRDefault="00C11251" w:rsidP="00A97CEA">
            <w:pPr>
              <w:rPr>
                <w:rStyle w:val="tablecontent"/>
              </w:rPr>
            </w:pPr>
            <w:r w:rsidRPr="00330D01">
              <w:rPr>
                <w:rStyle w:val="tablecontent"/>
              </w:rPr>
              <w:t>3</w:t>
            </w:r>
          </w:p>
        </w:tc>
        <w:tc>
          <w:tcPr>
            <w:tcW w:w="2537" w:type="dxa"/>
            <w:tcBorders>
              <w:top w:val="nil"/>
              <w:bottom w:val="single" w:sz="8" w:space="0" w:color="000000" w:themeColor="text1"/>
            </w:tcBorders>
          </w:tcPr>
          <w:p w14:paraId="0B336B1D"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single" w:sz="8" w:space="0" w:color="000000" w:themeColor="text1"/>
            </w:tcBorders>
          </w:tcPr>
          <w:p w14:paraId="4EA0FEB7" w14:textId="5EE63C7C" w:rsidR="00C11251" w:rsidRPr="00330D01" w:rsidRDefault="0070681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 reflective surface</w:t>
            </w:r>
          </w:p>
        </w:tc>
      </w:tr>
    </w:tbl>
    <w:p w14:paraId="1042127A" w14:textId="77777777" w:rsidR="00C11251" w:rsidRPr="00477230" w:rsidRDefault="00C11251" w:rsidP="00A97CEA"/>
    <w:p w14:paraId="5A03C0FB" w14:textId="77777777" w:rsidR="008F1033" w:rsidRPr="00477230" w:rsidRDefault="00A46ADB" w:rsidP="00A97CEA">
      <w:r w:rsidRPr="00477230">
        <w:t>The size of the illustrations is based on the print space</w:t>
      </w:r>
      <w:r w:rsidR="008F1033" w:rsidRPr="00477230">
        <w:t>:</w:t>
      </w:r>
    </w:p>
    <w:p w14:paraId="5D0F554B" w14:textId="77777777" w:rsidR="008F1033" w:rsidRPr="00477230" w:rsidRDefault="00A46ADB" w:rsidP="00A97CEA">
      <w:pPr>
        <w:pStyle w:val="Listeunsorted"/>
      </w:pPr>
      <w:r w:rsidRPr="00477230">
        <w:t>minimal width = 88 mm (single-column</w:t>
      </w:r>
      <w:r w:rsidR="008F1033" w:rsidRPr="00477230">
        <w:t>)</w:t>
      </w:r>
    </w:p>
    <w:p w14:paraId="3047FE9B" w14:textId="77777777" w:rsidR="008F1033" w:rsidRPr="00477230" w:rsidRDefault="00A46ADB" w:rsidP="00A97CEA">
      <w:pPr>
        <w:pStyle w:val="Listeunsorted"/>
      </w:pPr>
      <w:r w:rsidRPr="00477230">
        <w:t>maximal width</w:t>
      </w:r>
      <w:r w:rsidR="008F1033" w:rsidRPr="00477230">
        <w:t xml:space="preserve"> = 181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4F7F2BC0" w:rsidR="005F6131" w:rsidRPr="00477230" w:rsidRDefault="00BB3C17" w:rsidP="00A97CEA">
      <w:r w:rsidRPr="00477230">
        <w:rPr>
          <w:noProof/>
          <w:lang w:eastAsia="en-GB"/>
        </w:rPr>
        <w:drawing>
          <wp:inline distT="0" distB="0" distL="0" distR="0" wp14:anchorId="06E90652" wp14:editId="5F4110CE">
            <wp:extent cx="3162935" cy="1657350"/>
            <wp:effectExtent l="0" t="0" r="0" b="0"/>
            <wp:docPr id="2" name="Bild 1" descr="784_Bil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_Bild_14"/>
                    <pic:cNvPicPr preferRelativeResize="0">
                      <a:picLocks noChangeAspect="1" noChangeArrowheads="1"/>
                    </pic:cNvPicPr>
                  </pic:nvPicPr>
                  <pic:blipFill rotWithShape="1">
                    <a:blip r:embed="rId14" cstate="print"/>
                    <a:srcRect b="25913"/>
                    <a:stretch/>
                  </pic:blipFill>
                  <pic:spPr bwMode="auto">
                    <a:xfrm>
                      <a:off x="0" y="0"/>
                      <a:ext cx="3164840" cy="1658348"/>
                    </a:xfrm>
                    <a:prstGeom prst="rect">
                      <a:avLst/>
                    </a:prstGeom>
                    <a:noFill/>
                    <a:ln>
                      <a:noFill/>
                    </a:ln>
                    <a:extLst>
                      <a:ext uri="{53640926-AAD7-44D8-BBD7-CCE9431645EC}">
                        <a14:shadowObscured xmlns:a14="http://schemas.microsoft.com/office/drawing/2010/main"/>
                      </a:ext>
                    </a:extLst>
                  </pic:spPr>
                </pic:pic>
              </a:graphicData>
            </a:graphic>
          </wp:inline>
        </w:drawing>
      </w:r>
    </w:p>
    <w:p w14:paraId="5E4FE3C3" w14:textId="50578AF0"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should generally be provided in JPG</w:t>
      </w:r>
      <w:r w:rsidR="00F823CD" w:rsidRPr="00477230">
        <w:t>, PNG, BMP</w:t>
      </w:r>
      <w:r w:rsidRPr="00477230">
        <w:t xml:space="preserve"> format. A minimum resolution of 150dpi is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77777777" w:rsidR="00D52559" w:rsidRPr="00477230" w:rsidRDefault="00D52559" w:rsidP="00146D45">
      <w:pPr>
        <w:pStyle w:val="imagecaption"/>
      </w:pPr>
    </w:p>
    <w:p w14:paraId="18BA1586" w14:textId="43C04C71" w:rsidR="00870AE8" w:rsidRPr="00477230" w:rsidRDefault="008F1033" w:rsidP="00146D45">
      <w:pPr>
        <w:pStyle w:val="imagecaption"/>
        <w:rPr>
          <w:b/>
          <w:bCs/>
        </w:rPr>
      </w:pPr>
      <w:r w:rsidRPr="004C4149">
        <w:rPr>
          <w:rStyle w:val="imagenumber"/>
          <w:noProof/>
        </w:rPr>
        <w:drawing>
          <wp:anchor distT="0" distB="0" distL="114300" distR="114300" simplePos="0" relativeHeight="251659264" behindDoc="0" locked="0" layoutInCell="1" allowOverlap="1" wp14:anchorId="17BB1149" wp14:editId="7E92D8B6">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5" cstate="print"/>
                    <a:srcRect/>
                    <a:stretch>
                      <a:fillRect/>
                    </a:stretch>
                  </pic:blipFill>
                  <pic:spPr bwMode="auto">
                    <a:xfrm>
                      <a:off x="0" y="0"/>
                      <a:ext cx="3169475" cy="2945080"/>
                    </a:xfrm>
                    <a:prstGeom prst="rect">
                      <a:avLst/>
                    </a:prstGeom>
                    <a:noFill/>
                    <a:ln w="9525">
                      <a:noFill/>
                      <a:miter lim="800000"/>
                      <a:headEnd/>
                      <a:tailEnd/>
                    </a:ln>
                  </pic:spPr>
                </pic:pic>
              </a:graphicData>
            </a:graphic>
          </wp:anchor>
        </w:drawing>
      </w:r>
      <w:r w:rsidR="00F35B5A" w:rsidRPr="004C4149">
        <w:rPr>
          <w:rStyle w:val="imagenumber"/>
        </w:rPr>
        <w:t>Fig</w:t>
      </w:r>
      <w:r w:rsidR="00EC1883" w:rsidRPr="004C4149">
        <w:rPr>
          <w:rStyle w:val="imagenumber"/>
        </w:rPr>
        <w:t>ure</w:t>
      </w:r>
      <w:r w:rsidR="00F35B5A" w:rsidRPr="004C4149">
        <w:rPr>
          <w:rStyle w:val="imagenumber"/>
        </w:rPr>
        <w:t xml:space="preserve"> 2</w:t>
      </w:r>
      <w:r w:rsidR="00F35B5A" w:rsidRPr="00477230">
        <w:t xml:space="preserve"> </w:t>
      </w:r>
      <w:r w:rsidR="0091126A" w:rsidRPr="00477230">
        <w:t>Subfigures should be numbered a), b), c) ... etc.</w:t>
      </w:r>
      <w:r w:rsidR="00870AE8" w:rsidRPr="00477230">
        <w:t xml:space="preserve"> </w:t>
      </w:r>
      <w:r w:rsidR="00870AE8" w:rsidRPr="004440F9">
        <w:t>Source: Photographer/Institution</w:t>
      </w:r>
    </w:p>
    <w:p w14:paraId="6C4E1901" w14:textId="0D099A29" w:rsidR="009044EE" w:rsidRPr="00477230" w:rsidRDefault="009044EE" w:rsidP="00B86F2B">
      <w:pPr>
        <w:pStyle w:val="Tabellenberschrift"/>
        <w:rPr>
          <w:lang w:val="en-US"/>
        </w:rPr>
      </w:pPr>
      <w:r w:rsidRPr="00477230">
        <w:rPr>
          <w:b/>
          <w:bCs/>
          <w:lang w:val="en-US"/>
        </w:rPr>
        <w:t>Tab</w:t>
      </w:r>
      <w:r w:rsidR="008D31AD" w:rsidRPr="00477230">
        <w:rPr>
          <w:b/>
          <w:bCs/>
          <w:lang w:val="en-US"/>
        </w:rPr>
        <w:t>le</w:t>
      </w:r>
      <w:r w:rsidRPr="00477230">
        <w:rPr>
          <w:b/>
          <w:bCs/>
          <w:lang w:val="en-US"/>
        </w:rPr>
        <w:t xml:space="preserve"> 2</w:t>
      </w:r>
      <w:r w:rsidRPr="00477230">
        <w:rPr>
          <w:lang w:val="en-US"/>
        </w:rPr>
        <w:tab/>
        <w:t>Preferred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shd w:val="clear" w:color="auto" w:fill="auto"/>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shd w:val="clear" w:color="auto" w:fill="auto"/>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shd w:val="clear" w:color="auto" w:fill="auto"/>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shd w:val="clear" w:color="auto" w:fill="auto"/>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shd w:val="clear" w:color="auto" w:fill="auto"/>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shd w:val="clear" w:color="auto" w:fill="auto"/>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w:t>
            </w:r>
            <w:r w:rsidR="00D031C2" w:rsidRPr="00BD51C9">
              <w:rPr>
                <w:rStyle w:val="tablecontentnarrow"/>
              </w:rPr>
              <w:br/>
            </w:r>
            <w:r w:rsidRPr="00BD51C9">
              <w:rPr>
                <w:rStyle w:val="tablecontentnarrow"/>
              </w:rPr>
              <w:t xml:space="preserve">(min. 720 </w:t>
            </w:r>
            <w:proofErr w:type="spellStart"/>
            <w:r w:rsidRPr="00BD51C9">
              <w:rPr>
                <w:rStyle w:val="tablecontentnarrow"/>
              </w:rPr>
              <w:t>px</w:t>
            </w:r>
            <w:proofErr w:type="spellEnd"/>
            <w:r w:rsidRPr="00BD51C9">
              <w:rPr>
                <w:rStyle w:val="tablecontentnarrow"/>
              </w:rPr>
              <w:t>)</w:t>
            </w:r>
          </w:p>
        </w:tc>
      </w:tr>
      <w:tr w:rsidR="00D031C2" w:rsidRPr="00C36202" w14:paraId="05EF86E8" w14:textId="77777777" w:rsidTr="00E47965">
        <w:tc>
          <w:tcPr>
            <w:tcW w:w="1073" w:type="dxa"/>
            <w:tcBorders>
              <w:top w:val="nil"/>
              <w:bottom w:val="nil"/>
            </w:tcBorders>
            <w:shd w:val="clear" w:color="auto" w:fill="auto"/>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shd w:val="clear" w:color="auto" w:fill="auto"/>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shd w:val="clear" w:color="auto" w:fill="auto"/>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shd w:val="clear" w:color="auto" w:fill="auto"/>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shd w:val="clear" w:color="auto" w:fill="auto"/>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shd w:val="clear" w:color="auto" w:fill="auto"/>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(min. 720 </w:t>
            </w:r>
            <w:proofErr w:type="spellStart"/>
            <w:r w:rsidRPr="00BD51C9">
              <w:rPr>
                <w:rStyle w:val="tablecontentnarrow"/>
              </w:rPr>
              <w:t>px</w:t>
            </w:r>
            <w:proofErr w:type="spellEnd"/>
            <w:r w:rsidRPr="00BD51C9">
              <w:rPr>
                <w:rStyle w:val="tablecontentnarrow"/>
              </w:rPr>
              <w:t>)</w:t>
            </w:r>
          </w:p>
        </w:tc>
      </w:tr>
    </w:tbl>
    <w:p w14:paraId="43417334" w14:textId="77777777" w:rsidR="009044EE" w:rsidRPr="00477230" w:rsidRDefault="009044EE" w:rsidP="00146D45">
      <w:pPr>
        <w:pStyle w:val="imagecaption"/>
      </w:pPr>
    </w:p>
    <w:p w14:paraId="35D872AC" w14:textId="77777777" w:rsidR="00DD14E8" w:rsidRPr="00BD51C9" w:rsidRDefault="00F97ED7" w:rsidP="00AD38DE">
      <w:pPr>
        <w:pStyle w:val="berschrift2"/>
      </w:pPr>
      <w:r w:rsidRPr="00BD51C9">
        <w:t>Symbols</w:t>
      </w:r>
    </w:p>
    <w:p w14:paraId="4BB404C7" w14:textId="78191509" w:rsidR="00923444" w:rsidRPr="00477230" w:rsidRDefault="00F97ED7" w:rsidP="00A97CEA">
      <w:r w:rsidRPr="00477230">
        <w:t>Formulas and other symbols must be the same in texts, illustrations and tables. They should be clearly typed, preferably using a word-processing system (e.g. with a formula editing program) such that they cannot be misread.</w:t>
      </w:r>
      <w:r w:rsidR="008F3E11" w:rsidRPr="00477230">
        <w:t xml:space="preserve"> </w:t>
      </w:r>
    </w:p>
    <w:p w14:paraId="54282D65" w14:textId="34B09255" w:rsidR="00DD14E8" w:rsidRPr="00477230" w:rsidRDefault="00F322F2" w:rsidP="00A97CEA">
      <w:r w:rsidRPr="00477230">
        <w:t>Indices and exponents should be clearly subscripted or superscripted. Special formula symbols should be used in compliance with the prevailing norms. In particular, authors should take care not to mix Greek, Roman, Latin and Arabic symbols when typing in upper- or lower-case letters – e.g.</w:t>
      </w:r>
      <w:r w:rsidR="00DD14E8" w:rsidRPr="00477230">
        <w:t xml:space="preserve"> </w:t>
      </w:r>
      <w:r w:rsidR="00FE517D" w:rsidRPr="00477230">
        <w:t>γ</w:t>
      </w:r>
      <w:r w:rsidRPr="00477230">
        <w:t xml:space="preserve"> (gamma)</w:t>
      </w:r>
      <w:r w:rsidR="00DD14E8" w:rsidRPr="00477230">
        <w:t xml:space="preserve">, y </w:t>
      </w:r>
      <w:r w:rsidRPr="00477230">
        <w:t>a</w:t>
      </w:r>
      <w:r w:rsidR="00DD14E8" w:rsidRPr="00477230">
        <w:t xml:space="preserve">nd Y, o, O </w:t>
      </w:r>
      <w:r w:rsidRPr="00477230">
        <w:t>a</w:t>
      </w:r>
      <w:r w:rsidR="00DD14E8" w:rsidRPr="00477230">
        <w:t>nd 0 (</w:t>
      </w:r>
      <w:r w:rsidRPr="00477230">
        <w:t>zero</w:t>
      </w:r>
      <w:r w:rsidR="00DD14E8" w:rsidRPr="00477230">
        <w:t xml:space="preserve">), </w:t>
      </w:r>
      <w:r w:rsidR="00FE517D" w:rsidRPr="00477230">
        <w:t>ω</w:t>
      </w:r>
      <w:r w:rsidRPr="00477230">
        <w:t xml:space="preserve"> (omega)</w:t>
      </w:r>
      <w:r w:rsidR="00DD14E8" w:rsidRPr="00477230">
        <w:t xml:space="preserve">, w und W, </w:t>
      </w:r>
      <w:r w:rsidRPr="00477230">
        <w:t>Arabic</w:t>
      </w:r>
      <w:r w:rsidR="00DD14E8" w:rsidRPr="00477230">
        <w:t xml:space="preserve"> </w:t>
      </w:r>
      <w:r w:rsidRPr="00477230">
        <w:t>‘</w:t>
      </w:r>
      <w:r w:rsidR="00DD14E8" w:rsidRPr="00477230">
        <w:t>1</w:t>
      </w:r>
      <w:r w:rsidRPr="00477230">
        <w:t>’</w:t>
      </w:r>
      <w:r w:rsidR="00DD14E8" w:rsidRPr="00477230">
        <w:t xml:space="preserve"> </w:t>
      </w:r>
      <w:r w:rsidRPr="00477230">
        <w:t>and the lower-case ‘l’ as in ‘letter’</w:t>
      </w:r>
      <w:r w:rsidR="00DD14E8" w:rsidRPr="00477230">
        <w:t xml:space="preserve">. </w:t>
      </w:r>
      <w:r w:rsidRPr="00477230">
        <w:t>Gothic letters should be replaced by semi-bold characters. Three-part terms are to be avoided wherever possible.</w:t>
      </w:r>
    </w:p>
    <w:p w14:paraId="69387819" w14:textId="77777777" w:rsidR="0090797E" w:rsidRDefault="0090797E" w:rsidP="00AD38DE">
      <w:pPr>
        <w:pStyle w:val="berschrift2"/>
      </w:pPr>
      <w:r w:rsidRPr="00AD38DE">
        <w:t>Equations</w:t>
      </w:r>
    </w:p>
    <w:p w14:paraId="36644AFF" w14:textId="0DE114AF" w:rsidR="0090797E" w:rsidRPr="00477230" w:rsidRDefault="0090797E" w:rsidP="00A97CEA">
      <w:pPr>
        <w:rPr>
          <w:lang w:val="en-US"/>
        </w:rPr>
      </w:pPr>
      <w:r w:rsidRPr="00477230">
        <w:rPr>
          <w:lang w:val="en-US"/>
        </w:rPr>
        <w:t xml:space="preserve">In order to incorporate equations, please use the MS Word Equations Editor or </w:t>
      </w:r>
      <w:proofErr w:type="spellStart"/>
      <w:r w:rsidRPr="00477230">
        <w:rPr>
          <w:lang w:val="en-US"/>
        </w:rPr>
        <w:t>MathType</w:t>
      </w:r>
      <w:proofErr w:type="spellEnd"/>
      <w:r w:rsidR="008D31AD" w:rsidRPr="00477230">
        <w:rPr>
          <w:lang w:val="en-US"/>
        </w:rPr>
        <w:t>.</w:t>
      </w:r>
      <w:r w:rsidRPr="00477230">
        <w:rPr>
          <w:lang w:val="en-US"/>
        </w:rPr>
        <w:t xml:space="preserve"> Equations (1) should be numbered consecutively:</w:t>
      </w:r>
    </w:p>
    <w:p w14:paraId="409DF267" w14:textId="427A39B1" w:rsidR="0090797E" w:rsidRPr="00477230" w:rsidRDefault="0090797E" w:rsidP="00ED5726">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05AE7CB4" w:rsidR="00DD14E8" w:rsidRDefault="00C7364C" w:rsidP="004B418F">
      <w:pPr>
        <w:pStyle w:val="berschrift1"/>
      </w:pPr>
      <w:r w:rsidRPr="00BD51C9">
        <w:lastRenderedPageBreak/>
        <w:t>Sending your manuscript</w:t>
      </w:r>
    </w:p>
    <w:p w14:paraId="0DC76565" w14:textId="36375413" w:rsidR="001C4BEC" w:rsidRPr="001C4BEC" w:rsidRDefault="001C4BEC" w:rsidP="00A97CEA">
      <w:r w:rsidRPr="001C4BEC">
        <w:t xml:space="preserve">For submission of manuscripts, please use our online portal </w:t>
      </w:r>
      <w:r w:rsidR="00175487">
        <w:t>“</w:t>
      </w:r>
      <w:r w:rsidRPr="001C4BEC">
        <w:t>Scholar-One Manuscripts</w:t>
      </w:r>
      <w:r w:rsidR="00175487">
        <w:t>”</w:t>
      </w:r>
      <w:r w:rsidRPr="001C4BEC">
        <w:t xml:space="preserve"> at the following URL: </w:t>
      </w:r>
      <w:hyperlink r:id="rId16" w:history="1">
        <w:r w:rsidR="00531DE7" w:rsidRPr="00C8234C">
          <w:rPr>
            <w:rStyle w:val="Hyperlink"/>
          </w:rPr>
          <w:t>https://mc.manuscriptcentral.com/cepa</w:t>
        </w:r>
      </w:hyperlink>
    </w:p>
    <w:p w14:paraId="35899495" w14:textId="77777777" w:rsidR="001C4BEC" w:rsidRPr="001C4BEC" w:rsidRDefault="001C4BEC" w:rsidP="00A97CEA">
      <w:r w:rsidRPr="001C4BEC">
        <w:t>If you are submitting a paper for the first time, you have to register and setup a user account first, using your name and a valid e-mail address. Upon successful login, you can submit new manuscripts in the authors section. The main document should be submitted as a Word document. Corrections and changes that result due to the review</w:t>
      </w:r>
    </w:p>
    <w:p w14:paraId="52705B37" w14:textId="1135A189" w:rsidR="008649FE" w:rsidRPr="00477230" w:rsidRDefault="001C4BEC" w:rsidP="00A97CEA">
      <w:r w:rsidRPr="001C4BEC">
        <w:t>Please make sure that in addition to the submission of your main document you should create a ZIP file containing all your images/figures from the main document and upload this file separately. When encountering any issues during the process please turn to Esther Schleidweiler (</w:t>
      </w:r>
      <w:hyperlink r:id="rId17" w:history="1">
        <w:r w:rsidR="000C2673" w:rsidRPr="003B3B13">
          <w:rPr>
            <w:rStyle w:val="Hyperlink"/>
          </w:rPr>
          <w:t>sarah.braeunlich@wiley.com</w:t>
        </w:r>
      </w:hyperlink>
      <w:r w:rsidRPr="001C4BEC">
        <w:t>) for assistance.</w:t>
      </w:r>
    </w:p>
    <w:p w14:paraId="0DEC83CE" w14:textId="53534AFF" w:rsidR="00126367" w:rsidRPr="00BD51C9" w:rsidRDefault="00B062D9" w:rsidP="00A97CEA">
      <w:pPr>
        <w:pStyle w:val="referenceshead"/>
      </w:pPr>
      <w:r>
        <w:t>References</w:t>
      </w:r>
    </w:p>
    <w:p w14:paraId="45893586" w14:textId="3B05B27A" w:rsidR="001E6ECA" w:rsidRPr="00477230" w:rsidRDefault="00B062D9" w:rsidP="00A97CEA">
      <w:r w:rsidRPr="00477230">
        <w:t>R</w:t>
      </w:r>
      <w:r w:rsidR="00F322F2" w:rsidRPr="00477230">
        <w:t>eferences and quotations should be listed at the end of the paper. References should be numbered using Arabic 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should be quoted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this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77777777" w:rsidR="00E57F34" w:rsidRPr="00477230" w:rsidRDefault="00E57F34" w:rsidP="00982EB7">
      <w:pPr>
        <w:pStyle w:val="ListLiterature"/>
        <w:rPr>
          <w:smallCaps/>
        </w:rPr>
      </w:pPr>
      <w:r w:rsidRPr="00175487">
        <w:rPr>
          <w:lang w:val="de-DE"/>
        </w:rPr>
        <w:t>Hass, R.; Meyer-Ottens, C.; Richter, E.</w:t>
      </w:r>
      <w:r w:rsidR="00BA06AD" w:rsidRPr="00175487">
        <w:rPr>
          <w:lang w:val="de-DE"/>
        </w:rPr>
        <w:t xml:space="preserve"> (1993)</w:t>
      </w:r>
      <w:r w:rsidRPr="00175487">
        <w:rPr>
          <w:lang w:val="de-DE"/>
        </w:rPr>
        <w:t xml:space="preserve"> </w:t>
      </w:r>
      <w:r w:rsidRPr="00175487">
        <w:rPr>
          <w:i/>
          <w:lang w:val="de-DE"/>
        </w:rPr>
        <w:t>Stahlbau-Brandschutz-Handbuch</w:t>
      </w:r>
      <w:r w:rsidRPr="00175487">
        <w:rPr>
          <w:lang w:val="de-DE"/>
        </w:rPr>
        <w:t xml:space="preserve">. </w:t>
      </w:r>
      <w:r w:rsidRPr="00477230">
        <w:t>Berlin: Ernst &amp; Sohn.</w:t>
      </w:r>
    </w:p>
    <w:p w14:paraId="4B8B78DD" w14:textId="46228439" w:rsidR="00E57F34" w:rsidRPr="004C47CF" w:rsidRDefault="00E57F34" w:rsidP="00982EB7">
      <w:pPr>
        <w:pStyle w:val="ListLiterature"/>
        <w:rPr>
          <w:smallCaps/>
        </w:rPr>
      </w:pPr>
      <w:r w:rsidRPr="00175487">
        <w:rPr>
          <w:lang w:val="de-DE"/>
        </w:rPr>
        <w:t xml:space="preserve">Haenel, J.; </w:t>
      </w:r>
      <w:proofErr w:type="spellStart"/>
      <w:r w:rsidRPr="00175487">
        <w:rPr>
          <w:lang w:val="de-DE"/>
        </w:rPr>
        <w:t>Kina</w:t>
      </w:r>
      <w:proofErr w:type="spellEnd"/>
      <w:r w:rsidRPr="00175487">
        <w:rPr>
          <w:lang w:val="de-DE"/>
        </w:rPr>
        <w:t>,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proofErr w:type="spellStart"/>
      <w:r w:rsidRPr="00477230">
        <w:t>Stahlbau</w:t>
      </w:r>
      <w:proofErr w:type="spellEnd"/>
      <w:r w:rsidRPr="00477230">
        <w:t xml:space="preserve"> </w:t>
      </w:r>
      <w:r w:rsidRPr="00242020">
        <w:rPr>
          <w:rStyle w:val="Fett"/>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752A8DD0" w14:textId="01C5A56E" w:rsidR="00FF6B9B" w:rsidRPr="00DC09DF" w:rsidRDefault="00B56D79"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r>
        <w:t>For further examples, see:</w:t>
      </w:r>
      <w:r w:rsidR="00DC09DF">
        <w:t xml:space="preserve"> </w:t>
      </w:r>
      <w:hyperlink r:id="rId18" w:tgtFrame="_blank" w:tooltip="https://mc.manuscriptcentral.com/societyimages/cepa/Examples%20style%20references.docx" w:history="1">
        <w:r w:rsidR="00DC09DF" w:rsidRPr="00057D9E">
          <w:rPr>
            <w:rStyle w:val="Hyperlink"/>
          </w:rPr>
          <w:t>Examples style references</w:t>
        </w:r>
      </w:hyperlink>
    </w:p>
    <w:p w14:paraId="7C8F6A3B" w14:textId="395C1C3E" w:rsidR="00296030" w:rsidRPr="00DC09DF" w:rsidRDefault="00296030" w:rsidP="00A97CEA">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FEF44" w14:textId="77777777" w:rsidR="00F97800" w:rsidRDefault="00F97800" w:rsidP="00A97CEA">
      <w:r>
        <w:separator/>
      </w:r>
    </w:p>
  </w:endnote>
  <w:endnote w:type="continuationSeparator" w:id="0">
    <w:p w14:paraId="35D72E48" w14:textId="77777777" w:rsidR="00F97800" w:rsidRDefault="00F97800"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4DA4A47-556F-40D5-A442-141EF152B10E}"/>
    <w:embedBold r:id="rId2" w:fontKey="{E74B58B5-CA82-41B9-8313-F5C009E7BF17}"/>
  </w:font>
  <w:font w:name="Verdana">
    <w:panose1 w:val="020B0604030504040204"/>
    <w:charset w:val="00"/>
    <w:family w:val="swiss"/>
    <w:pitch w:val="variable"/>
    <w:sig w:usb0="A00006FF" w:usb1="4000205B" w:usb2="00000010" w:usb3="00000000" w:csb0="0000019F" w:csb1="00000000"/>
    <w:embedRegular r:id="rId3" w:fontKey="{13E17212-9667-4C49-9AE1-CA8ADE890FA7}"/>
    <w:embedBold r:id="rId4" w:fontKey="{16E139BB-E321-4B2F-B41D-3AF23141F5A1}"/>
    <w:embedItalic r:id="rId5" w:fontKey="{5116B594-0AB5-488C-A93B-2FF141079CC0}"/>
  </w:font>
  <w:font w:name="Lato Heavy">
    <w:panose1 w:val="020F0502020204030203"/>
    <w:charset w:val="00"/>
    <w:family w:val="swiss"/>
    <w:pitch w:val="variable"/>
    <w:sig w:usb0="E10002FF" w:usb1="5000ECFF" w:usb2="00000021" w:usb3="00000000" w:csb0="0000019F" w:csb1="00000000"/>
    <w:embedBoldItalic r:id="rId6" w:fontKey="{CFC557E7-57E1-4871-85CB-EBEB0EA6802C}"/>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D4C7501E-BFCC-41F1-9DED-D4C20741E8C8}"/>
    <w:embedBold r:id="rId8" w:fontKey="{E3ABBF60-92A7-4A92-9C05-93ACD28F7F3C}"/>
  </w:font>
  <w:font w:name="Calibri">
    <w:panose1 w:val="020F0502020204030204"/>
    <w:charset w:val="00"/>
    <w:family w:val="swiss"/>
    <w:pitch w:val="variable"/>
    <w:sig w:usb0="E4002EFF" w:usb1="C000247B" w:usb2="00000009" w:usb3="00000000" w:csb0="000001FF" w:csb1="00000000"/>
    <w:embedRegular r:id="rId9" w:fontKey="{0A26C0F0-4B09-4789-8EC9-70D487456AFC}"/>
    <w:embedBold r:id="rId10" w:fontKey="{885059A7-1DE3-45A5-8D1C-A2A3DFCBCFAB}"/>
    <w:embedItalic r:id="rId11" w:fontKey="{1920C5EB-88E5-4243-A707-D8091D331BBD}"/>
    <w:embedBoldItalic r:id="rId12" w:fontKey="{CE17CE61-7CBA-4EEB-8E62-10027F2B78E8}"/>
  </w:font>
  <w:font w:name="Cordia New">
    <w:panose1 w:val="020B0304020202020204"/>
    <w:charset w:val="DE"/>
    <w:family w:val="swiss"/>
    <w:pitch w:val="variable"/>
    <w:sig w:usb0="81000003" w:usb1="00000000" w:usb2="00000000" w:usb3="00000000" w:csb0="00010001" w:csb1="00000000"/>
    <w:embedRegular r:id="rId13" w:fontKey="{9782DD37-2AD1-47CC-9BE0-D2D917CE8153}"/>
    <w:embedBold r:id="rId14" w:fontKey="{5F9566FF-D404-4E47-BEC6-898355C4C6E7}"/>
    <w:embedItalic r:id="rId15" w:fontKey="{8B8A02D1-4060-40AE-89B8-FA6E3260D39D}"/>
    <w:embedBoldItalic r:id="rId16" w:fontKey="{6A6E5215-954D-4756-9B98-AFB72B450B03}"/>
  </w:font>
  <w:font w:name="Cambria">
    <w:panose1 w:val="02040503050406030204"/>
    <w:charset w:val="00"/>
    <w:family w:val="roman"/>
    <w:pitch w:val="variable"/>
    <w:sig w:usb0="E00006FF" w:usb1="420024FF" w:usb2="02000000" w:usb3="00000000" w:csb0="0000019F" w:csb1="00000000"/>
    <w:embedRegular r:id="rId17" w:fontKey="{2EF01939-D3C9-4633-8FB1-4A7CCBB3BFA3}"/>
  </w:font>
  <w:font w:name="Lato Black">
    <w:panose1 w:val="020F0A02020204030203"/>
    <w:charset w:val="00"/>
    <w:family w:val="swiss"/>
    <w:pitch w:val="variable"/>
    <w:sig w:usb0="A00000AF" w:usb1="5000604B" w:usb2="00000000" w:usb3="00000000" w:csb0="00000093" w:csb1="00000000"/>
    <w:embedBold r:id="rId18" w:fontKey="{0794707B-AB29-4176-A04D-AE597BEEDA8C}"/>
  </w:font>
  <w:font w:name="Tahoma">
    <w:panose1 w:val="020B0604030504040204"/>
    <w:charset w:val="00"/>
    <w:family w:val="swiss"/>
    <w:pitch w:val="variable"/>
    <w:sig w:usb0="E1002EFF" w:usb1="C000605B" w:usb2="00000029" w:usb3="00000000" w:csb0="000101FF" w:csb1="00000000"/>
    <w:embedRegular r:id="rId19" w:fontKey="{11999F27-0E78-4E82-AF51-20BF55E65A2B}"/>
  </w:font>
  <w:font w:name="Lato">
    <w:panose1 w:val="020F0502020204030203"/>
    <w:charset w:val="00"/>
    <w:family w:val="swiss"/>
    <w:pitch w:val="variable"/>
    <w:sig w:usb0="A00000AF" w:usb1="5000604B" w:usb2="00000000" w:usb3="00000000" w:csb0="00000093" w:csb1="00000000"/>
    <w:embedRegular r:id="rId20" w:fontKey="{85E27335-A840-4BD3-9E89-417FA0C7D055}"/>
  </w:font>
  <w:font w:name="Cambria Math">
    <w:panose1 w:val="02040503050406030204"/>
    <w:charset w:val="00"/>
    <w:family w:val="roman"/>
    <w:pitch w:val="variable"/>
    <w:sig w:usb0="E00006FF" w:usb1="420024FF" w:usb2="02000000" w:usb3="00000000" w:csb0="0000019F" w:csb1="00000000"/>
    <w:embedRegular r:id="rId21" w:fontKey="{49A08BD8-545F-4310-B34A-CBF56AEEC3A5}"/>
    <w:embedItalic r:id="rId22" w:fontKey="{D2542EAA-542B-4B37-99FD-D14F9E199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12634" w14:textId="77777777" w:rsidR="00F97800" w:rsidRDefault="00F97800" w:rsidP="00A97CEA">
      <w:r>
        <w:separator/>
      </w:r>
    </w:p>
  </w:footnote>
  <w:footnote w:type="continuationSeparator" w:id="0">
    <w:p w14:paraId="23CEAE78" w14:textId="77777777" w:rsidR="00F97800" w:rsidRDefault="00F97800"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8E298" w14:textId="130F5ECA" w:rsidR="00363E7F" w:rsidRDefault="00FC50F2">
    <w:pPr>
      <w:pStyle w:val="Kopfzeile"/>
    </w:pPr>
    <w:r>
      <w:rPr>
        <w:noProof/>
        <w:lang w:eastAsia="en-GB"/>
      </w:rPr>
      <mc:AlternateContent>
        <mc:Choice Requires="wps">
          <w:drawing>
            <wp:anchor distT="0" distB="0" distL="114300" distR="114300" simplePos="0" relativeHeight="251660288" behindDoc="0" locked="0" layoutInCell="1" allowOverlap="1" wp14:anchorId="5F433FA1" wp14:editId="6A5DBEC3">
              <wp:simplePos x="0" y="0"/>
              <wp:positionH relativeFrom="margin">
                <wp:align>center</wp:align>
              </wp:positionH>
              <wp:positionV relativeFrom="paragraph">
                <wp:posOffset>-207645</wp:posOffset>
              </wp:positionV>
              <wp:extent cx="1571625" cy="523875"/>
              <wp:effectExtent l="0" t="0" r="28575" b="28575"/>
              <wp:wrapNone/>
              <wp:docPr id="817693595" name="Textfeld 1"/>
              <wp:cNvGraphicFramePr/>
              <a:graphic xmlns:a="http://schemas.openxmlformats.org/drawingml/2006/main">
                <a:graphicData uri="http://schemas.microsoft.com/office/word/2010/wordprocessingShape">
                  <wps:wsp>
                    <wps:cNvSpPr txBox="1"/>
                    <wps:spPr>
                      <a:xfrm>
                        <a:off x="0" y="0"/>
                        <a:ext cx="1571625" cy="523875"/>
                      </a:xfrm>
                      <a:prstGeom prst="rect">
                        <a:avLst/>
                      </a:prstGeom>
                      <a:solidFill>
                        <a:srgbClr val="FFFF00"/>
                      </a:solidFill>
                      <a:ln w="6350">
                        <a:solidFill>
                          <a:prstClr val="black"/>
                        </a:solidFill>
                      </a:ln>
                    </wps:spPr>
                    <wps:txbx>
                      <w:txbxContent>
                        <w:p w14:paraId="39682D7C" w14:textId="23A19C05" w:rsidR="00FC50F2" w:rsidRPr="00FC50F2" w:rsidRDefault="00FC50F2" w:rsidP="00FC50F2">
                          <w:pPr>
                            <w:jc w:val="center"/>
                            <w:rPr>
                              <w:b/>
                              <w:bCs/>
                            </w:rPr>
                          </w:pPr>
                          <w:r>
                            <w:rPr>
                              <w:b/>
                              <w:bCs/>
                            </w:rPr>
                            <w:br/>
                          </w:r>
                          <w:r w:rsidRPr="00FC50F2">
                            <w:rPr>
                              <w:b/>
                              <w:bCs/>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33FA1" id="_x0000_t202" coordsize="21600,21600" o:spt="202" path="m,l,21600r21600,l21600,xe">
              <v:stroke joinstyle="miter"/>
              <v:path gradientshapeok="t" o:connecttype="rect"/>
            </v:shapetype>
            <v:shape id="Textfeld 1" o:spid="_x0000_s1029" type="#_x0000_t202" style="position:absolute;left:0;text-align:left;margin-left:0;margin-top:-16.35pt;width:123.75pt;height:41.2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" fillcolor="yellow" strokeweight=".5pt">
              <v:textbox>
                <w:txbxContent>
                  <w:p w14:paraId="39682D7C" w14:textId="23A19C05" w:rsidR="00FC50F2" w:rsidRPr="00FC50F2" w:rsidRDefault="00FC50F2" w:rsidP="00FC50F2">
                    <w:pPr>
                      <w:jc w:val="center"/>
                      <w:rPr>
                        <w:b/>
                        <w:bCs/>
                      </w:rPr>
                    </w:pPr>
                    <w:r>
                      <w:rPr>
                        <w:b/>
                        <w:bCs/>
                      </w:rPr>
                      <w:br/>
                    </w:r>
                    <w:r w:rsidRPr="00FC50F2">
                      <w:rPr>
                        <w:b/>
                        <w:bCs/>
                      </w:rPr>
                      <w:t>YOUR LOGO</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berschrift1"/>
      <w:lvlText w:val="%1"/>
      <w:lvlJc w:val="left"/>
      <w:pPr>
        <w:ind w:left="522" w:hanging="432"/>
      </w:pPr>
      <w:rPr>
        <w:rFonts w:ascii="Verdana" w:hAnsi="Verdana" w:hint="default"/>
        <w:b/>
        <w:bCs/>
        <w:iCs w:val="0"/>
        <w:sz w:val="17"/>
        <w:szCs w:val="20"/>
      </w:rPr>
    </w:lvl>
    <w:lvl w:ilvl="1">
      <w:start w:val="1"/>
      <w:numFmt w:val="decimal"/>
      <w:pStyle w:val="berschrift2"/>
      <w:lvlText w:val="%1.%2"/>
      <w:lvlJc w:val="left"/>
      <w:pPr>
        <w:ind w:left="576"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84909625">
    <w:abstractNumId w:val="15"/>
  </w:num>
  <w:num w:numId="2" w16cid:durableId="560411508">
    <w:abstractNumId w:val="13"/>
  </w:num>
  <w:num w:numId="3" w16cid:durableId="1736656758">
    <w:abstractNumId w:val="23"/>
  </w:num>
  <w:num w:numId="4" w16cid:durableId="411701028">
    <w:abstractNumId w:val="17"/>
  </w:num>
  <w:num w:numId="5" w16cid:durableId="2130732583">
    <w:abstractNumId w:val="12"/>
  </w:num>
  <w:num w:numId="6" w16cid:durableId="420420314">
    <w:abstractNumId w:val="19"/>
  </w:num>
  <w:num w:numId="7" w16cid:durableId="533080089">
    <w:abstractNumId w:val="4"/>
  </w:num>
  <w:num w:numId="8" w16cid:durableId="1348554940">
    <w:abstractNumId w:val="1"/>
  </w:num>
  <w:num w:numId="9" w16cid:durableId="2029790479">
    <w:abstractNumId w:val="14"/>
  </w:num>
  <w:num w:numId="10" w16cid:durableId="2118405212">
    <w:abstractNumId w:val="2"/>
  </w:num>
  <w:num w:numId="11" w16cid:durableId="1974097446">
    <w:abstractNumId w:val="24"/>
  </w:num>
  <w:num w:numId="12" w16cid:durableId="1157501597">
    <w:abstractNumId w:val="8"/>
  </w:num>
  <w:num w:numId="13" w16cid:durableId="197547707">
    <w:abstractNumId w:val="16"/>
  </w:num>
  <w:num w:numId="14" w16cid:durableId="662708915">
    <w:abstractNumId w:val="3"/>
  </w:num>
  <w:num w:numId="15" w16cid:durableId="105120980">
    <w:abstractNumId w:val="6"/>
  </w:num>
  <w:num w:numId="16" w16cid:durableId="1080908172">
    <w:abstractNumId w:val="7"/>
  </w:num>
  <w:num w:numId="17" w16cid:durableId="832572544">
    <w:abstractNumId w:val="9"/>
  </w:num>
  <w:num w:numId="18" w16cid:durableId="1683363334">
    <w:abstractNumId w:val="11"/>
  </w:num>
  <w:num w:numId="19" w16cid:durableId="140125156">
    <w:abstractNumId w:val="21"/>
  </w:num>
  <w:num w:numId="20" w16cid:durableId="780493266">
    <w:abstractNumId w:val="22"/>
  </w:num>
  <w:num w:numId="21" w16cid:durableId="543182306">
    <w:abstractNumId w:val="0"/>
  </w:num>
  <w:num w:numId="22" w16cid:durableId="4132498">
    <w:abstractNumId w:val="20"/>
  </w:num>
  <w:num w:numId="23" w16cid:durableId="281613606">
    <w:abstractNumId w:val="18"/>
  </w:num>
  <w:num w:numId="24" w16cid:durableId="1478106497">
    <w:abstractNumId w:val="5"/>
  </w:num>
  <w:num w:numId="25" w16cid:durableId="15893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7D68"/>
    <w:rsid w:val="00077FBB"/>
    <w:rsid w:val="000A2B13"/>
    <w:rsid w:val="000A6F92"/>
    <w:rsid w:val="000A7653"/>
    <w:rsid w:val="000C0BD3"/>
    <w:rsid w:val="000C267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900B0"/>
    <w:rsid w:val="001A4D25"/>
    <w:rsid w:val="001C303B"/>
    <w:rsid w:val="001C3EA9"/>
    <w:rsid w:val="001C4BEC"/>
    <w:rsid w:val="001C6EE3"/>
    <w:rsid w:val="001C7A46"/>
    <w:rsid w:val="001E38BF"/>
    <w:rsid w:val="001E6ECA"/>
    <w:rsid w:val="001F1711"/>
    <w:rsid w:val="001F3184"/>
    <w:rsid w:val="002045E5"/>
    <w:rsid w:val="0020625D"/>
    <w:rsid w:val="00212267"/>
    <w:rsid w:val="00215111"/>
    <w:rsid w:val="00222756"/>
    <w:rsid w:val="002315A4"/>
    <w:rsid w:val="00242020"/>
    <w:rsid w:val="00255F31"/>
    <w:rsid w:val="00260570"/>
    <w:rsid w:val="00260862"/>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A33D7"/>
    <w:rsid w:val="003C55D4"/>
    <w:rsid w:val="003C6638"/>
    <w:rsid w:val="003E5177"/>
    <w:rsid w:val="003F063B"/>
    <w:rsid w:val="00400429"/>
    <w:rsid w:val="00410888"/>
    <w:rsid w:val="004148BE"/>
    <w:rsid w:val="004440F9"/>
    <w:rsid w:val="0044558F"/>
    <w:rsid w:val="00447421"/>
    <w:rsid w:val="00450B3E"/>
    <w:rsid w:val="004564FE"/>
    <w:rsid w:val="00460DCC"/>
    <w:rsid w:val="00477230"/>
    <w:rsid w:val="00477B3A"/>
    <w:rsid w:val="004855BB"/>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34290"/>
    <w:rsid w:val="00546DEB"/>
    <w:rsid w:val="00552754"/>
    <w:rsid w:val="00570C9F"/>
    <w:rsid w:val="0057147C"/>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31EDC"/>
    <w:rsid w:val="007335D0"/>
    <w:rsid w:val="0074265B"/>
    <w:rsid w:val="00750700"/>
    <w:rsid w:val="0075141D"/>
    <w:rsid w:val="00751AA8"/>
    <w:rsid w:val="00763E93"/>
    <w:rsid w:val="0077715D"/>
    <w:rsid w:val="00781E63"/>
    <w:rsid w:val="00784034"/>
    <w:rsid w:val="00786052"/>
    <w:rsid w:val="00787F01"/>
    <w:rsid w:val="007B28AE"/>
    <w:rsid w:val="007B6909"/>
    <w:rsid w:val="007C7729"/>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24FC4"/>
    <w:rsid w:val="00931473"/>
    <w:rsid w:val="00947CDD"/>
    <w:rsid w:val="009637C7"/>
    <w:rsid w:val="00971A89"/>
    <w:rsid w:val="00972447"/>
    <w:rsid w:val="00974AC0"/>
    <w:rsid w:val="009813D8"/>
    <w:rsid w:val="00982EB7"/>
    <w:rsid w:val="00984704"/>
    <w:rsid w:val="00990A52"/>
    <w:rsid w:val="00990F22"/>
    <w:rsid w:val="0099275B"/>
    <w:rsid w:val="009A050A"/>
    <w:rsid w:val="009A3879"/>
    <w:rsid w:val="009A7017"/>
    <w:rsid w:val="009C245B"/>
    <w:rsid w:val="009D099C"/>
    <w:rsid w:val="009D239E"/>
    <w:rsid w:val="009D428C"/>
    <w:rsid w:val="009E3267"/>
    <w:rsid w:val="009E6D9A"/>
    <w:rsid w:val="009E6E21"/>
    <w:rsid w:val="00A030B2"/>
    <w:rsid w:val="00A223B0"/>
    <w:rsid w:val="00A24A18"/>
    <w:rsid w:val="00A37F62"/>
    <w:rsid w:val="00A45B03"/>
    <w:rsid w:val="00A46ADB"/>
    <w:rsid w:val="00A56B74"/>
    <w:rsid w:val="00A65ADE"/>
    <w:rsid w:val="00A71CF9"/>
    <w:rsid w:val="00A97CEA"/>
    <w:rsid w:val="00AB3C9E"/>
    <w:rsid w:val="00AC0E5E"/>
    <w:rsid w:val="00AD38DE"/>
    <w:rsid w:val="00AE01B2"/>
    <w:rsid w:val="00AE23F9"/>
    <w:rsid w:val="00AF0745"/>
    <w:rsid w:val="00AF3F97"/>
    <w:rsid w:val="00AF6057"/>
    <w:rsid w:val="00B062D9"/>
    <w:rsid w:val="00B21CC4"/>
    <w:rsid w:val="00B273BB"/>
    <w:rsid w:val="00B42BE1"/>
    <w:rsid w:val="00B47AC0"/>
    <w:rsid w:val="00B53A47"/>
    <w:rsid w:val="00B56D79"/>
    <w:rsid w:val="00B63403"/>
    <w:rsid w:val="00B63881"/>
    <w:rsid w:val="00B67B7D"/>
    <w:rsid w:val="00B72F1B"/>
    <w:rsid w:val="00B75505"/>
    <w:rsid w:val="00B80B6A"/>
    <w:rsid w:val="00B86F2B"/>
    <w:rsid w:val="00BA06AD"/>
    <w:rsid w:val="00BB3C17"/>
    <w:rsid w:val="00BB7AF8"/>
    <w:rsid w:val="00BC18FC"/>
    <w:rsid w:val="00BC6444"/>
    <w:rsid w:val="00BC68A3"/>
    <w:rsid w:val="00BD51C9"/>
    <w:rsid w:val="00BD7D5F"/>
    <w:rsid w:val="00BF227C"/>
    <w:rsid w:val="00C04D82"/>
    <w:rsid w:val="00C11251"/>
    <w:rsid w:val="00C1141C"/>
    <w:rsid w:val="00C216D5"/>
    <w:rsid w:val="00C245DB"/>
    <w:rsid w:val="00C278FA"/>
    <w:rsid w:val="00C36202"/>
    <w:rsid w:val="00C37FA0"/>
    <w:rsid w:val="00C4788F"/>
    <w:rsid w:val="00C53089"/>
    <w:rsid w:val="00C5395F"/>
    <w:rsid w:val="00C71EA0"/>
    <w:rsid w:val="00C728E1"/>
    <w:rsid w:val="00C7364C"/>
    <w:rsid w:val="00C764B5"/>
    <w:rsid w:val="00C8020B"/>
    <w:rsid w:val="00C85766"/>
    <w:rsid w:val="00CB0A92"/>
    <w:rsid w:val="00CC4222"/>
    <w:rsid w:val="00CC7FA3"/>
    <w:rsid w:val="00CD38A3"/>
    <w:rsid w:val="00CE7306"/>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82F62"/>
    <w:rsid w:val="00D90B9F"/>
    <w:rsid w:val="00D913F2"/>
    <w:rsid w:val="00D929AA"/>
    <w:rsid w:val="00D93725"/>
    <w:rsid w:val="00D94C8C"/>
    <w:rsid w:val="00D95FCC"/>
    <w:rsid w:val="00DA5D8E"/>
    <w:rsid w:val="00DC09DF"/>
    <w:rsid w:val="00DC5A06"/>
    <w:rsid w:val="00DD14E8"/>
    <w:rsid w:val="00DD3C41"/>
    <w:rsid w:val="00DD5AE2"/>
    <w:rsid w:val="00DE1BA1"/>
    <w:rsid w:val="00DE1FAF"/>
    <w:rsid w:val="00DE336A"/>
    <w:rsid w:val="00DE4F3B"/>
    <w:rsid w:val="00DE6922"/>
    <w:rsid w:val="00E13CCC"/>
    <w:rsid w:val="00E37206"/>
    <w:rsid w:val="00E40831"/>
    <w:rsid w:val="00E43351"/>
    <w:rsid w:val="00E47965"/>
    <w:rsid w:val="00E57F34"/>
    <w:rsid w:val="00E704ED"/>
    <w:rsid w:val="00E74BE9"/>
    <w:rsid w:val="00E8181C"/>
    <w:rsid w:val="00E84A9F"/>
    <w:rsid w:val="00E94B06"/>
    <w:rsid w:val="00E96022"/>
    <w:rsid w:val="00EA794E"/>
    <w:rsid w:val="00EC1883"/>
    <w:rsid w:val="00ED015B"/>
    <w:rsid w:val="00ED0897"/>
    <w:rsid w:val="00ED0C82"/>
    <w:rsid w:val="00ED463A"/>
    <w:rsid w:val="00ED4C9D"/>
    <w:rsid w:val="00ED5726"/>
    <w:rsid w:val="00ED58E2"/>
    <w:rsid w:val="00EE6749"/>
    <w:rsid w:val="00EF062C"/>
    <w:rsid w:val="00EF4313"/>
    <w:rsid w:val="00EF7273"/>
    <w:rsid w:val="00F0005C"/>
    <w:rsid w:val="00F0532A"/>
    <w:rsid w:val="00F06B8D"/>
    <w:rsid w:val="00F10CC7"/>
    <w:rsid w:val="00F322F2"/>
    <w:rsid w:val="00F34B2A"/>
    <w:rsid w:val="00F35B5A"/>
    <w:rsid w:val="00F666AF"/>
    <w:rsid w:val="00F823CD"/>
    <w:rsid w:val="00F86BEF"/>
    <w:rsid w:val="00F92E15"/>
    <w:rsid w:val="00F97800"/>
    <w:rsid w:val="00F97ED7"/>
    <w:rsid w:val="00FA7A09"/>
    <w:rsid w:val="00FB154D"/>
    <w:rsid w:val="00FB2FAA"/>
    <w:rsid w:val="00FB68C4"/>
    <w:rsid w:val="00FC3F3F"/>
    <w:rsid w:val="00FC4C87"/>
    <w:rsid w:val="00FC50F2"/>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7CEA"/>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berschrift2">
    <w:name w:val="heading 2"/>
    <w:basedOn w:val="Standard"/>
    <w:next w:val="Standard"/>
    <w:link w:val="berschrift2Zchn"/>
    <w:uiPriority w:val="9"/>
    <w:unhideWhenUsed/>
    <w:qFormat/>
    <w:rsid w:val="00AD38DE"/>
    <w:pPr>
      <w:numPr>
        <w:ilvl w:val="1"/>
        <w:numId w:val="17"/>
      </w:numPr>
      <w:ind w:left="578" w:hanging="578"/>
      <w:outlineLvl w:val="1"/>
    </w:pPr>
    <w:rPr>
      <w:b/>
    </w:rPr>
  </w:style>
  <w:style w:type="paragraph" w:styleId="berschrift3">
    <w:name w:val="heading 3"/>
    <w:basedOn w:val="Standard"/>
    <w:next w:val="Standard"/>
    <w:link w:val="berschrift3Zchn"/>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5C3193"/>
    <w:rPr>
      <w:iCs/>
      <w:sz w:val="16"/>
      <w:lang w:val="en-US"/>
    </w:rPr>
  </w:style>
  <w:style w:type="paragraph" w:styleId="Kopfzeile">
    <w:name w:val="header"/>
    <w:basedOn w:val="Standard"/>
    <w:link w:val="KopfzeileZchn"/>
    <w:uiPriority w:val="99"/>
    <w:rsid w:val="001C303B"/>
    <w:pPr>
      <w:tabs>
        <w:tab w:val="center" w:pos="4536"/>
        <w:tab w:val="right" w:pos="9072"/>
      </w:tabs>
      <w:spacing w:after="0"/>
    </w:pPr>
  </w:style>
  <w:style w:type="paragraph" w:customStyle="1" w:styleId="Author">
    <w:name w:val="Author"/>
    <w:basedOn w:val="Standard"/>
    <w:link w:val="AuthorZchn"/>
    <w:qFormat/>
    <w:rsid w:val="00477230"/>
    <w:pPr>
      <w:spacing w:before="240" w:after="480"/>
      <w:jc w:val="left"/>
    </w:pPr>
    <w:rPr>
      <w:sz w:val="22"/>
      <w:szCs w:val="18"/>
    </w:rPr>
  </w:style>
  <w:style w:type="paragraph" w:styleId="Titel">
    <w:name w:val="Title"/>
    <w:basedOn w:val="Standard"/>
    <w:next w:val="Standard"/>
    <w:link w:val="TitelZchn"/>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elZchn">
    <w:name w:val="Titel Zchn"/>
    <w:basedOn w:val="Absatz-Standardschriftart"/>
    <w:link w:val="Titel"/>
    <w:uiPriority w:val="10"/>
    <w:rsid w:val="00FA7A09"/>
    <w:rPr>
      <w:rFonts w:ascii="Verdana" w:eastAsiaTheme="majorEastAsia" w:hAnsi="Verdana" w:cstheme="majorBidi"/>
      <w:b/>
      <w:bCs/>
      <w:kern w:val="28"/>
      <w:sz w:val="34"/>
      <w:szCs w:val="34"/>
      <w:lang w:eastAsia="de-DE" w:bidi="ar-SA"/>
    </w:rPr>
  </w:style>
  <w:style w:type="paragraph" w:styleId="Untertitel">
    <w:name w:val="Subtitle"/>
    <w:basedOn w:val="Standard"/>
    <w:next w:val="Standard"/>
    <w:link w:val="UntertitelZchn"/>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rsid w:val="00C85766"/>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sid w:val="00AD38DE"/>
    <w:rPr>
      <w:rFonts w:ascii="Verdana" w:hAnsi="Verdana"/>
      <w:b/>
      <w:sz w:val="17"/>
      <w:lang w:val="en-GB" w:eastAsia="de-DE" w:bidi="ar-SA"/>
    </w:rPr>
  </w:style>
  <w:style w:type="character" w:customStyle="1" w:styleId="referencesheadZchn">
    <w:name w:val="references head Zchn"/>
    <w:basedOn w:val="Absatz-Standardschriftart"/>
    <w:link w:val="referenceshead"/>
    <w:rsid w:val="00C85766"/>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sid w:val="00842B64"/>
    <w:rPr>
      <w:rFonts w:ascii="Lato Heavy" w:eastAsiaTheme="majorEastAsia" w:hAnsi="Lato Heavy" w:cstheme="majorBidi"/>
      <w:b/>
      <w:bCs/>
      <w:i/>
      <w:sz w:val="17"/>
      <w:szCs w:val="26"/>
      <w:lang w:val="de-DE" w:eastAsia="de-DE" w:bidi="ar-SA"/>
    </w:rPr>
  </w:style>
  <w:style w:type="character" w:customStyle="1" w:styleId="berschrift4Zchn">
    <w:name w:val="Überschrift 4 Zchn"/>
    <w:basedOn w:val="Absatz-Standardschriftart"/>
    <w:link w:val="berschrift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berschrift5Zchn">
    <w:name w:val="Überschrift 5 Zchn"/>
    <w:basedOn w:val="Absatz-Standardschriftart"/>
    <w:link w:val="berschrift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berschrift6Zchn">
    <w:name w:val="Überschrift 6 Zchn"/>
    <w:basedOn w:val="Absatz-Standardschriftart"/>
    <w:link w:val="berschrift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berschrift7Zchn">
    <w:name w:val="Überschrift 7 Zchn"/>
    <w:basedOn w:val="Absatz-Standardschriftart"/>
    <w:link w:val="berschrift7"/>
    <w:uiPriority w:val="9"/>
    <w:semiHidden/>
    <w:rsid w:val="00A24A18"/>
    <w:rPr>
      <w:rFonts w:asciiTheme="minorHAnsi" w:eastAsiaTheme="minorEastAsia" w:hAnsiTheme="minorHAnsi" w:cstheme="minorBidi"/>
      <w:sz w:val="24"/>
      <w:szCs w:val="24"/>
      <w:lang w:val="de-DE" w:eastAsia="de-DE" w:bidi="ar-SA"/>
    </w:rPr>
  </w:style>
  <w:style w:type="character" w:customStyle="1" w:styleId="berschrift8Zchn">
    <w:name w:val="Überschrift 8 Zchn"/>
    <w:basedOn w:val="Absatz-Standardschriftart"/>
    <w:link w:val="berschrift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berschrift9Zchn">
    <w:name w:val="Überschrift 9 Zchn"/>
    <w:basedOn w:val="Absatz-Standardschriftart"/>
    <w:link w:val="berschrift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Standard"/>
    <w:rsid w:val="00EC1883"/>
    <w:pPr>
      <w:spacing w:after="0"/>
      <w:jc w:val="left"/>
    </w:pPr>
  </w:style>
  <w:style w:type="character" w:customStyle="1" w:styleId="AuthorZchn">
    <w:name w:val="Author Zchn"/>
    <w:basedOn w:val="Absatz-Standardschriftart"/>
    <w:link w:val="Author"/>
    <w:rsid w:val="00477230"/>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sid w:val="00460D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DCC"/>
    <w:rPr>
      <w:rFonts w:ascii="Tahoma" w:hAnsi="Tahoma" w:cs="Tahoma"/>
      <w:sz w:val="16"/>
      <w:szCs w:val="16"/>
      <w:lang w:val="de-DE" w:eastAsia="de-DE" w:bidi="ar-SA"/>
    </w:rPr>
  </w:style>
  <w:style w:type="paragraph" w:customStyle="1" w:styleId="ListLiterature">
    <w:name w:val="List: Literature"/>
    <w:basedOn w:val="Standard"/>
    <w:link w:val="ListLiteratureZchn"/>
    <w:qFormat/>
    <w:rsid w:val="00982EB7"/>
    <w:pPr>
      <w:numPr>
        <w:numId w:val="22"/>
      </w:numPr>
      <w:ind w:left="357" w:hanging="357"/>
    </w:pPr>
    <w:rPr>
      <w:iCs/>
    </w:rPr>
  </w:style>
  <w:style w:type="paragraph" w:customStyle="1" w:styleId="imagecaption">
    <w:name w:val="image caption"/>
    <w:basedOn w:val="Standard"/>
    <w:rsid w:val="00146D45"/>
    <w:pPr>
      <w:spacing w:after="240"/>
      <w:contextualSpacing/>
    </w:pPr>
    <w:rPr>
      <w:sz w:val="14"/>
      <w:szCs w:val="16"/>
    </w:rPr>
  </w:style>
  <w:style w:type="paragraph" w:customStyle="1" w:styleId="Tabellenberschrift">
    <w:name w:val="Tabellenüberschrift"/>
    <w:basedOn w:val="Standard"/>
    <w:rsid w:val="00B86F2B"/>
    <w:pPr>
      <w:spacing w:before="240" w:after="60"/>
      <w:contextualSpacing/>
    </w:pPr>
    <w:rPr>
      <w:sz w:val="14"/>
    </w:rPr>
  </w:style>
  <w:style w:type="character" w:customStyle="1" w:styleId="imagenumber">
    <w:name w:val="image number"/>
    <w:basedOn w:val="Absatz-Standardschriftart"/>
    <w:uiPriority w:val="1"/>
    <w:rsid w:val="00643C27"/>
    <w:rPr>
      <w:b/>
      <w:bCs/>
    </w:rPr>
  </w:style>
  <w:style w:type="table" w:customStyle="1" w:styleId="HelleSchattierung1">
    <w:name w:val="Helle Schattierung1"/>
    <w:basedOn w:val="NormaleTabelle"/>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Absatz-Standardschriftart"/>
    <w:rsid w:val="00260570"/>
    <w:rPr>
      <w:sz w:val="16"/>
      <w:lang w:val="en-US"/>
    </w:rPr>
  </w:style>
  <w:style w:type="character" w:customStyle="1" w:styleId="tablecontent">
    <w:name w:val="table content"/>
    <w:basedOn w:val="Absatz-Standardschriftart"/>
    <w:rsid w:val="006B2707"/>
    <w:rPr>
      <w:color w:val="000000" w:themeColor="text1" w:themeShade="BF"/>
      <w:sz w:val="16"/>
      <w:szCs w:val="16"/>
    </w:rPr>
  </w:style>
  <w:style w:type="character" w:customStyle="1" w:styleId="Tabellenkopf">
    <w:name w:val="Tabellenkopf"/>
    <w:basedOn w:val="Absatz-Standardschriftart"/>
    <w:rsid w:val="00C764B5"/>
    <w:rPr>
      <w:b/>
      <w:color w:val="000000" w:themeColor="text1" w:themeShade="BF"/>
      <w:sz w:val="16"/>
      <w:szCs w:val="16"/>
    </w:rPr>
  </w:style>
  <w:style w:type="paragraph" w:customStyle="1" w:styleId="Listsorted">
    <w:name w:val="List: sorted"/>
    <w:basedOn w:val="Standard"/>
    <w:link w:val="ListsortedZchn"/>
    <w:qFormat/>
    <w:rsid w:val="004564FE"/>
    <w:pPr>
      <w:numPr>
        <w:numId w:val="21"/>
      </w:numPr>
      <w:ind w:left="357" w:hanging="357"/>
      <w:contextualSpacing/>
    </w:pPr>
  </w:style>
  <w:style w:type="paragraph" w:customStyle="1" w:styleId="Listeunsorted">
    <w:name w:val="Liste: unsorted"/>
    <w:basedOn w:val="Standard"/>
    <w:link w:val="ListeunsortedZchn"/>
    <w:qFormat/>
    <w:rsid w:val="00A97CEA"/>
    <w:pPr>
      <w:numPr>
        <w:numId w:val="20"/>
      </w:numPr>
      <w:ind w:left="357" w:hanging="357"/>
      <w:contextualSpacing/>
    </w:pPr>
  </w:style>
  <w:style w:type="character" w:customStyle="1" w:styleId="ListsortedZchn">
    <w:name w:val="List: sorted Zchn"/>
    <w:basedOn w:val="Absatz-Standardschriftart"/>
    <w:link w:val="Listsorted"/>
    <w:rsid w:val="004564FE"/>
    <w:rPr>
      <w:rFonts w:ascii="Lato" w:hAnsi="Lato"/>
      <w:sz w:val="17"/>
      <w:lang w:val="de-DE" w:eastAsia="de-DE" w:bidi="ar-SA"/>
    </w:rPr>
  </w:style>
  <w:style w:type="character" w:customStyle="1" w:styleId="ListLiteratureZchn">
    <w:name w:val="List: Literature Zchn"/>
    <w:basedOn w:val="Absatz-Standardschriftart"/>
    <w:link w:val="ListLiterature"/>
    <w:rsid w:val="00982EB7"/>
    <w:rPr>
      <w:rFonts w:ascii="Verdana" w:hAnsi="Verdana"/>
      <w:iCs/>
      <w:sz w:val="17"/>
      <w:lang w:val="en-GB" w:eastAsia="de-DE" w:bidi="ar-SA"/>
    </w:rPr>
  </w:style>
  <w:style w:type="character" w:customStyle="1" w:styleId="ListeunsortedZchn">
    <w:name w:val="Liste: unsorted Zchn"/>
    <w:basedOn w:val="Absatz-Standardschriftart"/>
    <w:link w:val="Listeunsorted"/>
    <w:rsid w:val="00A97CEA"/>
    <w:rPr>
      <w:rFonts w:ascii="Verdana" w:hAnsi="Verdana"/>
      <w:sz w:val="17"/>
      <w:lang w:val="en-GB" w:eastAsia="de-DE" w:bidi="ar-SA"/>
    </w:rPr>
  </w:style>
  <w:style w:type="character" w:styleId="Kommentarzeichen">
    <w:name w:val="annotation reference"/>
    <w:basedOn w:val="Absatz-Standardschriftart"/>
    <w:uiPriority w:val="99"/>
    <w:semiHidden/>
    <w:unhideWhenUsed/>
    <w:rsid w:val="00C4788F"/>
    <w:rPr>
      <w:sz w:val="16"/>
      <w:szCs w:val="16"/>
    </w:rPr>
  </w:style>
  <w:style w:type="paragraph" w:styleId="Kommentartext">
    <w:name w:val="annotation text"/>
    <w:basedOn w:val="Standard"/>
    <w:link w:val="KommentartextZchn"/>
    <w:uiPriority w:val="99"/>
    <w:unhideWhenUsed/>
    <w:rsid w:val="00C4788F"/>
    <w:rPr>
      <w:sz w:val="20"/>
    </w:rPr>
  </w:style>
  <w:style w:type="character" w:customStyle="1" w:styleId="KommentartextZchn">
    <w:name w:val="Kommentartext Zchn"/>
    <w:basedOn w:val="Absatz-Standardschriftart"/>
    <w:link w:val="Kommentartext"/>
    <w:uiPriority w:val="99"/>
    <w:rsid w:val="00C4788F"/>
    <w:rPr>
      <w:lang w:val="de-DE" w:eastAsia="de-DE" w:bidi="ar-SA"/>
    </w:rPr>
  </w:style>
  <w:style w:type="paragraph" w:styleId="Kommentarthema">
    <w:name w:val="annotation subject"/>
    <w:basedOn w:val="Kommentartext"/>
    <w:next w:val="Kommentartext"/>
    <w:link w:val="KommentarthemaZchn"/>
    <w:uiPriority w:val="99"/>
    <w:semiHidden/>
    <w:unhideWhenUsed/>
    <w:rsid w:val="00C4788F"/>
    <w:rPr>
      <w:b/>
      <w:bCs/>
    </w:rPr>
  </w:style>
  <w:style w:type="character" w:customStyle="1" w:styleId="KommentarthemaZchn">
    <w:name w:val="Kommentarthema Zchn"/>
    <w:basedOn w:val="KommentartextZchn"/>
    <w:link w:val="Kommentarthema"/>
    <w:uiPriority w:val="99"/>
    <w:semiHidden/>
    <w:rsid w:val="00C4788F"/>
    <w:rPr>
      <w:b/>
      <w:bCs/>
      <w:lang w:val="de-DE" w:eastAsia="de-DE" w:bidi="ar-SA"/>
    </w:rPr>
  </w:style>
  <w:style w:type="paragraph" w:styleId="berarbeitung">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el"/>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Standard"/>
    <w:rsid w:val="00386BFE"/>
    <w:pPr>
      <w:spacing w:before="120" w:after="0"/>
      <w:jc w:val="left"/>
    </w:pPr>
    <w:rPr>
      <w:bCs/>
      <w:sz w:val="16"/>
    </w:rPr>
  </w:style>
  <w:style w:type="table" w:styleId="Tabellenraster">
    <w:name w:val="Table Grid"/>
    <w:basedOn w:val="NormaleTabelle"/>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Kopfzeile"/>
    <w:link w:val="RevisionZchn"/>
    <w:qFormat/>
    <w:rsid w:val="00C53089"/>
    <w:rPr>
      <w:sz w:val="16"/>
    </w:rPr>
  </w:style>
  <w:style w:type="character" w:customStyle="1" w:styleId="Article-TypeZchn">
    <w:name w:val="Article-Type Zchn"/>
    <w:basedOn w:val="TitelZchn"/>
    <w:link w:val="Article-Type"/>
    <w:rsid w:val="0057147C"/>
    <w:rPr>
      <w:rFonts w:ascii="Verdana" w:eastAsiaTheme="majorEastAsia" w:hAnsi="Verdana" w:cstheme="majorBidi"/>
      <w:b/>
      <w:bCs/>
      <w:kern w:val="28"/>
      <w:sz w:val="22"/>
      <w:szCs w:val="24"/>
      <w:lang w:val="en-GB" w:eastAsia="de-DE" w:bidi="ar-SA"/>
    </w:rPr>
  </w:style>
  <w:style w:type="character" w:customStyle="1" w:styleId="KopfzeileZchn">
    <w:name w:val="Kopfzeile Zchn"/>
    <w:basedOn w:val="Absatz-Standardschriftart"/>
    <w:link w:val="Kopfzeile"/>
    <w:uiPriority w:val="99"/>
    <w:rsid w:val="001C303B"/>
    <w:rPr>
      <w:rFonts w:ascii="Lato" w:hAnsi="Lato"/>
      <w:sz w:val="18"/>
      <w:lang w:val="de-DE" w:eastAsia="de-DE" w:bidi="ar-SA"/>
    </w:rPr>
  </w:style>
  <w:style w:type="character" w:customStyle="1" w:styleId="RevisionZchn">
    <w:name w:val="Revision Zchn"/>
    <w:basedOn w:val="KopfzeileZchn"/>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sid w:val="00FF492F"/>
    <w:rPr>
      <w:color w:val="605E5C"/>
      <w:shd w:val="clear" w:color="auto" w:fill="E1DFDD"/>
    </w:rPr>
  </w:style>
  <w:style w:type="paragraph" w:styleId="Listenabsatz">
    <w:name w:val="List Paragraph"/>
    <w:aliases w:val="List paragraph"/>
    <w:basedOn w:val="Standard"/>
    <w:uiPriority w:val="34"/>
    <w:qFormat/>
    <w:rsid w:val="00AC0E5E"/>
    <w:pPr>
      <w:ind w:left="720"/>
      <w:contextualSpacing/>
    </w:pPr>
  </w:style>
  <w:style w:type="paragraph" w:styleId="StandardWeb">
    <w:name w:val="Normal (Web)"/>
    <w:basedOn w:val="Standard"/>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aliases w:val="bold"/>
    <w:basedOn w:val="Absatz-Standardschriftart"/>
    <w:uiPriority w:val="22"/>
    <w:qFormat/>
    <w:rsid w:val="00A223B0"/>
    <w:rPr>
      <w:b/>
      <w:bCs/>
    </w:rPr>
  </w:style>
  <w:style w:type="character" w:styleId="NichtaufgelsteErwhnung">
    <w:name w:val="Unresolved Mention"/>
    <w:basedOn w:val="Absatz-Standardschriftar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uzeile">
    <w:name w:val="footer"/>
    <w:basedOn w:val="Standard"/>
    <w:link w:val="FuzeileZchn"/>
    <w:uiPriority w:val="99"/>
    <w:unhideWhenUsed/>
    <w:rsid w:val="00974A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4AC0"/>
    <w:rPr>
      <w:rFonts w:ascii="Verdana" w:hAnsi="Verdana"/>
      <w:sz w:val="17"/>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mc.manuscriptcentral.com/societyimages/cepa/Examples%20style%20references.doc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e@uxy.edu" TargetMode="External"/><Relationship Id="rId17" Type="http://schemas.openxmlformats.org/officeDocument/2006/relationships/hyperlink" Target="mailto:sarah.braeunlich@wiley.com" TargetMode="External"/><Relationship Id="rId2" Type="http://schemas.openxmlformats.org/officeDocument/2006/relationships/customXml" Target="../customXml/item2.xml"/><Relationship Id="rId16" Type="http://schemas.openxmlformats.org/officeDocument/2006/relationships/hyperlink" Target="https://mc.manuscriptcentral.com/cep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uxy.edu"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20" ma:contentTypeDescription="Create a new document." ma:contentTypeScope="" ma:versionID="ad728b10e50496f14871026ac2d39383">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000543e34644032ad45bf669fcd9b631"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07E770-8C18-4034-87CC-81E684F6F9E5}">
  <ds:schemaRefs>
    <ds:schemaRef ds:uri="http://schemas.openxmlformats.org/officeDocument/2006/bibliography"/>
  </ds:schemaRefs>
</ds:datastoreItem>
</file>

<file path=customXml/itemProps2.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 ds:uri="http://schemas.microsoft.com/sharepoint/v3"/>
  </ds:schemaRefs>
</ds:datastoreItem>
</file>

<file path=customXml/itemProps3.xml><?xml version="1.0" encoding="utf-8"?>
<ds:datastoreItem xmlns:ds="http://schemas.openxmlformats.org/officeDocument/2006/customXml" ds:itemID="{E1942737-8CD8-4AEB-ACD3-5B98B0FC6A82}"/>
</file>

<file path=customXml/itemProps4.xml><?xml version="1.0" encoding="utf-8"?>
<ds:datastoreItem xmlns:ds="http://schemas.openxmlformats.org/officeDocument/2006/customXml" ds:itemID="{9FDAB254-5BA5-4625-8BB7-0173F24469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0</TotalTime>
  <Pages>3</Pages>
  <Words>1192</Words>
  <Characters>6431</Characters>
  <Application>Microsoft Office Word</Application>
  <DocSecurity>0</DocSecurity>
  <Lines>169</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Ernst &amp; Sohn</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Kannewitz, Hans</cp:lastModifiedBy>
  <cp:revision>17</cp:revision>
  <cp:lastPrinted>2016-10-28T12:23:00Z</cp:lastPrinted>
  <dcterms:created xsi:type="dcterms:W3CDTF">2023-07-31T16:37:00Z</dcterms:created>
  <dcterms:modified xsi:type="dcterms:W3CDTF">2024-08-30T14:59:00Z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