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0E767" w14:textId="164D0F4F" w:rsidR="00580441" w:rsidRPr="00EA3D15" w:rsidRDefault="003B1653" w:rsidP="00EA3D15">
      <w:pPr>
        <w:pStyle w:val="TitelseiteKategorie"/>
      </w:pPr>
      <w:bookmarkStart w:id="0" w:name="_Hlk212112011"/>
      <w:r>
        <w:t>Werkzeugkasten</w:t>
      </w:r>
      <w:r w:rsidRPr="003B1653">
        <w:t xml:space="preserve"> </w:t>
      </w:r>
      <w:r>
        <w:br/>
      </w:r>
      <w:r w:rsidRPr="003B1653">
        <w:t>Multiprofessionelle Schulentwicklung aktiv gestalten</w:t>
      </w:r>
    </w:p>
    <w:p w14:paraId="6EDA2C16" w14:textId="304C8AAA" w:rsidR="00E54C05" w:rsidRPr="00875AB4" w:rsidRDefault="00875AB4" w:rsidP="006511E5">
      <w:pPr>
        <w:pStyle w:val="TitelseiteTitel"/>
        <w:spacing w:before="245" w:after="245"/>
      </w:pPr>
      <w:r w:rsidRPr="00664636">
        <w:rPr>
          <w:sz w:val="112"/>
          <w:szCs w:val="112"/>
        </w:rPr>
        <w:t>Basismodul</w:t>
      </w:r>
      <w:r w:rsidR="00E54C05" w:rsidRPr="00875AB4">
        <w:t xml:space="preserve"> </w:t>
      </w:r>
    </w:p>
    <w:bookmarkStart w:id="1" w:name="_Hlk206765853"/>
    <w:p w14:paraId="42DA47BF" w14:textId="0CBB1BFD" w:rsidR="00827C33" w:rsidRDefault="00D51FBB" w:rsidP="006511E5">
      <w:pPr>
        <w:pStyle w:val="TitelseiteUntertitel"/>
        <w:spacing w:before="245"/>
      </w:pPr>
      <w:r>
        <w:rPr>
          <w:noProof/>
        </w:rPr>
        <mc:AlternateContent>
          <mc:Choice Requires="wps">
            <w:drawing>
              <wp:anchor distT="0" distB="0" distL="114300" distR="114300" simplePos="0" relativeHeight="251671552" behindDoc="1" locked="1" layoutInCell="1" allowOverlap="1" wp14:anchorId="33FFCBA9" wp14:editId="0BD4F49B">
                <wp:simplePos x="0" y="0"/>
                <wp:positionH relativeFrom="page">
                  <wp:align>left</wp:align>
                </wp:positionH>
                <wp:positionV relativeFrom="page">
                  <wp:posOffset>1980565</wp:posOffset>
                </wp:positionV>
                <wp:extent cx="10692000" cy="421200"/>
                <wp:effectExtent l="0" t="0" r="0" b="0"/>
                <wp:wrapTopAndBottom/>
                <wp:docPr id="846556975" name="Rechteck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421200"/>
                        </a:xfrm>
                        <a:prstGeom prst="rect">
                          <a:avLst/>
                        </a:prstGeom>
                        <a:solidFill>
                          <a:srgbClr val="3A4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DE47D" id="Rechteck 20" o:spid="_x0000_s1026" alt="&quot;&quot;" style="position:absolute;margin-left:0;margin-top:155.95pt;width:841.9pt;height:33.1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" fillcolor="#3a4e62" stroked="f" strokeweight="1.5pt">
                <w10:wrap type="topAndBottom" anchorx="page" anchory="page"/>
                <w10:anchorlock/>
              </v:rect>
            </w:pict>
          </mc:Fallback>
        </mc:AlternateContent>
      </w:r>
      <w:bookmarkEnd w:id="1"/>
      <w:r>
        <w:rPr>
          <w:noProof/>
        </w:rPr>
        <mc:AlternateContent>
          <mc:Choice Requires="wps">
            <w:drawing>
              <wp:anchor distT="0" distB="0" distL="114300" distR="114300" simplePos="0" relativeHeight="251622391" behindDoc="1" locked="1" layoutInCell="1" allowOverlap="1" wp14:anchorId="412CEFF0" wp14:editId="4DD55B97">
                <wp:simplePos x="0" y="0"/>
                <wp:positionH relativeFrom="margin">
                  <wp:align>left</wp:align>
                </wp:positionH>
                <wp:positionV relativeFrom="page">
                  <wp:align>top</wp:align>
                </wp:positionV>
                <wp:extent cx="6127200" cy="1965600"/>
                <wp:effectExtent l="0" t="0" r="0" b="0"/>
                <wp:wrapTopAndBottom/>
                <wp:docPr id="800925807" name="Rechteck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7200" cy="1965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971B5" id="Rechteck 20" o:spid="_x0000_s1026" alt="&quot;&quot;" style="position:absolute;margin-left:0;margin-top:0;width:482.45pt;height:154.75pt;z-index:-251694089;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" filled="f" stroked="f" strokeweight="1.5pt">
                <w10:wrap type="topAndBottom" anchorx="margin" anchory="page"/>
                <w10:anchorlock/>
              </v:rect>
            </w:pict>
          </mc:Fallback>
        </mc:AlternateContent>
      </w:r>
      <w:r w:rsidR="003D01D4">
        <w:rPr>
          <w:noProof/>
        </w:rPr>
        <w:drawing>
          <wp:anchor distT="0" distB="0" distL="114300" distR="114300" simplePos="0" relativeHeight="251672576" behindDoc="0" locked="1" layoutInCell="1" allowOverlap="1" wp14:anchorId="22F904F0" wp14:editId="5CA537E6">
            <wp:simplePos x="0" y="0"/>
            <wp:positionH relativeFrom="margin">
              <wp:align>right</wp:align>
            </wp:positionH>
            <wp:positionV relativeFrom="page">
              <wp:posOffset>431800</wp:posOffset>
            </wp:positionV>
            <wp:extent cx="2163600" cy="1033200"/>
            <wp:effectExtent l="0" t="0" r="8255" b="0"/>
            <wp:wrapNone/>
            <wp:docPr id="283197831" name="Grafik 14" descr="Logo SchuMaS, Schule macht st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7831" name="Grafik 14" descr="Logo SchuMaS, Schule macht stark"/>
                    <pic:cNvPicPr>
                      <a:picLocks noChangeAspect="1"/>
                    </pic:cNvPicPr>
                  </pic:nvPicPr>
                  <pic:blipFill rotWithShape="1">
                    <a:blip r:embed="rId8">
                      <a:extLst>
                        <a:ext uri="{28A0092B-C50C-407E-A947-70E740481C1C}">
                          <a14:useLocalDpi xmlns:a14="http://schemas.microsoft.com/office/drawing/2010/main" val="0"/>
                        </a:ext>
                      </a:extLst>
                    </a:blip>
                    <a:srcRect r="-122"/>
                    <a:stretch>
                      <a:fillRect/>
                    </a:stretch>
                  </pic:blipFill>
                  <pic:spPr bwMode="auto">
                    <a:xfrm>
                      <a:off x="0" y="0"/>
                      <a:ext cx="2163600" cy="103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1D4">
        <w:rPr>
          <w:noProof/>
        </w:rPr>
        <mc:AlternateContent>
          <mc:Choice Requires="wpg">
            <w:drawing>
              <wp:anchor distT="0" distB="0" distL="114300" distR="114300" simplePos="0" relativeHeight="251619316" behindDoc="1" locked="1" layoutInCell="1" allowOverlap="1" wp14:anchorId="00E99604" wp14:editId="6AB699E2">
                <wp:simplePos x="0" y="0"/>
                <wp:positionH relativeFrom="page">
                  <wp:align>left</wp:align>
                </wp:positionH>
                <wp:positionV relativeFrom="page">
                  <wp:posOffset>1980565</wp:posOffset>
                </wp:positionV>
                <wp:extent cx="10692000" cy="7358400"/>
                <wp:effectExtent l="0" t="0" r="14605" b="0"/>
                <wp:wrapNone/>
                <wp:docPr id="1110424037" name="Gruppiere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92000" cy="7358400"/>
                          <a:chOff x="0" y="0"/>
                          <a:chExt cx="10692000" cy="7358826"/>
                        </a:xfrm>
                      </wpg:grpSpPr>
                      <wps:wsp>
                        <wps:cNvPr id="1682004370" name="Freihandform: Form 1157277298">
                          <a:extLst>
                            <a:ext uri="{C183D7F6-B498-43B3-948B-1728B52AA6E4}">
                              <adec:decorative xmlns:adec="http://schemas.microsoft.com/office/drawing/2017/decorative" val="1"/>
                            </a:ext>
                          </a:extLst>
                        </wps:cNvPr>
                        <wps:cNvSpPr/>
                        <wps:spPr>
                          <a:xfrm>
                            <a:off x="0" y="0"/>
                            <a:ext cx="10692000" cy="6731766"/>
                          </a:xfrm>
                          <a:custGeom>
                            <a:avLst/>
                            <a:gdLst>
                              <a:gd name="connsiteX0" fmla="*/ 943 w 7561510"/>
                              <a:gd name="connsiteY0" fmla="*/ 1333 h 6731766"/>
                              <a:gd name="connsiteX1" fmla="*/ 7562453 w 7561510"/>
                              <a:gd name="connsiteY1" fmla="*/ 1333 h 6731766"/>
                              <a:gd name="connsiteX2" fmla="*/ 7562453 w 7561510"/>
                              <a:gd name="connsiteY2" fmla="*/ 6733100 h 6731766"/>
                              <a:gd name="connsiteX3" fmla="*/ 943 w 7561510"/>
                              <a:gd name="connsiteY3" fmla="*/ 6733100 h 6731766"/>
                            </a:gdLst>
                            <a:ahLst/>
                            <a:cxnLst>
                              <a:cxn ang="0">
                                <a:pos x="connsiteX0" y="connsiteY0"/>
                              </a:cxn>
                              <a:cxn ang="0">
                                <a:pos x="connsiteX1" y="connsiteY1"/>
                              </a:cxn>
                              <a:cxn ang="0">
                                <a:pos x="connsiteX2" y="connsiteY2"/>
                              </a:cxn>
                              <a:cxn ang="0">
                                <a:pos x="connsiteX3" y="connsiteY3"/>
                              </a:cxn>
                            </a:cxnLst>
                            <a:rect l="l" t="t" r="r" b="b"/>
                            <a:pathLst>
                              <a:path w="7561510" h="6731766">
                                <a:moveTo>
                                  <a:pt x="943" y="1333"/>
                                </a:moveTo>
                                <a:lnTo>
                                  <a:pt x="7562453" y="1333"/>
                                </a:lnTo>
                                <a:lnTo>
                                  <a:pt x="7562453" y="6733100"/>
                                </a:lnTo>
                                <a:lnTo>
                                  <a:pt x="943" y="6733100"/>
                                </a:lnTo>
                                <a:close/>
                              </a:path>
                            </a:pathLst>
                          </a:custGeom>
                          <a:solidFill>
                            <a:srgbClr val="3A4E62"/>
                          </a:solidFill>
                          <a:ln w="12700"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236096" name="Freihandform: Form 190978065">
                          <a:extLst>
                            <a:ext uri="{C183D7F6-B498-43B3-948B-1728B52AA6E4}">
                              <adec:decorative xmlns:adec="http://schemas.microsoft.com/office/drawing/2017/decorative" val="1"/>
                            </a:ext>
                          </a:extLst>
                        </wps:cNvPr>
                        <wps:cNvSpPr/>
                        <wps:spPr>
                          <a:xfrm>
                            <a:off x="2281084" y="3726426"/>
                            <a:ext cx="4834800" cy="3632400"/>
                          </a:xfrm>
                          <a:custGeom>
                            <a:avLst/>
                            <a:gdLst>
                              <a:gd name="connsiteX0" fmla="*/ 3001570 w 4833053"/>
                              <a:gd name="connsiteY0" fmla="*/ 2578851 h 3632977"/>
                              <a:gd name="connsiteX1" fmla="*/ 807089 w 4833053"/>
                              <a:gd name="connsiteY1" fmla="*/ 1801913 h 3632977"/>
                              <a:gd name="connsiteX2" fmla="*/ 0 w 4833053"/>
                              <a:gd name="connsiteY2" fmla="*/ 2186801 h 3632977"/>
                              <a:gd name="connsiteX3" fmla="*/ 3386518 w 4833053"/>
                              <a:gd name="connsiteY3" fmla="*/ 3385749 h 3632977"/>
                              <a:gd name="connsiteX4" fmla="*/ 4585749 w 4833053"/>
                              <a:gd name="connsiteY4" fmla="*/ 0 h 3632977"/>
                              <a:gd name="connsiteX5" fmla="*/ 3778660 w 4833053"/>
                              <a:gd name="connsiteY5" fmla="*/ 384888 h 3632977"/>
                              <a:gd name="connsiteX6" fmla="*/ 3001570 w 4833053"/>
                              <a:gd name="connsiteY6" fmla="*/ 2578851 h 3632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33053" h="3632977">
                                <a:moveTo>
                                  <a:pt x="3001570" y="2578851"/>
                                </a:moveTo>
                                <a:cubicBezTo>
                                  <a:pt x="2182286" y="2969529"/>
                                  <a:pt x="1197860" y="2620973"/>
                                  <a:pt x="807089" y="1801913"/>
                                </a:cubicBezTo>
                                <a:lnTo>
                                  <a:pt x="0" y="2186801"/>
                                </a:lnTo>
                                <a:cubicBezTo>
                                  <a:pt x="603042" y="3450792"/>
                                  <a:pt x="2122228" y="3988622"/>
                                  <a:pt x="3386518" y="3385749"/>
                                </a:cubicBezTo>
                                <a:cubicBezTo>
                                  <a:pt x="4650837" y="2782846"/>
                                  <a:pt x="5188795" y="1264022"/>
                                  <a:pt x="4585749" y="0"/>
                                </a:cubicBezTo>
                                <a:lnTo>
                                  <a:pt x="3778660" y="384888"/>
                                </a:lnTo>
                                <a:cubicBezTo>
                                  <a:pt x="4169431" y="1203947"/>
                                  <a:pt x="3820822" y="2188172"/>
                                  <a:pt x="3001570" y="2578851"/>
                                </a:cubicBezTo>
                                <a:close/>
                              </a:path>
                            </a:pathLst>
                          </a:custGeom>
                          <a:solidFill>
                            <a:schemeClr val="accent4"/>
                          </a:solidFill>
                          <a:ln w="3048"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9469364" name="Freihandform: Form 1098205163">
                          <a:extLst>
                            <a:ext uri="{C183D7F6-B498-43B3-948B-1728B52AA6E4}">
                              <adec:decorative xmlns:adec="http://schemas.microsoft.com/office/drawing/2017/decorative" val="1"/>
                            </a:ext>
                          </a:extLst>
                        </wps:cNvPr>
                        <wps:cNvSpPr/>
                        <wps:spPr>
                          <a:xfrm>
                            <a:off x="3097161" y="2792361"/>
                            <a:ext cx="3499200" cy="3434400"/>
                          </a:xfrm>
                          <a:custGeom>
                            <a:avLst/>
                            <a:gdLst>
                              <a:gd name="connsiteX0" fmla="*/ 2936085 w 3499365"/>
                              <a:gd name="connsiteY0" fmla="*/ 3435861 h 3435860"/>
                              <a:gd name="connsiteX1" fmla="*/ 2873376 w 3499365"/>
                              <a:gd name="connsiteY1" fmla="*/ 563163 h 3435860"/>
                              <a:gd name="connsiteX2" fmla="*/ 0 w 3499365"/>
                              <a:gd name="connsiteY2" fmla="*/ 625827 h 3435860"/>
                              <a:gd name="connsiteX3" fmla="*/ 645939 w 3499365"/>
                              <a:gd name="connsiteY3" fmla="*/ 1244031 h 3435860"/>
                              <a:gd name="connsiteX4" fmla="*/ 2255026 w 3499365"/>
                              <a:gd name="connsiteY4" fmla="*/ 1208950 h 3435860"/>
                              <a:gd name="connsiteX5" fmla="*/ 2290146 w 3499365"/>
                              <a:gd name="connsiteY5" fmla="*/ 2817657 h 3435860"/>
                              <a:gd name="connsiteX6" fmla="*/ 2936085 w 3499365"/>
                              <a:gd name="connsiteY6" fmla="*/ 3435861 h 3435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99365" h="3435860">
                                <a:moveTo>
                                  <a:pt x="2936085" y="3435861"/>
                                </a:moveTo>
                                <a:cubicBezTo>
                                  <a:pt x="3710981" y="2626585"/>
                                  <a:pt x="3682873" y="1337876"/>
                                  <a:pt x="2873376" y="563163"/>
                                </a:cubicBezTo>
                                <a:cubicBezTo>
                                  <a:pt x="2063909" y="-211581"/>
                                  <a:pt x="774895" y="-183449"/>
                                  <a:pt x="0" y="625827"/>
                                </a:cubicBezTo>
                                <a:lnTo>
                                  <a:pt x="645939" y="1244031"/>
                                </a:lnTo>
                                <a:cubicBezTo>
                                  <a:pt x="1079878" y="790840"/>
                                  <a:pt x="1801728" y="775113"/>
                                  <a:pt x="2255026" y="1208950"/>
                                </a:cubicBezTo>
                                <a:cubicBezTo>
                                  <a:pt x="2708324" y="1642786"/>
                                  <a:pt x="2724085" y="2364466"/>
                                  <a:pt x="2290146" y="2817657"/>
                                </a:cubicBezTo>
                                <a:lnTo>
                                  <a:pt x="2936085" y="3435861"/>
                                </a:lnTo>
                                <a:close/>
                              </a:path>
                            </a:pathLst>
                          </a:custGeom>
                          <a:solidFill>
                            <a:schemeClr val="accent5"/>
                          </a:solidFill>
                          <a:ln w="3048"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530C3" id="Gruppieren 19" o:spid="_x0000_s1026" alt="&quot;&quot;" style="position:absolute;margin-left:0;margin-top:155.95pt;width:841.9pt;height:579.4pt;z-index:-251697164;mso-position-horizontal:left;mso-position-horizontal-relative:page;mso-position-vertical-relative:page;mso-width-relative:margin;mso-height-relative:margin" coordsize="106920,735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">
                <v:shape id="Freihandform: Form 1157277298" o:spid="_x0000_s1027" alt="&quot;&quot;" style="position:absolute;width:106920;height:67317;visibility:visible;mso-wrap-style:square;v-text-anchor:middle" coordsize="7561510,6731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" path="m943,1333r7561510,l7562453,6733100r-7561510,l943,1333xe" fillcolor="#3a4e62" stroked="f" strokeweight="1pt">
                  <v:path arrowok="t" o:connecttype="custom" o:connectlocs="1333,1333;10693333,1333;10693333,6733100;1333,6733100" o:connectangles="0,0,0,0"/>
                </v:shape>
                <v:shape id="Freihandform: Form 190978065" o:spid="_x0000_s1028" alt="&quot;&quot;" style="position:absolute;left:22810;top:37264;width:48348;height:36324;visibility:visible;mso-wrap-style:square;v-text-anchor:middle" coordsize="4833053,3632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" path="m3001570,2578851c2182286,2969529,1197860,2620973,807089,1801913l,2186801c603042,3450792,2122228,3988622,3386518,3385749,4650837,2782846,5188795,1264022,4585749,l3778660,384888v390771,819059,42162,1803284,-777090,2193963xe" fillcolor="#fec921 [3207]" stroked="f" strokeweight=".24pt">
                  <v:path arrowok="t" o:connecttype="custom" o:connectlocs="3002655,2578441;807381,1801627;0,2186454;3387742,3385211;4587407,0;3780026,384827;3002655,2578441" o:connectangles="0,0,0,0,0,0,0"/>
                </v:shape>
                <v:shape id="Freihandform: Form 1098205163" o:spid="_x0000_s1029" alt="&quot;&quot;" style="position:absolute;left:30971;top:27923;width:34992;height:34344;visibility:visible;mso-wrap-style:square;v-text-anchor:middle" coordsize="3499365,3435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" path="m2936085,3435861c3710981,2626585,3682873,1337876,2873376,563163,2063909,-211581,774895,-183449,,625827r645939,618204c1079878,790840,1801728,775113,2255026,1208950v453298,433836,469059,1155516,35120,1608707l2936085,3435861xe" fillcolor="#bac1c8 [3208]" stroked="f" strokeweight=".24pt">
                  <v:path arrowok="t" o:connecttype="custom" o:connectlocs="2935947,3434401;2873241,562924;0,625561;645909,1243502;2254920,1208436;2290038,2816460;2935947,3434401" o:connectangles="0,0,0,0,0,0,0"/>
                </v:shape>
                <w10:wrap anchorx="page" anchory="page"/>
                <w10:anchorlock/>
              </v:group>
            </w:pict>
          </mc:Fallback>
        </mc:AlternateContent>
      </w:r>
      <w:r w:rsidR="003D01D4">
        <w:rPr>
          <w:noProof/>
        </w:rPr>
        <w:drawing>
          <wp:anchor distT="0" distB="0" distL="114300" distR="114300" simplePos="0" relativeHeight="251669504" behindDoc="1" locked="1" layoutInCell="1" allowOverlap="1" wp14:anchorId="7EAE0FE8" wp14:editId="76A52336">
            <wp:simplePos x="0" y="0"/>
            <wp:positionH relativeFrom="margin">
              <wp:align>left</wp:align>
            </wp:positionH>
            <wp:positionV relativeFrom="page">
              <wp:align>bottom</wp:align>
            </wp:positionV>
            <wp:extent cx="1584000" cy="1036800"/>
            <wp:effectExtent l="0" t="0" r="0" b="0"/>
            <wp:wrapNone/>
            <wp:docPr id="984080304" name="Grafik 15" descr="Gefördert vom Bundesministerium für Bildung, Familie, Senioren, Frauen und Ju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80304" name="Grafik 15" descr="Gefördert vom Bundesministerium für Bildung, Familie, Senioren, Frauen und Jugend"/>
                    <pic:cNvPicPr>
                      <a:picLocks noChangeAspect="1"/>
                    </pic:cNvPicPr>
                  </pic:nvPicPr>
                  <pic:blipFill rotWithShape="1">
                    <a:blip r:embed="rId9">
                      <a:extLst>
                        <a:ext uri="{28A0092B-C50C-407E-A947-70E740481C1C}">
                          <a14:useLocalDpi xmlns:a14="http://schemas.microsoft.com/office/drawing/2010/main" val="0"/>
                        </a:ext>
                      </a:extLst>
                    </a:blip>
                    <a:srcRect l="10387" b="-11022"/>
                    <a:stretch>
                      <a:fillRect/>
                    </a:stretch>
                  </pic:blipFill>
                  <pic:spPr bwMode="auto">
                    <a:xfrm>
                      <a:off x="0" y="0"/>
                      <a:ext cx="1584000" cy="10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1D4">
        <w:rPr>
          <w:noProof/>
        </w:rPr>
        <mc:AlternateContent>
          <mc:Choice Requires="wps">
            <w:drawing>
              <wp:anchor distT="0" distB="0" distL="114300" distR="114300" simplePos="0" relativeHeight="251618291" behindDoc="1" locked="1" layoutInCell="1" allowOverlap="1" wp14:anchorId="3844D4AA" wp14:editId="4AC721FA">
                <wp:simplePos x="0" y="0"/>
                <wp:positionH relativeFrom="page">
                  <wp:align>center</wp:align>
                </wp:positionH>
                <wp:positionV relativeFrom="page">
                  <wp:align>top</wp:align>
                </wp:positionV>
                <wp:extent cx="10692000" cy="10692000"/>
                <wp:effectExtent l="0" t="0" r="1905" b="14605"/>
                <wp:wrapNone/>
                <wp:docPr id="1749090232" name="Freihandform: Form 848892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0692000"/>
                        </a:xfrm>
                        <a:custGeom>
                          <a:avLst/>
                          <a:gdLst>
                            <a:gd name="connsiteX0" fmla="*/ 0 w 7561496"/>
                            <a:gd name="connsiteY0" fmla="*/ 24 h 10691559"/>
                            <a:gd name="connsiteX1" fmla="*/ 7561497 w 7561496"/>
                            <a:gd name="connsiteY1" fmla="*/ 24 h 10691559"/>
                            <a:gd name="connsiteX2" fmla="*/ 7561497 w 7561496"/>
                            <a:gd name="connsiteY2" fmla="*/ 10691583 h 10691559"/>
                            <a:gd name="connsiteX3" fmla="*/ 0 w 7561496"/>
                            <a:gd name="connsiteY3" fmla="*/ 10691583 h 10691559"/>
                          </a:gdLst>
                          <a:ahLst/>
                          <a:cxnLst>
                            <a:cxn ang="0">
                              <a:pos x="connsiteX0" y="connsiteY0"/>
                            </a:cxn>
                            <a:cxn ang="0">
                              <a:pos x="connsiteX1" y="connsiteY1"/>
                            </a:cxn>
                            <a:cxn ang="0">
                              <a:pos x="connsiteX2" y="connsiteY2"/>
                            </a:cxn>
                            <a:cxn ang="0">
                              <a:pos x="connsiteX3" y="connsiteY3"/>
                            </a:cxn>
                          </a:cxnLst>
                          <a:rect l="l" t="t" r="r" b="b"/>
                          <a:pathLst>
                            <a:path w="7561496" h="10691559">
                              <a:moveTo>
                                <a:pt x="0" y="24"/>
                              </a:moveTo>
                              <a:lnTo>
                                <a:pt x="7561497" y="24"/>
                              </a:lnTo>
                              <a:lnTo>
                                <a:pt x="7561497" y="10691583"/>
                              </a:lnTo>
                              <a:lnTo>
                                <a:pt x="0" y="10691583"/>
                              </a:lnTo>
                              <a:close/>
                            </a:path>
                          </a:pathLst>
                        </a:custGeom>
                        <a:solidFill>
                          <a:schemeClr val="bg1"/>
                        </a:solidFill>
                        <a:ln w="3069" cap="flat">
                          <a:noFill/>
                          <a:prstDash val="solid"/>
                          <a:round/>
                        </a:ln>
                      </wps:spPr>
                      <wps:txbx>
                        <w:txbxContent>
                          <w:p w14:paraId="2BE3FBDA" w14:textId="44A65C0B" w:rsidR="00B65CF4" w:rsidRDefault="00B65CF4" w:rsidP="00B65CF4">
                            <w:pPr>
                              <w:jc w:val="center"/>
                            </w:pPr>
                            <w:r>
                              <w:rPr>
                                <w:noProof/>
                              </w:rPr>
                              <w:drawing>
                                <wp:inline distT="0" distB="0" distL="0" distR="0" wp14:anchorId="3D25F008" wp14:editId="73763B2B">
                                  <wp:extent cx="2171700" cy="482600"/>
                                  <wp:effectExtent l="0" t="0" r="0" b="0"/>
                                  <wp:docPr id="16412923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6485" name=""/>
                                          <pic:cNvPicPr/>
                                        </pic:nvPicPr>
                                        <pic:blipFill>
                                          <a:blip r:embed="rId10"/>
                                          <a:stretch>
                                            <a:fillRect/>
                                          </a:stretch>
                                        </pic:blipFill>
                                        <pic:spPr>
                                          <a:xfrm>
                                            <a:off x="0" y="0"/>
                                            <a:ext cx="2171700" cy="48260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D4AA" id="Freihandform: Form 848892399" o:spid="_x0000_s1026" alt="&quot;&quot;" style="position:absolute;margin-left:0;margin-top:0;width:841.9pt;height:841.9pt;z-index:-25169818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coordsize="7561496,106915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" adj="-11796480,,5400" path="m,24r7561497,l7561497,10691583,,10691583,,24xe" fillcolor="white [3212]" stroked="f" strokeweight=".08525mm">
                <v:stroke joinstyle="round"/>
                <v:formulas/>
                <v:path arrowok="t" o:connecttype="custom" o:connectlocs="0,24;10692001,24;10692001,10692024;0,10692024" o:connectangles="0,0,0,0" textboxrect="0,0,7561496,10691559"/>
                <v:textbox>
                  <w:txbxContent>
                    <w:p w14:paraId="2BE3FBDA" w14:textId="44A65C0B" w:rsidR="00B65CF4" w:rsidRDefault="00B65CF4" w:rsidP="00B65CF4">
                      <w:pPr>
                        <w:jc w:val="center"/>
                      </w:pPr>
                      <w:r>
                        <w:rPr>
                          <w:noProof/>
                        </w:rPr>
                        <w:drawing>
                          <wp:inline distT="0" distB="0" distL="0" distR="0" wp14:anchorId="3D25F008" wp14:editId="73763B2B">
                            <wp:extent cx="2171700" cy="482600"/>
                            <wp:effectExtent l="0" t="0" r="0" b="0"/>
                            <wp:docPr id="16412923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6485" name=""/>
                                    <pic:cNvPicPr/>
                                  </pic:nvPicPr>
                                  <pic:blipFill>
                                    <a:blip r:embed="rId11"/>
                                    <a:stretch>
                                      <a:fillRect/>
                                    </a:stretch>
                                  </pic:blipFill>
                                  <pic:spPr>
                                    <a:xfrm>
                                      <a:off x="0" y="0"/>
                                      <a:ext cx="2171700" cy="482600"/>
                                    </a:xfrm>
                                    <a:prstGeom prst="rect">
                                      <a:avLst/>
                                    </a:prstGeom>
                                  </pic:spPr>
                                </pic:pic>
                              </a:graphicData>
                            </a:graphic>
                          </wp:inline>
                        </w:drawing>
                      </w:r>
                    </w:p>
                  </w:txbxContent>
                </v:textbox>
                <w10:wrap anchorx="page" anchory="page"/>
                <w10:anchorlock/>
              </v:shape>
            </w:pict>
          </mc:Fallback>
        </mc:AlternateContent>
      </w:r>
      <w:r w:rsidR="006039DF" w:rsidRPr="006039DF">
        <w:t>Ausgangslage und Ressourcen der Schule</w:t>
      </w:r>
    </w:p>
    <w:p w14:paraId="4AFF38B0" w14:textId="30C28260" w:rsidR="00A21B0A" w:rsidRDefault="006039DF" w:rsidP="006039DF">
      <w:pPr>
        <w:pStyle w:val="TitelseiteAutoren"/>
      </w:pPr>
      <w:bookmarkStart w:id="2" w:name="_Hlk212106828"/>
      <w:r>
        <w:t>Susanne Enssen</w:t>
      </w:r>
      <w:r w:rsidR="0047752C">
        <w:t xml:space="preserve"> </w:t>
      </w:r>
      <w:r w:rsidR="0047752C">
        <w:br/>
      </w:r>
      <w:r>
        <w:t xml:space="preserve">Philipp Hackstein </w:t>
      </w:r>
      <w:r w:rsidR="0047752C">
        <w:br/>
      </w:r>
      <w:r>
        <w:t xml:space="preserve">Brigitte Micheel </w:t>
      </w:r>
      <w:r w:rsidR="0047752C">
        <w:br/>
      </w:r>
      <w:r>
        <w:t xml:space="preserve">Monique Ratermann-Busse </w:t>
      </w:r>
      <w:r w:rsidR="0047752C">
        <w:br/>
      </w:r>
      <w:r>
        <w:t>Sybille Stöbe-Blossey</w:t>
      </w:r>
      <w:bookmarkEnd w:id="2"/>
      <w:r w:rsidR="00115975">
        <w:t xml:space="preserve"> </w:t>
      </w:r>
    </w:p>
    <w:p w14:paraId="3C2E8AA9" w14:textId="367ACB86" w:rsidR="00A21B0A" w:rsidRDefault="006039DF" w:rsidP="00D46EDD">
      <w:pPr>
        <w:pStyle w:val="TitelseiteVersion"/>
        <w:framePr w:wrap="notBeside" w:y="13023"/>
      </w:pPr>
      <w:r w:rsidRPr="006039DF">
        <w:t xml:space="preserve">Version 1.0, </w:t>
      </w:r>
      <w:r w:rsidR="007224F7">
        <w:t>Dezember</w:t>
      </w:r>
      <w:r w:rsidRPr="006039DF">
        <w:t xml:space="preserve"> 2025</w:t>
      </w:r>
      <w:r w:rsidR="008B4AEC">
        <w:t xml:space="preserve"> </w:t>
      </w:r>
    </w:p>
    <w:p w14:paraId="608A3D40" w14:textId="2546068B" w:rsidR="00D51FBB" w:rsidRDefault="00C2365D">
      <w:pPr>
        <w:sectPr w:rsidR="00D51FBB" w:rsidSect="00D51FBB">
          <w:headerReference w:type="default" r:id="rId12"/>
          <w:footerReference w:type="default" r:id="rId13"/>
          <w:footerReference w:type="first" r:id="rId14"/>
          <w:type w:val="continuous"/>
          <w:pgSz w:w="11906" w:h="16838" w:code="9"/>
          <w:pgMar w:top="1134" w:right="1134" w:bottom="1134" w:left="1134" w:header="408" w:footer="408" w:gutter="0"/>
          <w:cols w:space="708"/>
          <w:docGrid w:linePitch="360"/>
        </w:sectPr>
      </w:pPr>
      <w:r>
        <w:rPr>
          <w:noProof/>
        </w:rPr>
        <mc:AlternateContent>
          <mc:Choice Requires="wpg">
            <w:drawing>
              <wp:anchor distT="0" distB="0" distL="114300" distR="114300" simplePos="0" relativeHeight="251688960" behindDoc="0" locked="0" layoutInCell="1" allowOverlap="1" wp14:anchorId="207073F0" wp14:editId="676BB517">
                <wp:simplePos x="0" y="0"/>
                <wp:positionH relativeFrom="column">
                  <wp:posOffset>3842285</wp:posOffset>
                </wp:positionH>
                <wp:positionV relativeFrom="page">
                  <wp:posOffset>9923646</wp:posOffset>
                </wp:positionV>
                <wp:extent cx="2551620" cy="475615"/>
                <wp:effectExtent l="0" t="0" r="1270" b="0"/>
                <wp:wrapNone/>
                <wp:docPr id="2126754225" name="Gruppieren 2126754225"/>
                <wp:cNvGraphicFramePr/>
                <a:graphic xmlns:a="http://schemas.openxmlformats.org/drawingml/2006/main">
                  <a:graphicData uri="http://schemas.microsoft.com/office/word/2010/wordprocessingGroup">
                    <wpg:wgp>
                      <wpg:cNvGrpSpPr/>
                      <wpg:grpSpPr>
                        <a:xfrm>
                          <a:off x="0" y="0"/>
                          <a:ext cx="2551620" cy="475615"/>
                          <a:chOff x="-429120" y="0"/>
                          <a:chExt cx="2844127" cy="530225"/>
                        </a:xfrm>
                      </wpg:grpSpPr>
                      <pic:pic xmlns:pic="http://schemas.openxmlformats.org/drawingml/2006/picture">
                        <pic:nvPicPr>
                          <pic:cNvPr id="1782984155" name="Grafik 2" descr="Ein Bild, das Grafiken, Screenshot, Schrift, Grafikdesign enthält.  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38682" y="686"/>
                            <a:ext cx="1076325" cy="481965"/>
                          </a:xfrm>
                          <a:prstGeom prst="rect">
                            <a:avLst/>
                          </a:prstGeom>
                          <a:noFill/>
                          <a:ln>
                            <a:noFill/>
                          </a:ln>
                        </pic:spPr>
                      </pic:pic>
                      <pic:pic xmlns:pic="http://schemas.openxmlformats.org/drawingml/2006/picture">
                        <pic:nvPicPr>
                          <pic:cNvPr id="1692745656" name="Grafik 12" descr="Ein Bild, das Text enthält.  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29120" y="0"/>
                            <a:ext cx="1350010" cy="530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E6F8D9" id="Gruppieren 2126754225" o:spid="_x0000_s1026" style="position:absolute;margin-left:302.55pt;margin-top:781.4pt;width:200.9pt;height:37.45pt;z-index:251688960;mso-position-vertical-relative:page;mso-width-relative:margin;mso-height-relative:margin" coordorigin="-4291" coordsize="28441,5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Grafiken, Screenshot, Schrift, Grafikdesign enthält.  Automatisch generierte Beschreibung" style="position:absolute;left:13386;top:6;width:10764;height:4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">
                  <v:imagedata r:id="rId17" o:title="Ein Bild, das Grafiken, Screenshot, Schrift, Grafikdesign enthält"/>
                </v:shape>
                <v:shape id="Grafik 12" o:spid="_x0000_s1028" type="#_x0000_t75" alt="Ein Bild, das Text enthält.  Automatisch generierte Beschreibung" style="position:absolute;left:-4291;width:13499;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">
                  <v:imagedata r:id="rId18" o:title="Ein Bild, das Text enthält"/>
                </v:shape>
                <w10:wrap anchory="page"/>
              </v:group>
            </w:pict>
          </mc:Fallback>
        </mc:AlternateContent>
      </w:r>
      <w:bookmarkStart w:id="3" w:name="_Hlk211614752"/>
    </w:p>
    <w:bookmarkEnd w:id="0"/>
    <w:bookmarkEnd w:id="3"/>
    <w:p w14:paraId="4FB6C9B3" w14:textId="2D5D5ABB" w:rsidR="00AC58F4" w:rsidRDefault="00AC58F4" w:rsidP="00AC58F4">
      <w:pPr>
        <w:pStyle w:val="Kategorie"/>
      </w:pPr>
      <w:r>
        <w:lastRenderedPageBreak/>
        <w:t xml:space="preserve">Werkzeugkasten </w:t>
      </w:r>
      <w:r>
        <w:br/>
        <w:t>Multiprofessionelle Schulentwicklung aktiv gestalten</w:t>
      </w:r>
    </w:p>
    <w:p w14:paraId="138DB909" w14:textId="15ED67E0" w:rsidR="00622E72" w:rsidRPr="00D0758D" w:rsidRDefault="00622E72" w:rsidP="00AC58F4">
      <w:pPr>
        <w:pStyle w:val="Titel"/>
        <w:spacing w:before="245"/>
        <w:rPr>
          <w:sz w:val="112"/>
          <w:szCs w:val="112"/>
        </w:rPr>
      </w:pPr>
      <w:r w:rsidRPr="00D0758D">
        <w:rPr>
          <w:sz w:val="112"/>
          <w:szCs w:val="112"/>
        </w:rPr>
        <w:t>Basismodul</w:t>
      </w:r>
    </w:p>
    <w:p w14:paraId="5B92B241" w14:textId="073BF8A2" w:rsidR="00622E72" w:rsidRPr="00622E72" w:rsidRDefault="00622E72" w:rsidP="00622E72">
      <w:pPr>
        <w:pStyle w:val="Untertitel"/>
      </w:pPr>
      <w:r w:rsidRPr="00622E72">
        <w:t>Ausgangslage und Ressourcen der Schule</w:t>
      </w:r>
    </w:p>
    <w:p w14:paraId="1B6FEE8D" w14:textId="77777777" w:rsidR="00622E72" w:rsidRPr="00AC58F4" w:rsidRDefault="00622E72" w:rsidP="00AC58F4">
      <w:pPr>
        <w:pStyle w:val="Abbildung"/>
      </w:pPr>
    </w:p>
    <w:p w14:paraId="0F9DEAE5" w14:textId="401C1885" w:rsidR="002C20C1" w:rsidRDefault="00F57913" w:rsidP="00B20DCB">
      <w:pPr>
        <w:pStyle w:val="Abbildung"/>
      </w:pPr>
      <w:r>
        <w:rPr>
          <w:noProof/>
        </w:rPr>
        <w:drawing>
          <wp:inline distT="0" distB="0" distL="0" distR="0" wp14:anchorId="10E56E1A" wp14:editId="6C3F6CCB">
            <wp:extent cx="6119007" cy="4121832"/>
            <wp:effectExtent l="0" t="0" r="2540" b="5715"/>
            <wp:docPr id="8070057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05718" name="Grafi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3854" cy="4145305"/>
                    </a:xfrm>
                    <a:prstGeom prst="rect">
                      <a:avLst/>
                    </a:prstGeom>
                  </pic:spPr>
                </pic:pic>
              </a:graphicData>
            </a:graphic>
          </wp:inline>
        </w:drawing>
      </w:r>
    </w:p>
    <w:bookmarkStart w:id="4" w:name="_Toc215129726" w:displacedByCustomXml="next"/>
    <w:sdt>
      <w:sdtPr>
        <w:rPr>
          <w:rFonts w:asciiTheme="minorHAnsi" w:eastAsiaTheme="minorEastAsia" w:hAnsiTheme="minorHAnsi" w:cstheme="minorBidi"/>
          <w:sz w:val="21"/>
          <w:szCs w:val="22"/>
        </w:rPr>
        <w:id w:val="1969465141"/>
        <w:docPartObj>
          <w:docPartGallery w:val="Table of Contents"/>
          <w:docPartUnique/>
        </w:docPartObj>
      </w:sdtPr>
      <w:sdtEndPr>
        <w:rPr>
          <w:b/>
          <w:bCs/>
          <w:sz w:val="18"/>
          <w:szCs w:val="21"/>
        </w:rPr>
      </w:sdtEndPr>
      <w:sdtContent>
        <w:p w14:paraId="0265BEE2" w14:textId="77777777" w:rsidR="003249E9" w:rsidRDefault="003249E9" w:rsidP="00740709">
          <w:pPr>
            <w:pStyle w:val="Inhaltsverzeichnisberschrift"/>
            <w:ind w:right="3402"/>
          </w:pPr>
          <w:r>
            <w:t>Inhalt</w:t>
          </w:r>
          <w:bookmarkEnd w:id="4"/>
        </w:p>
        <w:p w14:paraId="5A6B5513" w14:textId="144D16DB" w:rsidR="004B5460" w:rsidRDefault="003249E9">
          <w:pPr>
            <w:pStyle w:val="Verzeichnis1"/>
            <w:rPr>
              <w:b w:val="0"/>
              <w:noProof/>
              <w:kern w:val="2"/>
              <w:szCs w:val="24"/>
              <w:lang w:eastAsia="de-DE"/>
              <w14:ligatures w14:val="standardContextual"/>
            </w:rPr>
          </w:pPr>
          <w:r>
            <w:fldChar w:fldCharType="begin"/>
          </w:r>
          <w:r>
            <w:instrText xml:space="preserve"> TOC \o "1-3" \h \z \u </w:instrText>
          </w:r>
          <w:r>
            <w:fldChar w:fldCharType="separate"/>
          </w:r>
          <w:hyperlink w:anchor="_Toc215129726" w:history="1">
            <w:r w:rsidR="004B5460" w:rsidRPr="003E0045">
              <w:rPr>
                <w:rStyle w:val="Hyperlink"/>
                <w:noProof/>
              </w:rPr>
              <w:t>Inhalt</w:t>
            </w:r>
            <w:r w:rsidR="004B5460">
              <w:rPr>
                <w:noProof/>
                <w:webHidden/>
              </w:rPr>
              <w:tab/>
            </w:r>
            <w:r w:rsidR="004B5460">
              <w:rPr>
                <w:noProof/>
                <w:webHidden/>
              </w:rPr>
              <w:fldChar w:fldCharType="begin"/>
            </w:r>
            <w:r w:rsidR="004B5460">
              <w:rPr>
                <w:noProof/>
                <w:webHidden/>
              </w:rPr>
              <w:instrText xml:space="preserve"> PAGEREF _Toc215129726 \h </w:instrText>
            </w:r>
            <w:r w:rsidR="004B5460">
              <w:rPr>
                <w:noProof/>
                <w:webHidden/>
              </w:rPr>
            </w:r>
            <w:r w:rsidR="004B5460">
              <w:rPr>
                <w:noProof/>
                <w:webHidden/>
              </w:rPr>
              <w:fldChar w:fldCharType="separate"/>
            </w:r>
            <w:r w:rsidR="004B5460">
              <w:rPr>
                <w:noProof/>
                <w:webHidden/>
              </w:rPr>
              <w:t>3</w:t>
            </w:r>
            <w:r w:rsidR="004B5460">
              <w:rPr>
                <w:noProof/>
                <w:webHidden/>
              </w:rPr>
              <w:fldChar w:fldCharType="end"/>
            </w:r>
          </w:hyperlink>
        </w:p>
        <w:p w14:paraId="62AB916B" w14:textId="0280E645" w:rsidR="004B5460" w:rsidRDefault="004B5460">
          <w:pPr>
            <w:pStyle w:val="Verzeichnis1"/>
            <w:rPr>
              <w:b w:val="0"/>
              <w:noProof/>
              <w:kern w:val="2"/>
              <w:szCs w:val="24"/>
              <w:lang w:eastAsia="de-DE"/>
              <w14:ligatures w14:val="standardContextual"/>
            </w:rPr>
          </w:pPr>
          <w:hyperlink w:anchor="_Toc215129727" w:history="1">
            <w:r w:rsidRPr="003E0045">
              <w:rPr>
                <w:rStyle w:val="Hyperlink"/>
                <w:noProof/>
              </w:rPr>
              <w:t>Die Arbeit mit dem Basismodul</w:t>
            </w:r>
            <w:r>
              <w:rPr>
                <w:noProof/>
                <w:webHidden/>
              </w:rPr>
              <w:tab/>
            </w:r>
            <w:r>
              <w:rPr>
                <w:noProof/>
                <w:webHidden/>
              </w:rPr>
              <w:fldChar w:fldCharType="begin"/>
            </w:r>
            <w:r>
              <w:rPr>
                <w:noProof/>
                <w:webHidden/>
              </w:rPr>
              <w:instrText xml:space="preserve"> PAGEREF _Toc215129727 \h </w:instrText>
            </w:r>
            <w:r>
              <w:rPr>
                <w:noProof/>
                <w:webHidden/>
              </w:rPr>
            </w:r>
            <w:r>
              <w:rPr>
                <w:noProof/>
                <w:webHidden/>
              </w:rPr>
              <w:fldChar w:fldCharType="separate"/>
            </w:r>
            <w:r>
              <w:rPr>
                <w:noProof/>
                <w:webHidden/>
              </w:rPr>
              <w:t>4</w:t>
            </w:r>
            <w:r>
              <w:rPr>
                <w:noProof/>
                <w:webHidden/>
              </w:rPr>
              <w:fldChar w:fldCharType="end"/>
            </w:r>
          </w:hyperlink>
        </w:p>
        <w:p w14:paraId="6AF695B4" w14:textId="18FEDE2C" w:rsidR="004B5460" w:rsidRDefault="004B5460">
          <w:pPr>
            <w:pStyle w:val="Verzeichnis1"/>
            <w:rPr>
              <w:b w:val="0"/>
              <w:noProof/>
              <w:kern w:val="2"/>
              <w:szCs w:val="24"/>
              <w:lang w:eastAsia="de-DE"/>
              <w14:ligatures w14:val="standardContextual"/>
            </w:rPr>
          </w:pPr>
          <w:hyperlink w:anchor="_Toc215129728" w:history="1">
            <w:r w:rsidRPr="003E0045">
              <w:rPr>
                <w:rStyle w:val="Hyperlink"/>
                <w:bCs/>
                <w:noProof/>
              </w:rPr>
              <w:t>1</w:t>
            </w:r>
            <w:r w:rsidRPr="003E0045">
              <w:rPr>
                <w:rStyle w:val="Hyperlink"/>
                <w:noProof/>
              </w:rPr>
              <w:t xml:space="preserve"> Strukturdaten der Schule</w:t>
            </w:r>
            <w:r>
              <w:rPr>
                <w:noProof/>
                <w:webHidden/>
              </w:rPr>
              <w:tab/>
            </w:r>
            <w:r>
              <w:rPr>
                <w:noProof/>
                <w:webHidden/>
              </w:rPr>
              <w:fldChar w:fldCharType="begin"/>
            </w:r>
            <w:r>
              <w:rPr>
                <w:noProof/>
                <w:webHidden/>
              </w:rPr>
              <w:instrText xml:space="preserve"> PAGEREF _Toc215129728 \h </w:instrText>
            </w:r>
            <w:r>
              <w:rPr>
                <w:noProof/>
                <w:webHidden/>
              </w:rPr>
            </w:r>
            <w:r>
              <w:rPr>
                <w:noProof/>
                <w:webHidden/>
              </w:rPr>
              <w:fldChar w:fldCharType="separate"/>
            </w:r>
            <w:r>
              <w:rPr>
                <w:noProof/>
                <w:webHidden/>
              </w:rPr>
              <w:t>6</w:t>
            </w:r>
            <w:r>
              <w:rPr>
                <w:noProof/>
                <w:webHidden/>
              </w:rPr>
              <w:fldChar w:fldCharType="end"/>
            </w:r>
          </w:hyperlink>
        </w:p>
        <w:p w14:paraId="10DA0072" w14:textId="3DA6469D" w:rsidR="004B5460" w:rsidRDefault="004B5460">
          <w:pPr>
            <w:pStyle w:val="Verzeichnis1"/>
            <w:rPr>
              <w:b w:val="0"/>
              <w:noProof/>
              <w:kern w:val="2"/>
              <w:szCs w:val="24"/>
              <w:lang w:eastAsia="de-DE"/>
              <w14:ligatures w14:val="standardContextual"/>
            </w:rPr>
          </w:pPr>
          <w:hyperlink w:anchor="_Toc215129729" w:history="1">
            <w:r w:rsidRPr="003E0045">
              <w:rPr>
                <w:rStyle w:val="Hyperlink"/>
                <w:bCs/>
                <w:noProof/>
              </w:rPr>
              <w:t>2</w:t>
            </w:r>
            <w:r w:rsidRPr="003E0045">
              <w:rPr>
                <w:rStyle w:val="Hyperlink"/>
                <w:noProof/>
              </w:rPr>
              <w:t xml:space="preserve"> Schülerinnen und Schüler, Räume, Einzugsgebiet</w:t>
            </w:r>
            <w:r>
              <w:rPr>
                <w:noProof/>
                <w:webHidden/>
              </w:rPr>
              <w:tab/>
            </w:r>
            <w:r>
              <w:rPr>
                <w:noProof/>
                <w:webHidden/>
              </w:rPr>
              <w:fldChar w:fldCharType="begin"/>
            </w:r>
            <w:r>
              <w:rPr>
                <w:noProof/>
                <w:webHidden/>
              </w:rPr>
              <w:instrText xml:space="preserve"> PAGEREF _Toc215129729 \h </w:instrText>
            </w:r>
            <w:r>
              <w:rPr>
                <w:noProof/>
                <w:webHidden/>
              </w:rPr>
            </w:r>
            <w:r>
              <w:rPr>
                <w:noProof/>
                <w:webHidden/>
              </w:rPr>
              <w:fldChar w:fldCharType="separate"/>
            </w:r>
            <w:r>
              <w:rPr>
                <w:noProof/>
                <w:webHidden/>
              </w:rPr>
              <w:t>7</w:t>
            </w:r>
            <w:r>
              <w:rPr>
                <w:noProof/>
                <w:webHidden/>
              </w:rPr>
              <w:fldChar w:fldCharType="end"/>
            </w:r>
          </w:hyperlink>
        </w:p>
        <w:p w14:paraId="164FD807" w14:textId="3EE36FF0" w:rsidR="004B5460" w:rsidRDefault="004B5460">
          <w:pPr>
            <w:pStyle w:val="Verzeichnis1"/>
            <w:rPr>
              <w:b w:val="0"/>
              <w:noProof/>
              <w:kern w:val="2"/>
              <w:szCs w:val="24"/>
              <w:lang w:eastAsia="de-DE"/>
              <w14:ligatures w14:val="standardContextual"/>
            </w:rPr>
          </w:pPr>
          <w:hyperlink w:anchor="_Toc215129730" w:history="1">
            <w:r w:rsidRPr="003E0045">
              <w:rPr>
                <w:rStyle w:val="Hyperlink"/>
                <w:bCs/>
                <w:noProof/>
              </w:rPr>
              <w:t>3</w:t>
            </w:r>
            <w:r w:rsidRPr="003E0045">
              <w:rPr>
                <w:rStyle w:val="Hyperlink"/>
                <w:noProof/>
              </w:rPr>
              <w:t xml:space="preserve"> Ganztag und andere (Nach-)Mittagsangebote</w:t>
            </w:r>
            <w:r>
              <w:rPr>
                <w:noProof/>
                <w:webHidden/>
              </w:rPr>
              <w:tab/>
            </w:r>
            <w:r>
              <w:rPr>
                <w:noProof/>
                <w:webHidden/>
              </w:rPr>
              <w:fldChar w:fldCharType="begin"/>
            </w:r>
            <w:r>
              <w:rPr>
                <w:noProof/>
                <w:webHidden/>
              </w:rPr>
              <w:instrText xml:space="preserve"> PAGEREF _Toc215129730 \h </w:instrText>
            </w:r>
            <w:r>
              <w:rPr>
                <w:noProof/>
                <w:webHidden/>
              </w:rPr>
            </w:r>
            <w:r>
              <w:rPr>
                <w:noProof/>
                <w:webHidden/>
              </w:rPr>
              <w:fldChar w:fldCharType="separate"/>
            </w:r>
            <w:r>
              <w:rPr>
                <w:noProof/>
                <w:webHidden/>
              </w:rPr>
              <w:t>8</w:t>
            </w:r>
            <w:r>
              <w:rPr>
                <w:noProof/>
                <w:webHidden/>
              </w:rPr>
              <w:fldChar w:fldCharType="end"/>
            </w:r>
          </w:hyperlink>
        </w:p>
        <w:p w14:paraId="101F4A61" w14:textId="5557D216" w:rsidR="004B5460" w:rsidRDefault="004B5460">
          <w:pPr>
            <w:pStyle w:val="Verzeichnis1"/>
            <w:rPr>
              <w:b w:val="0"/>
              <w:noProof/>
              <w:kern w:val="2"/>
              <w:szCs w:val="24"/>
              <w:lang w:eastAsia="de-DE"/>
              <w14:ligatures w14:val="standardContextual"/>
            </w:rPr>
          </w:pPr>
          <w:hyperlink w:anchor="_Toc215129731" w:history="1">
            <w:r w:rsidRPr="003E0045">
              <w:rPr>
                <w:rStyle w:val="Hyperlink"/>
                <w:bCs/>
                <w:noProof/>
              </w:rPr>
              <w:t>4</w:t>
            </w:r>
            <w:r w:rsidRPr="003E0045">
              <w:rPr>
                <w:rStyle w:val="Hyperlink"/>
                <w:noProof/>
              </w:rPr>
              <w:t xml:space="preserve"> Lehrkräftekollegium</w:t>
            </w:r>
            <w:r>
              <w:rPr>
                <w:noProof/>
                <w:webHidden/>
              </w:rPr>
              <w:tab/>
            </w:r>
            <w:r>
              <w:rPr>
                <w:noProof/>
                <w:webHidden/>
              </w:rPr>
              <w:fldChar w:fldCharType="begin"/>
            </w:r>
            <w:r>
              <w:rPr>
                <w:noProof/>
                <w:webHidden/>
              </w:rPr>
              <w:instrText xml:space="preserve"> PAGEREF _Toc215129731 \h </w:instrText>
            </w:r>
            <w:r>
              <w:rPr>
                <w:noProof/>
                <w:webHidden/>
              </w:rPr>
            </w:r>
            <w:r>
              <w:rPr>
                <w:noProof/>
                <w:webHidden/>
              </w:rPr>
              <w:fldChar w:fldCharType="separate"/>
            </w:r>
            <w:r>
              <w:rPr>
                <w:noProof/>
                <w:webHidden/>
              </w:rPr>
              <w:t>10</w:t>
            </w:r>
            <w:r>
              <w:rPr>
                <w:noProof/>
                <w:webHidden/>
              </w:rPr>
              <w:fldChar w:fldCharType="end"/>
            </w:r>
          </w:hyperlink>
        </w:p>
        <w:p w14:paraId="1B7529CE" w14:textId="5AD6B7F0" w:rsidR="004B5460" w:rsidRDefault="004B5460">
          <w:pPr>
            <w:pStyle w:val="Verzeichnis1"/>
            <w:rPr>
              <w:b w:val="0"/>
              <w:noProof/>
              <w:kern w:val="2"/>
              <w:szCs w:val="24"/>
              <w:lang w:eastAsia="de-DE"/>
              <w14:ligatures w14:val="standardContextual"/>
            </w:rPr>
          </w:pPr>
          <w:hyperlink w:anchor="_Toc215129732" w:history="1">
            <w:r w:rsidRPr="003E0045">
              <w:rPr>
                <w:rStyle w:val="Hyperlink"/>
                <w:bCs/>
                <w:noProof/>
              </w:rPr>
              <w:t>5</w:t>
            </w:r>
            <w:r w:rsidRPr="003E0045">
              <w:rPr>
                <w:rStyle w:val="Hyperlink"/>
                <w:noProof/>
              </w:rPr>
              <w:t xml:space="preserve"> Weiteres pädagogisch tätiges Personal an der Schule</w:t>
            </w:r>
            <w:r>
              <w:rPr>
                <w:noProof/>
                <w:webHidden/>
              </w:rPr>
              <w:tab/>
            </w:r>
            <w:r>
              <w:rPr>
                <w:noProof/>
                <w:webHidden/>
              </w:rPr>
              <w:fldChar w:fldCharType="begin"/>
            </w:r>
            <w:r>
              <w:rPr>
                <w:noProof/>
                <w:webHidden/>
              </w:rPr>
              <w:instrText xml:space="preserve"> PAGEREF _Toc215129732 \h </w:instrText>
            </w:r>
            <w:r>
              <w:rPr>
                <w:noProof/>
                <w:webHidden/>
              </w:rPr>
            </w:r>
            <w:r>
              <w:rPr>
                <w:noProof/>
                <w:webHidden/>
              </w:rPr>
              <w:fldChar w:fldCharType="separate"/>
            </w:r>
            <w:r>
              <w:rPr>
                <w:noProof/>
                <w:webHidden/>
              </w:rPr>
              <w:t>11</w:t>
            </w:r>
            <w:r>
              <w:rPr>
                <w:noProof/>
                <w:webHidden/>
              </w:rPr>
              <w:fldChar w:fldCharType="end"/>
            </w:r>
          </w:hyperlink>
        </w:p>
        <w:p w14:paraId="78D19102" w14:textId="1E9CB665" w:rsidR="004B5460" w:rsidRDefault="004B5460">
          <w:pPr>
            <w:pStyle w:val="Verzeichnis2"/>
            <w:rPr>
              <w:noProof/>
              <w:kern w:val="2"/>
              <w:sz w:val="24"/>
              <w:szCs w:val="24"/>
              <w:lang w:eastAsia="de-DE"/>
              <w14:ligatures w14:val="standardContextual"/>
            </w:rPr>
          </w:pPr>
          <w:hyperlink w:anchor="_Toc215129733" w:history="1">
            <w:r w:rsidRPr="003E0045">
              <w:rPr>
                <w:rStyle w:val="Hyperlink"/>
                <w:noProof/>
              </w:rPr>
              <w:t>5.1 Ganztag</w:t>
            </w:r>
            <w:r>
              <w:rPr>
                <w:noProof/>
                <w:webHidden/>
              </w:rPr>
              <w:tab/>
            </w:r>
            <w:r>
              <w:rPr>
                <w:noProof/>
                <w:webHidden/>
              </w:rPr>
              <w:fldChar w:fldCharType="begin"/>
            </w:r>
            <w:r>
              <w:rPr>
                <w:noProof/>
                <w:webHidden/>
              </w:rPr>
              <w:instrText xml:space="preserve"> PAGEREF _Toc215129733 \h </w:instrText>
            </w:r>
            <w:r>
              <w:rPr>
                <w:noProof/>
                <w:webHidden/>
              </w:rPr>
            </w:r>
            <w:r>
              <w:rPr>
                <w:noProof/>
                <w:webHidden/>
              </w:rPr>
              <w:fldChar w:fldCharType="separate"/>
            </w:r>
            <w:r>
              <w:rPr>
                <w:noProof/>
                <w:webHidden/>
              </w:rPr>
              <w:t>11</w:t>
            </w:r>
            <w:r>
              <w:rPr>
                <w:noProof/>
                <w:webHidden/>
              </w:rPr>
              <w:fldChar w:fldCharType="end"/>
            </w:r>
          </w:hyperlink>
        </w:p>
        <w:p w14:paraId="1AB4FD61" w14:textId="1CB5D7C7" w:rsidR="004B5460" w:rsidRDefault="004B5460">
          <w:pPr>
            <w:pStyle w:val="Verzeichnis2"/>
            <w:rPr>
              <w:noProof/>
              <w:kern w:val="2"/>
              <w:sz w:val="24"/>
              <w:szCs w:val="24"/>
              <w:lang w:eastAsia="de-DE"/>
              <w14:ligatures w14:val="standardContextual"/>
            </w:rPr>
          </w:pPr>
          <w:hyperlink w:anchor="_Toc215129734" w:history="1">
            <w:r w:rsidRPr="003E0045">
              <w:rPr>
                <w:rStyle w:val="Hyperlink"/>
                <w:noProof/>
              </w:rPr>
              <w:t>5.2 Fachkräfte für Schul- und Jugendsozialarbeit</w:t>
            </w:r>
            <w:r>
              <w:rPr>
                <w:noProof/>
                <w:webHidden/>
              </w:rPr>
              <w:tab/>
            </w:r>
            <w:r>
              <w:rPr>
                <w:noProof/>
                <w:webHidden/>
              </w:rPr>
              <w:fldChar w:fldCharType="begin"/>
            </w:r>
            <w:r>
              <w:rPr>
                <w:noProof/>
                <w:webHidden/>
              </w:rPr>
              <w:instrText xml:space="preserve"> PAGEREF _Toc215129734 \h </w:instrText>
            </w:r>
            <w:r>
              <w:rPr>
                <w:noProof/>
                <w:webHidden/>
              </w:rPr>
            </w:r>
            <w:r>
              <w:rPr>
                <w:noProof/>
                <w:webHidden/>
              </w:rPr>
              <w:fldChar w:fldCharType="separate"/>
            </w:r>
            <w:r>
              <w:rPr>
                <w:noProof/>
                <w:webHidden/>
              </w:rPr>
              <w:t>12</w:t>
            </w:r>
            <w:r>
              <w:rPr>
                <w:noProof/>
                <w:webHidden/>
              </w:rPr>
              <w:fldChar w:fldCharType="end"/>
            </w:r>
          </w:hyperlink>
        </w:p>
        <w:p w14:paraId="2C692B43" w14:textId="7D6B30C5" w:rsidR="004B5460" w:rsidRDefault="004B5460">
          <w:pPr>
            <w:pStyle w:val="Verzeichnis2"/>
            <w:rPr>
              <w:noProof/>
              <w:kern w:val="2"/>
              <w:sz w:val="24"/>
              <w:szCs w:val="24"/>
              <w:lang w:eastAsia="de-DE"/>
              <w14:ligatures w14:val="standardContextual"/>
            </w:rPr>
          </w:pPr>
          <w:hyperlink w:anchor="_Toc215129735" w:history="1">
            <w:r w:rsidRPr="003E0045">
              <w:rPr>
                <w:rStyle w:val="Hyperlink"/>
                <w:noProof/>
              </w:rPr>
              <w:t>5.3 Weitere sozialpädagogische Fachkräfte (z. B. Schuleingangsphase)</w:t>
            </w:r>
            <w:r>
              <w:rPr>
                <w:noProof/>
                <w:webHidden/>
              </w:rPr>
              <w:tab/>
            </w:r>
            <w:r>
              <w:rPr>
                <w:noProof/>
                <w:webHidden/>
              </w:rPr>
              <w:fldChar w:fldCharType="begin"/>
            </w:r>
            <w:r>
              <w:rPr>
                <w:noProof/>
                <w:webHidden/>
              </w:rPr>
              <w:instrText xml:space="preserve"> PAGEREF _Toc215129735 \h </w:instrText>
            </w:r>
            <w:r>
              <w:rPr>
                <w:noProof/>
                <w:webHidden/>
              </w:rPr>
            </w:r>
            <w:r>
              <w:rPr>
                <w:noProof/>
                <w:webHidden/>
              </w:rPr>
              <w:fldChar w:fldCharType="separate"/>
            </w:r>
            <w:r>
              <w:rPr>
                <w:noProof/>
                <w:webHidden/>
              </w:rPr>
              <w:t>12</w:t>
            </w:r>
            <w:r>
              <w:rPr>
                <w:noProof/>
                <w:webHidden/>
              </w:rPr>
              <w:fldChar w:fldCharType="end"/>
            </w:r>
          </w:hyperlink>
        </w:p>
        <w:p w14:paraId="59AD6595" w14:textId="32BFF1AA" w:rsidR="004B5460" w:rsidRDefault="004B5460">
          <w:pPr>
            <w:pStyle w:val="Verzeichnis2"/>
            <w:rPr>
              <w:noProof/>
              <w:kern w:val="2"/>
              <w:sz w:val="24"/>
              <w:szCs w:val="24"/>
              <w:lang w:eastAsia="de-DE"/>
              <w14:ligatures w14:val="standardContextual"/>
            </w:rPr>
          </w:pPr>
          <w:hyperlink w:anchor="_Toc215129736" w:history="1">
            <w:r w:rsidRPr="003E0045">
              <w:rPr>
                <w:rStyle w:val="Hyperlink"/>
                <w:noProof/>
              </w:rPr>
              <w:t>5.4 Mitarbeiterinnen und Mitarbeiter im Bereich Inklusion</w:t>
            </w:r>
            <w:r>
              <w:rPr>
                <w:noProof/>
                <w:webHidden/>
              </w:rPr>
              <w:tab/>
            </w:r>
            <w:r>
              <w:rPr>
                <w:noProof/>
                <w:webHidden/>
              </w:rPr>
              <w:fldChar w:fldCharType="begin"/>
            </w:r>
            <w:r>
              <w:rPr>
                <w:noProof/>
                <w:webHidden/>
              </w:rPr>
              <w:instrText xml:space="preserve"> PAGEREF _Toc215129736 \h </w:instrText>
            </w:r>
            <w:r>
              <w:rPr>
                <w:noProof/>
                <w:webHidden/>
              </w:rPr>
            </w:r>
            <w:r>
              <w:rPr>
                <w:noProof/>
                <w:webHidden/>
              </w:rPr>
              <w:fldChar w:fldCharType="separate"/>
            </w:r>
            <w:r>
              <w:rPr>
                <w:noProof/>
                <w:webHidden/>
              </w:rPr>
              <w:t>13</w:t>
            </w:r>
            <w:r>
              <w:rPr>
                <w:noProof/>
                <w:webHidden/>
              </w:rPr>
              <w:fldChar w:fldCharType="end"/>
            </w:r>
          </w:hyperlink>
        </w:p>
        <w:p w14:paraId="6C1EE077" w14:textId="008DF29A" w:rsidR="004B5460" w:rsidRDefault="004B5460">
          <w:pPr>
            <w:pStyle w:val="Verzeichnis2"/>
            <w:rPr>
              <w:noProof/>
              <w:kern w:val="2"/>
              <w:sz w:val="24"/>
              <w:szCs w:val="24"/>
              <w:lang w:eastAsia="de-DE"/>
              <w14:ligatures w14:val="standardContextual"/>
            </w:rPr>
          </w:pPr>
          <w:hyperlink w:anchor="_Toc215129737" w:history="1">
            <w:r w:rsidRPr="003E0045">
              <w:rPr>
                <w:rStyle w:val="Hyperlink"/>
                <w:noProof/>
              </w:rPr>
              <w:t>5.5 Schulpsychologinnen und Schulpsychologen</w:t>
            </w:r>
            <w:r>
              <w:rPr>
                <w:noProof/>
                <w:webHidden/>
              </w:rPr>
              <w:tab/>
            </w:r>
            <w:r>
              <w:rPr>
                <w:noProof/>
                <w:webHidden/>
              </w:rPr>
              <w:fldChar w:fldCharType="begin"/>
            </w:r>
            <w:r>
              <w:rPr>
                <w:noProof/>
                <w:webHidden/>
              </w:rPr>
              <w:instrText xml:space="preserve"> PAGEREF _Toc215129737 \h </w:instrText>
            </w:r>
            <w:r>
              <w:rPr>
                <w:noProof/>
                <w:webHidden/>
              </w:rPr>
            </w:r>
            <w:r>
              <w:rPr>
                <w:noProof/>
                <w:webHidden/>
              </w:rPr>
              <w:fldChar w:fldCharType="separate"/>
            </w:r>
            <w:r>
              <w:rPr>
                <w:noProof/>
                <w:webHidden/>
              </w:rPr>
              <w:t>13</w:t>
            </w:r>
            <w:r>
              <w:rPr>
                <w:noProof/>
                <w:webHidden/>
              </w:rPr>
              <w:fldChar w:fldCharType="end"/>
            </w:r>
          </w:hyperlink>
        </w:p>
        <w:p w14:paraId="77961F2D" w14:textId="0DA9C618" w:rsidR="004B5460" w:rsidRDefault="004B5460">
          <w:pPr>
            <w:pStyle w:val="Verzeichnis2"/>
            <w:rPr>
              <w:noProof/>
              <w:kern w:val="2"/>
              <w:sz w:val="24"/>
              <w:szCs w:val="24"/>
              <w:lang w:eastAsia="de-DE"/>
              <w14:ligatures w14:val="standardContextual"/>
            </w:rPr>
          </w:pPr>
          <w:hyperlink w:anchor="_Toc215129738" w:history="1">
            <w:r w:rsidRPr="003E0045">
              <w:rPr>
                <w:rStyle w:val="Hyperlink"/>
                <w:noProof/>
              </w:rPr>
              <w:t>5.6 Personal in Programmen und Projekten</w:t>
            </w:r>
            <w:r>
              <w:rPr>
                <w:noProof/>
                <w:webHidden/>
              </w:rPr>
              <w:tab/>
            </w:r>
            <w:r>
              <w:rPr>
                <w:noProof/>
                <w:webHidden/>
              </w:rPr>
              <w:fldChar w:fldCharType="begin"/>
            </w:r>
            <w:r>
              <w:rPr>
                <w:noProof/>
                <w:webHidden/>
              </w:rPr>
              <w:instrText xml:space="preserve"> PAGEREF _Toc215129738 \h </w:instrText>
            </w:r>
            <w:r>
              <w:rPr>
                <w:noProof/>
                <w:webHidden/>
              </w:rPr>
            </w:r>
            <w:r>
              <w:rPr>
                <w:noProof/>
                <w:webHidden/>
              </w:rPr>
              <w:fldChar w:fldCharType="separate"/>
            </w:r>
            <w:r>
              <w:rPr>
                <w:noProof/>
                <w:webHidden/>
              </w:rPr>
              <w:t>14</w:t>
            </w:r>
            <w:r>
              <w:rPr>
                <w:noProof/>
                <w:webHidden/>
              </w:rPr>
              <w:fldChar w:fldCharType="end"/>
            </w:r>
          </w:hyperlink>
        </w:p>
        <w:p w14:paraId="5536FB68" w14:textId="28EA4902" w:rsidR="004B5460" w:rsidRDefault="004B5460">
          <w:pPr>
            <w:pStyle w:val="Verzeichnis2"/>
            <w:rPr>
              <w:noProof/>
              <w:kern w:val="2"/>
              <w:sz w:val="24"/>
              <w:szCs w:val="24"/>
              <w:lang w:eastAsia="de-DE"/>
              <w14:ligatures w14:val="standardContextual"/>
            </w:rPr>
          </w:pPr>
          <w:hyperlink w:anchor="_Toc215129739" w:history="1">
            <w:r w:rsidRPr="003E0045">
              <w:rPr>
                <w:rStyle w:val="Hyperlink"/>
                <w:noProof/>
              </w:rPr>
              <w:t>5.7 Weitere pädagogisch tätige Personen</w:t>
            </w:r>
            <w:r>
              <w:rPr>
                <w:noProof/>
                <w:webHidden/>
              </w:rPr>
              <w:tab/>
            </w:r>
            <w:r>
              <w:rPr>
                <w:noProof/>
                <w:webHidden/>
              </w:rPr>
              <w:fldChar w:fldCharType="begin"/>
            </w:r>
            <w:r>
              <w:rPr>
                <w:noProof/>
                <w:webHidden/>
              </w:rPr>
              <w:instrText xml:space="preserve"> PAGEREF _Toc215129739 \h </w:instrText>
            </w:r>
            <w:r>
              <w:rPr>
                <w:noProof/>
                <w:webHidden/>
              </w:rPr>
            </w:r>
            <w:r>
              <w:rPr>
                <w:noProof/>
                <w:webHidden/>
              </w:rPr>
              <w:fldChar w:fldCharType="separate"/>
            </w:r>
            <w:r>
              <w:rPr>
                <w:noProof/>
                <w:webHidden/>
              </w:rPr>
              <w:t>14</w:t>
            </w:r>
            <w:r>
              <w:rPr>
                <w:noProof/>
                <w:webHidden/>
              </w:rPr>
              <w:fldChar w:fldCharType="end"/>
            </w:r>
          </w:hyperlink>
        </w:p>
        <w:p w14:paraId="39579A93" w14:textId="6DBC9581" w:rsidR="004B5460" w:rsidRDefault="004B5460">
          <w:pPr>
            <w:pStyle w:val="Verzeichnis1"/>
            <w:rPr>
              <w:b w:val="0"/>
              <w:noProof/>
              <w:kern w:val="2"/>
              <w:szCs w:val="24"/>
              <w:lang w:eastAsia="de-DE"/>
              <w14:ligatures w14:val="standardContextual"/>
            </w:rPr>
          </w:pPr>
          <w:hyperlink w:anchor="_Toc215129740" w:history="1">
            <w:r w:rsidRPr="003E0045">
              <w:rPr>
                <w:rStyle w:val="Hyperlink"/>
                <w:bCs/>
                <w:noProof/>
              </w:rPr>
              <w:t>6</w:t>
            </w:r>
            <w:r w:rsidRPr="003E0045">
              <w:rPr>
                <w:rStyle w:val="Hyperlink"/>
                <w:noProof/>
              </w:rPr>
              <w:t xml:space="preserve"> Startchancen: Personal zur Stärkung multiprofessioneller Teams</w:t>
            </w:r>
            <w:r>
              <w:rPr>
                <w:noProof/>
                <w:webHidden/>
              </w:rPr>
              <w:tab/>
            </w:r>
            <w:r>
              <w:rPr>
                <w:noProof/>
                <w:webHidden/>
              </w:rPr>
              <w:fldChar w:fldCharType="begin"/>
            </w:r>
            <w:r>
              <w:rPr>
                <w:noProof/>
                <w:webHidden/>
              </w:rPr>
              <w:instrText xml:space="preserve"> PAGEREF _Toc215129740 \h </w:instrText>
            </w:r>
            <w:r>
              <w:rPr>
                <w:noProof/>
                <w:webHidden/>
              </w:rPr>
            </w:r>
            <w:r>
              <w:rPr>
                <w:noProof/>
                <w:webHidden/>
              </w:rPr>
              <w:fldChar w:fldCharType="separate"/>
            </w:r>
            <w:r>
              <w:rPr>
                <w:noProof/>
                <w:webHidden/>
              </w:rPr>
              <w:t>15</w:t>
            </w:r>
            <w:r>
              <w:rPr>
                <w:noProof/>
                <w:webHidden/>
              </w:rPr>
              <w:fldChar w:fldCharType="end"/>
            </w:r>
          </w:hyperlink>
        </w:p>
        <w:p w14:paraId="70D1D26A" w14:textId="5089BB68" w:rsidR="004B5460" w:rsidRDefault="004B5460">
          <w:pPr>
            <w:pStyle w:val="Verzeichnis1"/>
            <w:rPr>
              <w:b w:val="0"/>
              <w:noProof/>
              <w:kern w:val="2"/>
              <w:szCs w:val="24"/>
              <w:lang w:eastAsia="de-DE"/>
              <w14:ligatures w14:val="standardContextual"/>
            </w:rPr>
          </w:pPr>
          <w:hyperlink w:anchor="_Toc215129741" w:history="1">
            <w:r w:rsidRPr="003E0045">
              <w:rPr>
                <w:rStyle w:val="Hyperlink"/>
                <w:bCs/>
                <w:noProof/>
              </w:rPr>
              <w:t>7</w:t>
            </w:r>
            <w:r w:rsidRPr="003E0045">
              <w:rPr>
                <w:rStyle w:val="Hyperlink"/>
                <w:noProof/>
              </w:rPr>
              <w:t xml:space="preserve"> Strukturen für den Schulentwicklungsprozess: Multiprofessionelle Steuergruppe</w:t>
            </w:r>
            <w:r>
              <w:rPr>
                <w:noProof/>
                <w:webHidden/>
              </w:rPr>
              <w:tab/>
            </w:r>
            <w:r>
              <w:rPr>
                <w:noProof/>
                <w:webHidden/>
              </w:rPr>
              <w:fldChar w:fldCharType="begin"/>
            </w:r>
            <w:r>
              <w:rPr>
                <w:noProof/>
                <w:webHidden/>
              </w:rPr>
              <w:instrText xml:space="preserve"> PAGEREF _Toc215129741 \h </w:instrText>
            </w:r>
            <w:r>
              <w:rPr>
                <w:noProof/>
                <w:webHidden/>
              </w:rPr>
            </w:r>
            <w:r>
              <w:rPr>
                <w:noProof/>
                <w:webHidden/>
              </w:rPr>
              <w:fldChar w:fldCharType="separate"/>
            </w:r>
            <w:r>
              <w:rPr>
                <w:noProof/>
                <w:webHidden/>
              </w:rPr>
              <w:t>17</w:t>
            </w:r>
            <w:r>
              <w:rPr>
                <w:noProof/>
                <w:webHidden/>
              </w:rPr>
              <w:fldChar w:fldCharType="end"/>
            </w:r>
          </w:hyperlink>
        </w:p>
        <w:p w14:paraId="3C82249E" w14:textId="1BAA5C82" w:rsidR="004B5460" w:rsidRDefault="004B5460">
          <w:pPr>
            <w:pStyle w:val="Verzeichnis1"/>
            <w:rPr>
              <w:b w:val="0"/>
              <w:noProof/>
              <w:kern w:val="2"/>
              <w:szCs w:val="24"/>
              <w:lang w:eastAsia="de-DE"/>
              <w14:ligatures w14:val="standardContextual"/>
            </w:rPr>
          </w:pPr>
          <w:hyperlink w:anchor="_Toc215129742" w:history="1">
            <w:r w:rsidRPr="003E0045">
              <w:rPr>
                <w:rStyle w:val="Hyperlink"/>
                <w:bCs/>
                <w:noProof/>
              </w:rPr>
              <w:t>8</w:t>
            </w:r>
            <w:r w:rsidRPr="003E0045">
              <w:rPr>
                <w:rStyle w:val="Hyperlink"/>
                <w:noProof/>
              </w:rPr>
              <w:t xml:space="preserve"> Gestaltungsfelder für multiprofessionelle Kooperation: vorhandene Konzepte und Bedarfe</w:t>
            </w:r>
            <w:r>
              <w:rPr>
                <w:noProof/>
                <w:webHidden/>
              </w:rPr>
              <w:tab/>
            </w:r>
            <w:r>
              <w:rPr>
                <w:noProof/>
                <w:webHidden/>
              </w:rPr>
              <w:fldChar w:fldCharType="begin"/>
            </w:r>
            <w:r>
              <w:rPr>
                <w:noProof/>
                <w:webHidden/>
              </w:rPr>
              <w:instrText xml:space="preserve"> PAGEREF _Toc215129742 \h </w:instrText>
            </w:r>
            <w:r>
              <w:rPr>
                <w:noProof/>
                <w:webHidden/>
              </w:rPr>
            </w:r>
            <w:r>
              <w:rPr>
                <w:noProof/>
                <w:webHidden/>
              </w:rPr>
              <w:fldChar w:fldCharType="separate"/>
            </w:r>
            <w:r>
              <w:rPr>
                <w:noProof/>
                <w:webHidden/>
              </w:rPr>
              <w:t>19</w:t>
            </w:r>
            <w:r>
              <w:rPr>
                <w:noProof/>
                <w:webHidden/>
              </w:rPr>
              <w:fldChar w:fldCharType="end"/>
            </w:r>
          </w:hyperlink>
        </w:p>
        <w:p w14:paraId="67C3A1D4" w14:textId="6051F1F0" w:rsidR="004B5460" w:rsidRDefault="004B5460">
          <w:pPr>
            <w:pStyle w:val="Verzeichnis1"/>
            <w:rPr>
              <w:b w:val="0"/>
              <w:noProof/>
              <w:kern w:val="2"/>
              <w:szCs w:val="24"/>
              <w:lang w:eastAsia="de-DE"/>
              <w14:ligatures w14:val="standardContextual"/>
            </w:rPr>
          </w:pPr>
          <w:hyperlink w:anchor="_Toc215129743" w:history="1">
            <w:r w:rsidRPr="003E0045">
              <w:rPr>
                <w:rStyle w:val="Hyperlink"/>
                <w:bCs/>
                <w:noProof/>
              </w:rPr>
              <w:t>9</w:t>
            </w:r>
            <w:r w:rsidRPr="003E0045">
              <w:rPr>
                <w:rStyle w:val="Hyperlink"/>
                <w:noProof/>
              </w:rPr>
              <w:t xml:space="preserve"> Arbeit mit dem Basismodul</w:t>
            </w:r>
            <w:r>
              <w:rPr>
                <w:noProof/>
                <w:webHidden/>
              </w:rPr>
              <w:tab/>
            </w:r>
            <w:r>
              <w:rPr>
                <w:noProof/>
                <w:webHidden/>
              </w:rPr>
              <w:fldChar w:fldCharType="begin"/>
            </w:r>
            <w:r>
              <w:rPr>
                <w:noProof/>
                <w:webHidden/>
              </w:rPr>
              <w:instrText xml:space="preserve"> PAGEREF _Toc215129743 \h </w:instrText>
            </w:r>
            <w:r>
              <w:rPr>
                <w:noProof/>
                <w:webHidden/>
              </w:rPr>
            </w:r>
            <w:r>
              <w:rPr>
                <w:noProof/>
                <w:webHidden/>
              </w:rPr>
              <w:fldChar w:fldCharType="separate"/>
            </w:r>
            <w:r>
              <w:rPr>
                <w:noProof/>
                <w:webHidden/>
              </w:rPr>
              <w:t>20</w:t>
            </w:r>
            <w:r>
              <w:rPr>
                <w:noProof/>
                <w:webHidden/>
              </w:rPr>
              <w:fldChar w:fldCharType="end"/>
            </w:r>
          </w:hyperlink>
        </w:p>
        <w:p w14:paraId="632F6575" w14:textId="57243973" w:rsidR="00B119F6" w:rsidRDefault="003249E9" w:rsidP="002B5CEA">
          <w:pPr>
            <w:pStyle w:val="KeinLeerraumklein"/>
            <w:rPr>
              <w:b/>
              <w:bCs/>
            </w:rPr>
          </w:pPr>
          <w:r>
            <w:fldChar w:fldCharType="end"/>
          </w:r>
        </w:p>
      </w:sdtContent>
    </w:sdt>
    <w:p w14:paraId="338ABE83" w14:textId="719B0B5C" w:rsidR="009E6A5D" w:rsidRDefault="009E6A5D" w:rsidP="00FB2ED8">
      <w:pPr>
        <w:suppressAutoHyphens/>
        <w:spacing w:before="300"/>
        <w:ind w:right="2835"/>
        <w:rPr>
          <w:b/>
          <w:bCs/>
        </w:rPr>
      </w:pPr>
      <w:r w:rsidRPr="002B5CEA">
        <w:rPr>
          <w:rStyle w:val="Fett"/>
        </w:rPr>
        <w:t xml:space="preserve">Hinweis: </w:t>
      </w:r>
      <w:r>
        <w:rPr>
          <w:rStyle w:val="Fett"/>
        </w:rPr>
        <w:br/>
      </w:r>
      <w:r w:rsidRPr="009E6A5D">
        <w:rPr>
          <w:rStyle w:val="Hervorhebung"/>
        </w:rPr>
        <w:t xml:space="preserve">Durch das Anklicken des jeweiligen Strukturbereichs bzw. Unterpunkts gelangen Sie zur entsprechenden Stelle im </w:t>
      </w:r>
      <w:r w:rsidR="00FB2ED8">
        <w:rPr>
          <w:rStyle w:val="Hervorhebung"/>
        </w:rPr>
        <w:t>Basis</w:t>
      </w:r>
      <w:r w:rsidRPr="009E6A5D">
        <w:rPr>
          <w:rStyle w:val="Hervorhebung"/>
        </w:rPr>
        <w:t>modul</w:t>
      </w:r>
      <w:r w:rsidR="00FB2ED8">
        <w:rPr>
          <w:rStyle w:val="Hervorhebung"/>
        </w:rPr>
        <w:t>.</w:t>
      </w:r>
    </w:p>
    <w:p w14:paraId="70455F03" w14:textId="77777777" w:rsidR="009E6A5D" w:rsidRDefault="009E6A5D" w:rsidP="009E6A5D">
      <w:pPr>
        <w:pStyle w:val="berschrift1"/>
      </w:pPr>
      <w:bookmarkStart w:id="5" w:name="_Toc215129727"/>
      <w:r w:rsidRPr="00476F12">
        <w:lastRenderedPageBreak/>
        <w:t>Die Arbeit mit dem Basismodul</w:t>
      </w:r>
      <w:bookmarkEnd w:id="5"/>
    </w:p>
    <w:p w14:paraId="305AFA31" w14:textId="77777777" w:rsidR="009E6A5D" w:rsidRDefault="009E6A5D" w:rsidP="009E6A5D">
      <w:r w:rsidRPr="00476F12">
        <w:rPr>
          <w:rStyle w:val="Fett"/>
        </w:rPr>
        <w:t>Die Arbeit mit dem Basismodul bildet den Start einer multiprofessionellen Schulentwicklung und dient der Vorbereitung des Prozesses</w:t>
      </w:r>
      <w:r w:rsidRPr="003364D7">
        <w:rPr>
          <w:rStyle w:val="Fett"/>
        </w:rPr>
        <w:t>.</w:t>
      </w:r>
      <w:r>
        <w:t xml:space="preserve"> Über das Basismodul werden grundlegende Struktur-Informationen („Zahlen, Daten, Fakten“) zusammengestellt, die für alle am Entwicklungsprozess Beteiligten wichtig sind, um die Ausgangslage an der Schule zu kennen – mit Blick auf die Struktur der Schule und die personellen Ressourcen. </w:t>
      </w:r>
    </w:p>
    <w:p w14:paraId="2D3CE645" w14:textId="77777777" w:rsidR="009E6A5D" w:rsidRDefault="009E6A5D" w:rsidP="009E6A5D">
      <w:r>
        <w:t xml:space="preserve">Wenn die multiprofessionelle Kooperation weiterentwickelt und Strukturen für eine effektive Zusammenarbeit aufgebaut werden sollen, muss zunächst </w:t>
      </w:r>
      <w:r w:rsidRPr="00476F12">
        <w:rPr>
          <w:rStyle w:val="Fett"/>
        </w:rPr>
        <w:t>Transparenz über die personellen Ressourcen</w:t>
      </w:r>
      <w:r>
        <w:t xml:space="preserve"> geschaffen werden – vor allem über die Frage, wie das Schulteam an einer Schule aussieht und welche Professionen und Kompetenzen darin vertreten sind: </w:t>
      </w:r>
      <w:r>
        <w:br/>
        <w:t xml:space="preserve">Wie ist das Lehrkräfte-Kollegium zusammengesetzt – gibt es zum Beispiel viele Teilzeitstellen, viele Quereinsteigende, viele unbesetzte Stellen? Welche weiteren Professionen sind an der Schule vertreten – zum Beispiel Schulsozialarbeit, Erzieherinnen und Erzieher, Beschäftigte in der Schulbegleitung und Inklusion, Mitarbeiterinnen und Mitarbeiter im Ganztagsangebot oder in unterschiedlichen Programmen und Projekten? Welche Aufgabenfelder nimmt dieses weitere pädagogisch tätige Personal wahr? Wenn die Schule am Bund-Länder-Programm „Startchancen“ beteiligt ist, kommt außerdem mit dem Personal zur Stärkung multiprofessioneller Teams eine neue Ressource hinzu, die in den Gesamtprozess eingebunden werden muss. Darüber hinaus muss geklärt werden, welche </w:t>
      </w:r>
      <w:r w:rsidRPr="004174B0">
        <w:rPr>
          <w:rStyle w:val="Fett"/>
        </w:rPr>
        <w:t>Kapazitäten für eine multiprofessionelle Schulentwicklung</w:t>
      </w:r>
      <w:r>
        <w:t xml:space="preserve"> es schon gibt: Besteht bereits eine Steuergruppe für die Schulentwicklung? Wie ist diese ggf. zusammengesetzt? Welche Themen wurden oder werden bereits vertieft bearbeitet? Die Fragen im Basismodul bilden eine Grundlage für eine solche Bestandsaufnahme der Ausgangslage. Jeder Frageblock endet mit einer Zeile für Bemerkungen, in der bei Bedarf Punkte festgehalten werden, die beim Ausfüllen des Basismoduls für den weiteren Prozess relevant erscheinen. </w:t>
      </w:r>
    </w:p>
    <w:p w14:paraId="145AAEF3" w14:textId="77777777" w:rsidR="009E6A5D" w:rsidRDefault="009E6A5D" w:rsidP="009E6A5D">
      <w:r w:rsidRPr="004174B0">
        <w:rPr>
          <w:rStyle w:val="Fett"/>
        </w:rPr>
        <w:t>Vor diesem Hintergrund wird empfohlen, das Basismodul vor dem Beginn eines Schulentwicklungsprozesses auszufüllen</w:t>
      </w:r>
      <w:r>
        <w:t>, um für alle Beteiligten Transparenz über die Ausgangslage herzustellen. In der Regel kennen nicht allen Beteiligten innerhalb der Schule die im Basismodul abgefragten Informationen so vollständig, dass sie den Schulentwicklungsprozess aktiv mitgestalten können. Daher ist es sinnvoll, die Informationen für sie zusammenzustellen. Auch eventuelle externe Prozessbegleitungen oder eine Schulentwicklungsberatung benötigen diese Informationen, um sich ein erstes Bild von der Ausgangslage der Schule machen und den Schulentwicklungsprozess vor diesem Hintergrund gut unterstützen zu können. Dabei geht es nicht um genaue Zahlen oder statistische Angaben, sondern um einen Überblick, der auch auf Schätzungen beruhen kann – beim Ausfüllen des Basismoduls kann und soll also pragmatisch vorgegangen werden. Auch ist es nicht notwendig, das Basismodul ständig zu aktualisieren, auch dann nicht, wenn es Fluktuation an der Schule gibt. Möglicherweise liegen auch nicht alle Informationen vor – zum Beispiel zu den Aufgabenfeldern unterschiedlicher Professionen. In diesen Fällen können die entsprechenden Zeilen zunächst leer bleiben und die Inhalte im Schulentwicklungsprozess gemeinsam erarbeitet werden.</w:t>
      </w:r>
      <w:r>
        <w:br/>
      </w:r>
    </w:p>
    <w:p w14:paraId="24EFBAE9" w14:textId="06879E53" w:rsidR="009E6A5D" w:rsidRPr="002B5CEA" w:rsidRDefault="009E6A5D" w:rsidP="009E6A5D">
      <w:r w:rsidRPr="00331E76">
        <w:rPr>
          <w:rStyle w:val="Fett"/>
        </w:rPr>
        <w:lastRenderedPageBreak/>
        <w:t>Vorrangiges Ziel der Arbeit mit dem Basismodul ist es, für den Start des Schulentwicklungsprozesses einen ersten Überblick über die Ausgangslage und die schulischen Ressourcen zu ermöglichen</w:t>
      </w:r>
      <w:r w:rsidRPr="003364D7">
        <w:rPr>
          <w:rStyle w:val="Fett"/>
        </w:rPr>
        <w:t>.</w:t>
      </w:r>
      <w:r>
        <w:t xml:space="preserve"> Die Eintragungen können von der Schulleitung oder einer Gruppe von Prozessbeteiligten (zum Beispiel in einer evtl. bereits bestehenden Steuergruppe) vorgenommen werden, sollen allen Mitgliedern der Steuergruppe zur Verfügung gestellt und können als Grundlage genutzt werden, um Transparenz in der gesamten Schulgemeinde zu schaffen.</w:t>
      </w:r>
    </w:p>
    <w:p w14:paraId="39EF8624" w14:textId="77777777" w:rsidR="002C20C1" w:rsidRDefault="002C20C1" w:rsidP="002C20C1">
      <w:pPr>
        <w:pStyle w:val="1nummeriert"/>
        <w:rPr>
          <w:b/>
        </w:rPr>
      </w:pPr>
      <w:bookmarkStart w:id="6" w:name="_Toc215129728"/>
      <w:r w:rsidRPr="002C20C1">
        <w:lastRenderedPageBreak/>
        <w:t>Strukturdaten der Schule</w:t>
      </w:r>
      <w:bookmarkEnd w:id="6"/>
      <w:r w:rsidRPr="002C20C1">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0198E" w:rsidRPr="00E56AA5" w14:paraId="430185A2" w14:textId="77777777" w:rsidTr="00BC059F">
        <w:trPr>
          <w:trHeight w:val="397"/>
        </w:trPr>
        <w:tc>
          <w:tcPr>
            <w:tcW w:w="9639" w:type="dxa"/>
            <w:tcBorders>
              <w:top w:val="single" w:sz="4" w:space="0" w:color="auto"/>
            </w:tcBorders>
            <w:shd w:val="clear" w:color="auto" w:fill="FEF4D2" w:themeFill="accent4" w:themeFillTint="33"/>
          </w:tcPr>
          <w:p w14:paraId="05AFC411" w14:textId="5C919962" w:rsidR="0020198E" w:rsidRPr="00596FBF" w:rsidRDefault="009B6A74" w:rsidP="006977CB">
            <w:pPr>
              <w:spacing w:before="80" w:after="80"/>
              <w:ind w:right="0"/>
              <w:rPr>
                <w:b/>
                <w:bCs/>
                <w:sz w:val="18"/>
                <w:szCs w:val="18"/>
              </w:rPr>
            </w:pPr>
            <w:bookmarkStart w:id="7" w:name="_Hlk212035214"/>
            <w:r w:rsidRPr="00596FBF">
              <w:rPr>
                <w:b/>
                <w:bCs/>
                <w:sz w:val="18"/>
                <w:szCs w:val="18"/>
              </w:rPr>
              <w:t xml:space="preserve">1.1 </w:t>
            </w:r>
            <w:r w:rsidR="0020198E" w:rsidRPr="00596FBF">
              <w:rPr>
                <w:b/>
                <w:bCs/>
                <w:sz w:val="18"/>
                <w:szCs w:val="18"/>
              </w:rPr>
              <w:t>Name und Anschrift der Schule</w:t>
            </w:r>
          </w:p>
        </w:tc>
      </w:tr>
      <w:tr w:rsidR="0020198E" w:rsidRPr="00350500" w14:paraId="72F6EBC0" w14:textId="77777777" w:rsidTr="00BC059F">
        <w:trPr>
          <w:trHeight w:val="397"/>
        </w:trPr>
        <w:tc>
          <w:tcPr>
            <w:tcW w:w="9639" w:type="dxa"/>
            <w:tcBorders>
              <w:bottom w:val="single" w:sz="4" w:space="0" w:color="auto"/>
            </w:tcBorders>
          </w:tcPr>
          <w:p w14:paraId="2C70804E" w14:textId="77777777" w:rsidR="0020198E" w:rsidRPr="00350500" w:rsidRDefault="00000000" w:rsidP="00BC059F">
            <w:pPr>
              <w:spacing w:before="80" w:after="80"/>
              <w:ind w:right="0"/>
              <w:rPr>
                <w:sz w:val="18"/>
                <w:szCs w:val="18"/>
              </w:rPr>
            </w:pPr>
            <w:sdt>
              <w:sdtPr>
                <w:rPr>
                  <w:sz w:val="18"/>
                  <w:szCs w:val="18"/>
                </w:rPr>
                <w:id w:val="-624465899"/>
                <w:placeholder>
                  <w:docPart w:val="27D8C5FD38CD9C4E8B66F2F9DA6D8D78"/>
                </w:placeholder>
                <w:showingPlcHdr/>
                <w:text w:multiLine="1"/>
              </w:sdtPr>
              <w:sdtContent>
                <w:r w:rsidR="00C204E8" w:rsidRPr="00350500">
                  <w:rPr>
                    <w:rStyle w:val="Platzhaltertext"/>
                    <w:sz w:val="18"/>
                    <w:szCs w:val="18"/>
                  </w:rPr>
                  <w:t>[Text eingeben]</w:t>
                </w:r>
              </w:sdtContent>
            </w:sdt>
          </w:p>
        </w:tc>
      </w:tr>
      <w:tr w:rsidR="0020198E" w:rsidRPr="00E56AA5" w14:paraId="1135D39A" w14:textId="77777777" w:rsidTr="00BC059F">
        <w:trPr>
          <w:trHeight w:val="397"/>
        </w:trPr>
        <w:tc>
          <w:tcPr>
            <w:tcW w:w="9639" w:type="dxa"/>
            <w:tcBorders>
              <w:top w:val="single" w:sz="4" w:space="0" w:color="auto"/>
            </w:tcBorders>
            <w:shd w:val="clear" w:color="auto" w:fill="FEF4D2" w:themeFill="accent4" w:themeFillTint="33"/>
          </w:tcPr>
          <w:p w14:paraId="05BF2688" w14:textId="5C0B5CB1" w:rsidR="0020198E" w:rsidRPr="00596FBF" w:rsidRDefault="009B6A74" w:rsidP="006977CB">
            <w:pPr>
              <w:spacing w:before="80" w:after="80"/>
              <w:ind w:right="0"/>
              <w:rPr>
                <w:b/>
                <w:bCs/>
              </w:rPr>
            </w:pPr>
            <w:r w:rsidRPr="00596FBF">
              <w:rPr>
                <w:b/>
                <w:bCs/>
                <w:sz w:val="18"/>
                <w:szCs w:val="18"/>
              </w:rPr>
              <w:t xml:space="preserve">1.2 </w:t>
            </w:r>
            <w:r w:rsidR="0020198E" w:rsidRPr="00596FBF">
              <w:rPr>
                <w:b/>
                <w:bCs/>
                <w:sz w:val="18"/>
                <w:szCs w:val="18"/>
              </w:rPr>
              <w:t>Schulform</w:t>
            </w:r>
          </w:p>
        </w:tc>
      </w:tr>
      <w:tr w:rsidR="0020198E" w:rsidRPr="00350500" w14:paraId="7226289F" w14:textId="77777777" w:rsidTr="00BC059F">
        <w:trPr>
          <w:trHeight w:val="397"/>
        </w:trPr>
        <w:tc>
          <w:tcPr>
            <w:tcW w:w="9639" w:type="dxa"/>
            <w:tcBorders>
              <w:bottom w:val="single" w:sz="4" w:space="0" w:color="auto"/>
            </w:tcBorders>
          </w:tcPr>
          <w:p w14:paraId="59036428" w14:textId="77777777" w:rsidR="0020198E" w:rsidRPr="00350500" w:rsidRDefault="00000000" w:rsidP="00BC059F">
            <w:pPr>
              <w:spacing w:before="80" w:after="80"/>
              <w:ind w:right="0"/>
              <w:rPr>
                <w:sz w:val="18"/>
                <w:szCs w:val="18"/>
              </w:rPr>
            </w:pPr>
            <w:sdt>
              <w:sdtPr>
                <w:rPr>
                  <w:sz w:val="18"/>
                  <w:szCs w:val="18"/>
                </w:rPr>
                <w:id w:val="1633533"/>
                <w:placeholder>
                  <w:docPart w:val="19B4988D5F620E46AA28B87395AAFBAB"/>
                </w:placeholder>
                <w:showingPlcHdr/>
                <w:text w:multiLine="1"/>
              </w:sdtPr>
              <w:sdtContent>
                <w:r w:rsidR="00C204E8" w:rsidRPr="00350500">
                  <w:rPr>
                    <w:rStyle w:val="Platzhaltertext"/>
                    <w:sz w:val="18"/>
                    <w:szCs w:val="18"/>
                  </w:rPr>
                  <w:t>[Text eingeben]</w:t>
                </w:r>
              </w:sdtContent>
            </w:sdt>
          </w:p>
        </w:tc>
      </w:tr>
      <w:tr w:rsidR="0020198E" w:rsidRPr="00E56AA5" w14:paraId="10AFD7EF" w14:textId="77777777" w:rsidTr="00BC059F">
        <w:trPr>
          <w:trHeight w:val="397"/>
        </w:trPr>
        <w:tc>
          <w:tcPr>
            <w:tcW w:w="9639" w:type="dxa"/>
            <w:tcBorders>
              <w:top w:val="single" w:sz="4" w:space="0" w:color="auto"/>
            </w:tcBorders>
            <w:shd w:val="clear" w:color="auto" w:fill="FEF4D2" w:themeFill="accent4" w:themeFillTint="33"/>
          </w:tcPr>
          <w:p w14:paraId="3CF150A6" w14:textId="48A79A51" w:rsidR="0020198E" w:rsidRPr="00596FBF" w:rsidRDefault="009B6A74" w:rsidP="006977CB">
            <w:pPr>
              <w:spacing w:before="80" w:after="80"/>
              <w:ind w:right="0"/>
              <w:rPr>
                <w:b/>
                <w:bCs/>
              </w:rPr>
            </w:pPr>
            <w:r w:rsidRPr="00596FBF">
              <w:rPr>
                <w:b/>
                <w:bCs/>
                <w:sz w:val="18"/>
                <w:szCs w:val="18"/>
              </w:rPr>
              <w:t xml:space="preserve">1.3 </w:t>
            </w:r>
            <w:r w:rsidR="0020198E" w:rsidRPr="00596FBF">
              <w:rPr>
                <w:b/>
                <w:bCs/>
                <w:sz w:val="18"/>
                <w:szCs w:val="18"/>
              </w:rPr>
              <w:t xml:space="preserve">Beschreiben Sie bitte kurz die Strukturen Ihrer Schule. </w:t>
            </w:r>
            <w:r w:rsidRPr="00596FBF">
              <w:rPr>
                <w:b/>
                <w:bCs/>
                <w:sz w:val="18"/>
                <w:szCs w:val="18"/>
              </w:rPr>
              <w:br/>
            </w:r>
            <w:r w:rsidR="0020198E" w:rsidRPr="00596FBF">
              <w:rPr>
                <w:b/>
                <w:bCs/>
                <w:i/>
                <w:iCs/>
                <w:sz w:val="18"/>
                <w:szCs w:val="18"/>
              </w:rPr>
              <w:t>(Klassenzüge pro Jahrgang, Schulzweige pro Jahrgang</w:t>
            </w:r>
            <w:r w:rsidRPr="00596FBF">
              <w:rPr>
                <w:b/>
                <w:bCs/>
                <w:i/>
                <w:iCs/>
                <w:sz w:val="18"/>
                <w:szCs w:val="18"/>
              </w:rPr>
              <w:t> </w:t>
            </w:r>
            <w:r w:rsidR="0020198E" w:rsidRPr="00596FBF">
              <w:rPr>
                <w:b/>
                <w:bCs/>
                <w:i/>
                <w:iCs/>
                <w:sz w:val="18"/>
                <w:szCs w:val="18"/>
              </w:rPr>
              <w:t>usw.)</w:t>
            </w:r>
          </w:p>
        </w:tc>
      </w:tr>
      <w:tr w:rsidR="0020198E" w:rsidRPr="00BC059F" w14:paraId="054EB0CF" w14:textId="77777777" w:rsidTr="00BC059F">
        <w:trPr>
          <w:trHeight w:val="397"/>
        </w:trPr>
        <w:tc>
          <w:tcPr>
            <w:tcW w:w="9639" w:type="dxa"/>
            <w:tcBorders>
              <w:bottom w:val="single" w:sz="4" w:space="0" w:color="auto"/>
            </w:tcBorders>
          </w:tcPr>
          <w:p w14:paraId="44FBA751" w14:textId="77777777" w:rsidR="0020198E" w:rsidRPr="00BC059F" w:rsidRDefault="00000000" w:rsidP="00BC059F">
            <w:pPr>
              <w:spacing w:before="80" w:after="80"/>
              <w:ind w:right="0"/>
              <w:rPr>
                <w:sz w:val="18"/>
                <w:szCs w:val="18"/>
              </w:rPr>
            </w:pPr>
            <w:sdt>
              <w:sdtPr>
                <w:rPr>
                  <w:rStyle w:val="Formatvorlage3"/>
                  <w:sz w:val="18"/>
                  <w:szCs w:val="18"/>
                </w:rPr>
                <w:id w:val="1222019296"/>
                <w:placeholder>
                  <w:docPart w:val="94649260E1E73F4399B6199AD961B220"/>
                </w:placeholder>
              </w:sdtPr>
              <w:sdtEndPr>
                <w:rPr>
                  <w:rStyle w:val="Absatz-Standardschriftart"/>
                  <w:rFonts w:cs="Arial"/>
                  <w:color w:val="auto"/>
                </w:rPr>
              </w:sdtEndPr>
              <w:sdtContent>
                <w:sdt>
                  <w:sdtPr>
                    <w:rPr>
                      <w:sz w:val="18"/>
                      <w:szCs w:val="18"/>
                    </w:rPr>
                    <w:id w:val="1348203872"/>
                    <w:placeholder>
                      <w:docPart w:val="EF761361FA76634AAD4727E5C846EC74"/>
                    </w:placeholder>
                    <w:showingPlcHdr/>
                    <w:text w:multiLine="1"/>
                  </w:sdtPr>
                  <w:sdtContent>
                    <w:r w:rsidR="00BC059F" w:rsidRPr="00BC059F">
                      <w:rPr>
                        <w:rStyle w:val="Platzhaltertext"/>
                        <w:sz w:val="18"/>
                        <w:szCs w:val="18"/>
                      </w:rPr>
                      <w:t>[Text eingeben]</w:t>
                    </w:r>
                  </w:sdtContent>
                </w:sdt>
              </w:sdtContent>
            </w:sdt>
          </w:p>
        </w:tc>
      </w:tr>
      <w:tr w:rsidR="0020198E" w:rsidRPr="00E56AA5" w14:paraId="0CE805CE" w14:textId="77777777" w:rsidTr="00BC059F">
        <w:trPr>
          <w:trHeight w:val="397"/>
        </w:trPr>
        <w:tc>
          <w:tcPr>
            <w:tcW w:w="9639" w:type="dxa"/>
            <w:tcBorders>
              <w:top w:val="single" w:sz="4" w:space="0" w:color="auto"/>
            </w:tcBorders>
            <w:shd w:val="clear" w:color="auto" w:fill="FEF4D2" w:themeFill="accent4" w:themeFillTint="33"/>
          </w:tcPr>
          <w:p w14:paraId="36E1BBA2" w14:textId="101FACB0" w:rsidR="0020198E" w:rsidRPr="00596FBF" w:rsidRDefault="009B6A74" w:rsidP="006977CB">
            <w:pPr>
              <w:spacing w:before="80" w:after="80"/>
              <w:ind w:right="0"/>
              <w:rPr>
                <w:b/>
                <w:bCs/>
                <w:sz w:val="18"/>
                <w:szCs w:val="18"/>
              </w:rPr>
            </w:pPr>
            <w:r w:rsidRPr="00596FBF">
              <w:rPr>
                <w:b/>
                <w:bCs/>
                <w:sz w:val="18"/>
                <w:szCs w:val="18"/>
              </w:rPr>
              <w:t xml:space="preserve">1.4 </w:t>
            </w:r>
            <w:r w:rsidR="0020198E" w:rsidRPr="00596FBF">
              <w:rPr>
                <w:b/>
                <w:bCs/>
                <w:sz w:val="18"/>
                <w:szCs w:val="18"/>
              </w:rPr>
              <w:t>Schulleitung</w:t>
            </w:r>
          </w:p>
        </w:tc>
      </w:tr>
      <w:tr w:rsidR="0020198E" w:rsidRPr="00350500" w14:paraId="195EF248" w14:textId="77777777" w:rsidTr="00BC059F">
        <w:trPr>
          <w:trHeight w:val="397"/>
        </w:trPr>
        <w:tc>
          <w:tcPr>
            <w:tcW w:w="9639" w:type="dxa"/>
            <w:tcBorders>
              <w:bottom w:val="single" w:sz="4" w:space="0" w:color="auto"/>
            </w:tcBorders>
          </w:tcPr>
          <w:p w14:paraId="3C335C0B" w14:textId="77777777" w:rsidR="0020198E" w:rsidRPr="00350500" w:rsidRDefault="00000000" w:rsidP="00BC059F">
            <w:pPr>
              <w:spacing w:before="80" w:after="80"/>
              <w:ind w:right="0"/>
              <w:rPr>
                <w:rFonts w:cs="Arial"/>
                <w:sz w:val="18"/>
                <w:szCs w:val="18"/>
              </w:rPr>
            </w:pPr>
            <w:sdt>
              <w:sdtPr>
                <w:rPr>
                  <w:sz w:val="18"/>
                  <w:szCs w:val="18"/>
                </w:rPr>
                <w:id w:val="-831146710"/>
                <w:placeholder>
                  <w:docPart w:val="26DDA03380914341B7843C4B906C6CC2"/>
                </w:placeholder>
                <w:showingPlcHdr/>
                <w:text w:multiLine="1"/>
              </w:sdtPr>
              <w:sdtContent>
                <w:r w:rsidR="00C204E8" w:rsidRPr="00350500">
                  <w:rPr>
                    <w:rStyle w:val="Platzhaltertext"/>
                    <w:sz w:val="18"/>
                    <w:szCs w:val="18"/>
                  </w:rPr>
                  <w:t>[Text eingeben]</w:t>
                </w:r>
              </w:sdtContent>
            </w:sdt>
          </w:p>
        </w:tc>
      </w:tr>
      <w:tr w:rsidR="0020198E" w:rsidRPr="00E56AA5" w14:paraId="03CA4880" w14:textId="77777777" w:rsidTr="00BC059F">
        <w:trPr>
          <w:trHeight w:val="397"/>
        </w:trPr>
        <w:tc>
          <w:tcPr>
            <w:tcW w:w="9639" w:type="dxa"/>
            <w:tcBorders>
              <w:top w:val="single" w:sz="4" w:space="0" w:color="auto"/>
            </w:tcBorders>
            <w:shd w:val="clear" w:color="auto" w:fill="FEF4D2" w:themeFill="accent4" w:themeFillTint="33"/>
          </w:tcPr>
          <w:p w14:paraId="6A81774A" w14:textId="61009171" w:rsidR="0020198E" w:rsidRPr="00596FBF" w:rsidRDefault="009B6A74" w:rsidP="006977CB">
            <w:pPr>
              <w:spacing w:before="80" w:after="80"/>
              <w:ind w:right="0"/>
              <w:rPr>
                <w:b/>
                <w:bCs/>
                <w:sz w:val="18"/>
                <w:szCs w:val="18"/>
              </w:rPr>
            </w:pPr>
            <w:r w:rsidRPr="00596FBF">
              <w:rPr>
                <w:b/>
                <w:bCs/>
                <w:sz w:val="18"/>
                <w:szCs w:val="18"/>
              </w:rPr>
              <w:t xml:space="preserve">1.5 </w:t>
            </w:r>
            <w:r w:rsidR="0020198E" w:rsidRPr="00596FBF">
              <w:rPr>
                <w:b/>
                <w:bCs/>
                <w:sz w:val="18"/>
                <w:szCs w:val="18"/>
              </w:rPr>
              <w:t>Stellvertretende Schulleitung</w:t>
            </w:r>
          </w:p>
        </w:tc>
      </w:tr>
      <w:tr w:rsidR="0020198E" w:rsidRPr="00350500" w14:paraId="377E4C25" w14:textId="77777777" w:rsidTr="00BC059F">
        <w:trPr>
          <w:trHeight w:val="397"/>
        </w:trPr>
        <w:tc>
          <w:tcPr>
            <w:tcW w:w="9639" w:type="dxa"/>
            <w:tcBorders>
              <w:bottom w:val="single" w:sz="4" w:space="0" w:color="auto"/>
            </w:tcBorders>
          </w:tcPr>
          <w:p w14:paraId="024BF839" w14:textId="77777777" w:rsidR="0020198E" w:rsidRPr="00350500" w:rsidRDefault="00000000" w:rsidP="00BC059F">
            <w:pPr>
              <w:spacing w:before="80" w:after="80"/>
              <w:ind w:right="0"/>
              <w:rPr>
                <w:rFonts w:cs="Arial"/>
                <w:sz w:val="18"/>
                <w:szCs w:val="18"/>
              </w:rPr>
            </w:pPr>
            <w:sdt>
              <w:sdtPr>
                <w:rPr>
                  <w:sz w:val="18"/>
                  <w:szCs w:val="18"/>
                </w:rPr>
                <w:id w:val="306669599"/>
                <w:placeholder>
                  <w:docPart w:val="244AB0977062944CAD8236FB4D6C5EF3"/>
                </w:placeholder>
                <w:showingPlcHdr/>
                <w:text w:multiLine="1"/>
              </w:sdtPr>
              <w:sdtContent>
                <w:r w:rsidR="00C204E8" w:rsidRPr="00350500">
                  <w:rPr>
                    <w:rStyle w:val="Platzhaltertext"/>
                    <w:sz w:val="18"/>
                    <w:szCs w:val="18"/>
                  </w:rPr>
                  <w:t>[Text eingeben]</w:t>
                </w:r>
              </w:sdtContent>
            </w:sdt>
          </w:p>
        </w:tc>
      </w:tr>
      <w:tr w:rsidR="0020198E" w:rsidRPr="00E56AA5" w14:paraId="2CDC946F" w14:textId="77777777" w:rsidTr="00BC059F">
        <w:trPr>
          <w:trHeight w:val="397"/>
        </w:trPr>
        <w:tc>
          <w:tcPr>
            <w:tcW w:w="9639" w:type="dxa"/>
            <w:tcBorders>
              <w:top w:val="single" w:sz="4" w:space="0" w:color="auto"/>
            </w:tcBorders>
            <w:shd w:val="clear" w:color="auto" w:fill="FEF4D2" w:themeFill="accent4" w:themeFillTint="33"/>
          </w:tcPr>
          <w:p w14:paraId="033BEC15" w14:textId="1452C993" w:rsidR="0020198E" w:rsidRPr="00596FBF" w:rsidRDefault="009B6A74" w:rsidP="006977CB">
            <w:pPr>
              <w:spacing w:before="80" w:after="80"/>
              <w:ind w:right="0"/>
              <w:rPr>
                <w:b/>
                <w:bCs/>
              </w:rPr>
            </w:pPr>
            <w:r w:rsidRPr="00596FBF">
              <w:rPr>
                <w:b/>
                <w:bCs/>
                <w:sz w:val="18"/>
                <w:szCs w:val="18"/>
              </w:rPr>
              <w:t xml:space="preserve">1.6 </w:t>
            </w:r>
            <w:r w:rsidR="0020198E" w:rsidRPr="00596FBF">
              <w:rPr>
                <w:b/>
                <w:bCs/>
                <w:sz w:val="18"/>
                <w:szCs w:val="18"/>
              </w:rPr>
              <w:t xml:space="preserve">Weitere Mitglieder der (erweiterten) Schulleitung </w:t>
            </w:r>
            <w:r w:rsidR="0020198E" w:rsidRPr="00736103">
              <w:rPr>
                <w:b/>
                <w:bCs/>
                <w:i/>
                <w:iCs/>
                <w:sz w:val="18"/>
                <w:szCs w:val="18"/>
              </w:rPr>
              <w:t>(Namen und Funktionen)</w:t>
            </w:r>
          </w:p>
        </w:tc>
      </w:tr>
      <w:tr w:rsidR="0020198E" w:rsidRPr="00350500" w14:paraId="4EC5EC0F" w14:textId="77777777" w:rsidTr="00BC059F">
        <w:trPr>
          <w:trHeight w:val="397"/>
        </w:trPr>
        <w:tc>
          <w:tcPr>
            <w:tcW w:w="9639" w:type="dxa"/>
            <w:tcBorders>
              <w:bottom w:val="single" w:sz="4" w:space="0" w:color="auto"/>
            </w:tcBorders>
          </w:tcPr>
          <w:p w14:paraId="25371FA6" w14:textId="77777777" w:rsidR="0020198E" w:rsidRPr="00350500" w:rsidRDefault="00000000" w:rsidP="007B78B3">
            <w:pPr>
              <w:spacing w:before="80" w:after="80"/>
              <w:ind w:right="0"/>
              <w:rPr>
                <w:rFonts w:cs="Arial"/>
                <w:sz w:val="18"/>
                <w:szCs w:val="18"/>
              </w:rPr>
            </w:pPr>
            <w:sdt>
              <w:sdtPr>
                <w:rPr>
                  <w:sz w:val="18"/>
                  <w:szCs w:val="18"/>
                </w:rPr>
                <w:id w:val="-1901511708"/>
                <w:placeholder>
                  <w:docPart w:val="B4A2AB7FED7ABE478A7A264F14C3CB15"/>
                </w:placeholder>
                <w:showingPlcHdr/>
                <w:text w:multiLine="1"/>
              </w:sdtPr>
              <w:sdtContent>
                <w:r w:rsidR="00C204E8" w:rsidRPr="00350500">
                  <w:rPr>
                    <w:rStyle w:val="Platzhaltertext"/>
                    <w:sz w:val="18"/>
                    <w:szCs w:val="18"/>
                  </w:rPr>
                  <w:t>[Text eingeben]</w:t>
                </w:r>
              </w:sdtContent>
            </w:sdt>
          </w:p>
        </w:tc>
      </w:tr>
      <w:tr w:rsidR="0020198E" w:rsidRPr="00E56AA5" w14:paraId="3C1150DB" w14:textId="77777777" w:rsidTr="00BC059F">
        <w:trPr>
          <w:trHeight w:val="397"/>
        </w:trPr>
        <w:tc>
          <w:tcPr>
            <w:tcW w:w="9639" w:type="dxa"/>
            <w:tcBorders>
              <w:top w:val="single" w:sz="4" w:space="0" w:color="auto"/>
            </w:tcBorders>
            <w:shd w:val="clear" w:color="auto" w:fill="FEF4D2" w:themeFill="accent4" w:themeFillTint="33"/>
          </w:tcPr>
          <w:p w14:paraId="19FDE39A" w14:textId="77777777" w:rsidR="0020198E" w:rsidRPr="00596FBF" w:rsidRDefault="0020198E" w:rsidP="006977CB">
            <w:pPr>
              <w:spacing w:before="80" w:after="80"/>
              <w:ind w:right="0"/>
              <w:rPr>
                <w:b/>
                <w:bCs/>
              </w:rPr>
            </w:pPr>
            <w:r w:rsidRPr="00596FBF">
              <w:rPr>
                <w:b/>
                <w:bCs/>
                <w:sz w:val="18"/>
                <w:szCs w:val="18"/>
              </w:rPr>
              <w:t>1.7 Bemerkungen</w:t>
            </w:r>
          </w:p>
        </w:tc>
      </w:tr>
      <w:tr w:rsidR="0020198E" w:rsidRPr="00350500" w14:paraId="60B20CC6" w14:textId="77777777" w:rsidTr="00BC059F">
        <w:trPr>
          <w:trHeight w:val="397"/>
        </w:trPr>
        <w:tc>
          <w:tcPr>
            <w:tcW w:w="9639" w:type="dxa"/>
            <w:tcBorders>
              <w:bottom w:val="single" w:sz="4" w:space="0" w:color="auto"/>
            </w:tcBorders>
          </w:tcPr>
          <w:p w14:paraId="7F57A717" w14:textId="77777777" w:rsidR="0020198E" w:rsidRPr="00350500" w:rsidRDefault="00000000" w:rsidP="00BC059F">
            <w:pPr>
              <w:spacing w:before="80" w:after="80"/>
              <w:ind w:right="0"/>
              <w:rPr>
                <w:rFonts w:cs="Arial"/>
                <w:sz w:val="18"/>
                <w:szCs w:val="18"/>
              </w:rPr>
            </w:pPr>
            <w:sdt>
              <w:sdtPr>
                <w:rPr>
                  <w:sz w:val="18"/>
                  <w:szCs w:val="18"/>
                </w:rPr>
                <w:id w:val="1743827859"/>
                <w:placeholder>
                  <w:docPart w:val="62558185DC96624AA8BBF0AD2A76B5E5"/>
                </w:placeholder>
                <w:showingPlcHdr/>
                <w:text w:multiLine="1"/>
              </w:sdtPr>
              <w:sdtContent>
                <w:r w:rsidR="00C204E8" w:rsidRPr="00350500">
                  <w:rPr>
                    <w:rStyle w:val="Platzhaltertext"/>
                    <w:sz w:val="18"/>
                    <w:szCs w:val="18"/>
                  </w:rPr>
                  <w:t>[Text eingeben]</w:t>
                </w:r>
              </w:sdtContent>
            </w:sdt>
          </w:p>
        </w:tc>
      </w:tr>
    </w:tbl>
    <w:p w14:paraId="0E653E83" w14:textId="77777777" w:rsidR="00E56AA5" w:rsidRDefault="00E56AA5" w:rsidP="00CE176B"/>
    <w:p w14:paraId="268FA427" w14:textId="2471617A" w:rsidR="00067A03" w:rsidRPr="0047371F" w:rsidRDefault="0020198E" w:rsidP="0047371F">
      <w:pPr>
        <w:pStyle w:val="1nummeriert"/>
      </w:pPr>
      <w:bookmarkStart w:id="8" w:name="_Toc215129729"/>
      <w:bookmarkEnd w:id="7"/>
      <w:r w:rsidRPr="0020198E">
        <w:lastRenderedPageBreak/>
        <w:t xml:space="preserve">Schülerinnen </w:t>
      </w:r>
      <w:r w:rsidRPr="0047371F">
        <w:t>und Schüler</w:t>
      </w:r>
      <w:r w:rsidR="0047371F" w:rsidRPr="0047371F">
        <w:t xml:space="preserve">, </w:t>
      </w:r>
      <w:r w:rsidRPr="0047371F">
        <w:t>Räume</w:t>
      </w:r>
      <w:r w:rsidR="0047371F" w:rsidRPr="0047371F">
        <w:t>,</w:t>
      </w:r>
      <w:r w:rsidR="0050443C">
        <w:t> </w:t>
      </w:r>
      <w:r w:rsidRPr="0047371F">
        <w:t>Einzugsgebiet</w:t>
      </w:r>
      <w:bookmarkEnd w:id="8"/>
    </w:p>
    <w:p w14:paraId="23D1C67B" w14:textId="59A1115F" w:rsidR="00B81DBB" w:rsidRPr="0020198E" w:rsidRDefault="0020198E" w:rsidP="008745F1">
      <w:r w:rsidRPr="0020198E">
        <w:t xml:space="preserve">Mit den hier erfragten Angaben soll ein erster Überblick über die </w:t>
      </w:r>
      <w:r w:rsidRPr="0020198E">
        <w:rPr>
          <w:rStyle w:val="Fett"/>
        </w:rPr>
        <w:t>Ausgangslage in der Schule</w:t>
      </w:r>
      <w:r w:rsidRPr="0020198E">
        <w:t xml:space="preserve"> geschaffen werden – über die Größe der Schule und die Entwicklung der Anzahl der Schülerinnen und Schüler, über die soziale Lage und über die Raumsituation sowie das Einzugsgebiet. Dabei können auch </w:t>
      </w:r>
      <w:r w:rsidRPr="0020198E">
        <w:rPr>
          <w:rStyle w:val="Fett"/>
        </w:rPr>
        <w:t>besondere Ressourcen</w:t>
      </w:r>
      <w:r w:rsidRPr="0020198E">
        <w:t xml:space="preserve"> und </w:t>
      </w:r>
      <w:r w:rsidRPr="0020198E">
        <w:rPr>
          <w:rStyle w:val="Fett"/>
        </w:rPr>
        <w:t>besondere Herausforderungen</w:t>
      </w:r>
      <w:r w:rsidRPr="0020198E">
        <w:t xml:space="preserve"> notiert werden. Diese Angaben können als Grundlage für die Ermittlung von Bedarfen in der Schulentwicklung genutzt werden. </w:t>
      </w:r>
    </w:p>
    <w:p w14:paraId="6D4D3370" w14:textId="1F455F8A" w:rsidR="0020198E" w:rsidRDefault="0020198E" w:rsidP="0020198E">
      <w:r w:rsidRPr="0020198E">
        <w:t>Es geht an dieser Stelle nur um die Erfassung von ein paar knappen ersten Informationen, nicht darum, umfassende Analysen auf der Basis von Daten zu den Schülerinnen und Schülern oder zum Sozialraum durchzuführen. Derartige Analysen sind Bestandteil des Schulentwicklungsprozesses und sollten später geplant werden. Das Strukturmodul enthält da</w:t>
      </w:r>
      <w:r w:rsidRPr="003B1CB9">
        <w:t>zu Anregungen (</w:t>
      </w:r>
      <w:r w:rsidR="003B1CB9" w:rsidRPr="009A5E2F">
        <w:rPr>
          <w:rFonts w:ascii="Segoe UI Emoji" w:hAnsi="Segoe UI Emoji" w:cs="Apple Color Emoji"/>
        </w:rPr>
        <w:t>🧰</w:t>
      </w:r>
      <w:r w:rsidR="003B1CB9" w:rsidRPr="003B1CB9">
        <w:t xml:space="preserve"> </w:t>
      </w:r>
      <w:r w:rsidRPr="003B1CB9">
        <w:t>Strukturmodul</w:t>
      </w:r>
      <w:r w:rsidRPr="0020198E">
        <w:t>, 2</w:t>
      </w:r>
      <w:r w:rsidR="003B1CB9">
        <w:t>.</w:t>
      </w:r>
      <w:r w:rsidRPr="0020198E">
        <w:t xml:space="preserve"> und 3</w:t>
      </w:r>
      <w:r w:rsidR="003B1CB9">
        <w:t>.</w:t>
      </w:r>
      <w:r w:rsidRPr="0020198E">
        <w:t>).</w:t>
      </w:r>
    </w:p>
    <w:p w14:paraId="1E0A97FE" w14:textId="77777777" w:rsidR="005A1DBE" w:rsidRPr="00E56AA5" w:rsidRDefault="005A1DBE" w:rsidP="0020198E">
      <w:pPr>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3379"/>
        <w:gridCol w:w="3175"/>
      </w:tblGrid>
      <w:tr w:rsidR="005A1DBE" w:rsidRPr="00E56AA5" w14:paraId="0E845742" w14:textId="77777777" w:rsidTr="009A5E2F">
        <w:trPr>
          <w:trHeight w:val="397"/>
        </w:trPr>
        <w:tc>
          <w:tcPr>
            <w:tcW w:w="9639" w:type="dxa"/>
            <w:gridSpan w:val="3"/>
            <w:tcBorders>
              <w:top w:val="single" w:sz="4" w:space="0" w:color="auto"/>
            </w:tcBorders>
            <w:shd w:val="clear" w:color="auto" w:fill="FEF4D2" w:themeFill="accent4" w:themeFillTint="33"/>
          </w:tcPr>
          <w:p w14:paraId="6930C1B6" w14:textId="77777777" w:rsidR="005A1DBE" w:rsidRPr="00E56AA5" w:rsidRDefault="005A1DBE" w:rsidP="006977CB">
            <w:pPr>
              <w:spacing w:before="80" w:after="80"/>
              <w:ind w:right="0"/>
              <w:rPr>
                <w:b/>
                <w:sz w:val="18"/>
                <w:szCs w:val="18"/>
              </w:rPr>
            </w:pPr>
            <w:r w:rsidRPr="00E56AA5">
              <w:rPr>
                <w:b/>
                <w:sz w:val="18"/>
                <w:szCs w:val="18"/>
              </w:rPr>
              <w:t>2.1 Gesamtzahl der Schülerinnen und Schüler</w:t>
            </w:r>
          </w:p>
        </w:tc>
      </w:tr>
      <w:tr w:rsidR="005A1DBE" w:rsidRPr="003E6BEE" w14:paraId="5677F03C" w14:textId="77777777" w:rsidTr="009A5E2F">
        <w:trPr>
          <w:trHeight w:val="397"/>
        </w:trPr>
        <w:tc>
          <w:tcPr>
            <w:tcW w:w="3085" w:type="dxa"/>
            <w:tcBorders>
              <w:bottom w:val="single" w:sz="4" w:space="0" w:color="auto"/>
              <w:right w:val="single" w:sz="4" w:space="0" w:color="auto"/>
            </w:tcBorders>
          </w:tcPr>
          <w:p w14:paraId="06144749" w14:textId="77777777" w:rsidR="005A1DBE" w:rsidRPr="003E6BEE" w:rsidRDefault="005A1DBE" w:rsidP="000035DD">
            <w:pPr>
              <w:spacing w:before="80" w:after="80"/>
              <w:ind w:right="0"/>
              <w:rPr>
                <w:sz w:val="18"/>
                <w:szCs w:val="18"/>
              </w:rPr>
            </w:pPr>
            <w:r w:rsidRPr="003E6BEE">
              <w:rPr>
                <w:sz w:val="18"/>
                <w:szCs w:val="18"/>
              </w:rPr>
              <w:t>Primar:</w:t>
            </w:r>
            <w:r w:rsidR="00350500" w:rsidRPr="003E6BEE">
              <w:rPr>
                <w:sz w:val="18"/>
                <w:szCs w:val="18"/>
              </w:rPr>
              <w:t xml:space="preserve"> </w:t>
            </w:r>
            <w:sdt>
              <w:sdtPr>
                <w:rPr>
                  <w:sz w:val="18"/>
                  <w:szCs w:val="18"/>
                </w:rPr>
                <w:id w:val="845523190"/>
                <w:placeholder>
                  <w:docPart w:val="5859C4B7B7D27C46985DFEC46A507FCE"/>
                </w:placeholder>
                <w:showingPlcHdr/>
                <w:text w:multiLine="1"/>
              </w:sdtPr>
              <w:sdtContent>
                <w:r w:rsidR="003E6BEE" w:rsidRPr="00350500">
                  <w:rPr>
                    <w:rStyle w:val="Platzhaltertext"/>
                    <w:sz w:val="18"/>
                    <w:szCs w:val="18"/>
                  </w:rPr>
                  <w:t>[Text eingeben]</w:t>
                </w:r>
              </w:sdtContent>
            </w:sdt>
          </w:p>
        </w:tc>
        <w:tc>
          <w:tcPr>
            <w:tcW w:w="3379" w:type="dxa"/>
            <w:tcBorders>
              <w:left w:val="single" w:sz="4" w:space="0" w:color="auto"/>
              <w:bottom w:val="single" w:sz="4" w:space="0" w:color="auto"/>
              <w:right w:val="single" w:sz="4" w:space="0" w:color="auto"/>
            </w:tcBorders>
          </w:tcPr>
          <w:p w14:paraId="52FF79DC" w14:textId="77777777" w:rsidR="005A1DBE" w:rsidRPr="003E6BEE" w:rsidRDefault="005A1DBE" w:rsidP="000035DD">
            <w:pPr>
              <w:spacing w:before="80" w:after="80"/>
              <w:ind w:right="0"/>
              <w:rPr>
                <w:sz w:val="18"/>
                <w:szCs w:val="18"/>
              </w:rPr>
            </w:pPr>
            <w:r w:rsidRPr="003E6BEE">
              <w:rPr>
                <w:sz w:val="18"/>
                <w:szCs w:val="18"/>
              </w:rPr>
              <w:t>Sek-I:</w:t>
            </w:r>
            <w:r w:rsidRPr="003E6BEE">
              <w:rPr>
                <w:rFonts w:cs="Arial"/>
                <w:sz w:val="18"/>
                <w:szCs w:val="18"/>
              </w:rPr>
              <w:t xml:space="preserve"> </w:t>
            </w:r>
            <w:sdt>
              <w:sdtPr>
                <w:rPr>
                  <w:sz w:val="18"/>
                  <w:szCs w:val="18"/>
                </w:rPr>
                <w:id w:val="-33342970"/>
                <w:placeholder>
                  <w:docPart w:val="27B53D9836CC124A8EBB834512B174E5"/>
                </w:placeholder>
                <w:showingPlcHdr/>
                <w:text w:multiLine="1"/>
              </w:sdtPr>
              <w:sdtContent>
                <w:r w:rsidR="000035DD" w:rsidRPr="00350500">
                  <w:rPr>
                    <w:rStyle w:val="Platzhaltertext"/>
                    <w:sz w:val="18"/>
                    <w:szCs w:val="18"/>
                  </w:rPr>
                  <w:t>[Text eingeben]</w:t>
                </w:r>
              </w:sdtContent>
            </w:sdt>
          </w:p>
        </w:tc>
        <w:tc>
          <w:tcPr>
            <w:tcW w:w="3175" w:type="dxa"/>
            <w:tcBorders>
              <w:left w:val="single" w:sz="4" w:space="0" w:color="auto"/>
              <w:bottom w:val="single" w:sz="4" w:space="0" w:color="auto"/>
            </w:tcBorders>
          </w:tcPr>
          <w:p w14:paraId="2DF2CB8F" w14:textId="77777777" w:rsidR="005A1DBE" w:rsidRPr="003E6BEE" w:rsidRDefault="005A1DBE" w:rsidP="000035DD">
            <w:pPr>
              <w:spacing w:before="80" w:after="80"/>
              <w:ind w:right="0"/>
              <w:rPr>
                <w:sz w:val="18"/>
                <w:szCs w:val="18"/>
              </w:rPr>
            </w:pPr>
            <w:r w:rsidRPr="003E6BEE">
              <w:rPr>
                <w:sz w:val="18"/>
                <w:szCs w:val="18"/>
              </w:rPr>
              <w:t xml:space="preserve">Sek-II: </w:t>
            </w:r>
            <w:sdt>
              <w:sdtPr>
                <w:rPr>
                  <w:sz w:val="18"/>
                  <w:szCs w:val="18"/>
                </w:rPr>
                <w:id w:val="-206802330"/>
                <w:placeholder>
                  <w:docPart w:val="ED7D2F8BACBF114D8065E52DE0027BF8"/>
                </w:placeholder>
                <w:showingPlcHdr/>
                <w:text w:multiLine="1"/>
              </w:sdtPr>
              <w:sdtContent>
                <w:r w:rsidR="000035DD" w:rsidRPr="00350500">
                  <w:rPr>
                    <w:rStyle w:val="Platzhaltertext"/>
                    <w:sz w:val="18"/>
                    <w:szCs w:val="18"/>
                  </w:rPr>
                  <w:t>[Text eingeben]</w:t>
                </w:r>
              </w:sdtContent>
            </w:sdt>
          </w:p>
        </w:tc>
      </w:tr>
      <w:tr w:rsidR="005A1DBE" w:rsidRPr="00E56AA5" w14:paraId="31008263" w14:textId="77777777" w:rsidTr="009A5E2F">
        <w:trPr>
          <w:trHeight w:val="397"/>
        </w:trPr>
        <w:tc>
          <w:tcPr>
            <w:tcW w:w="9639" w:type="dxa"/>
            <w:gridSpan w:val="3"/>
            <w:tcBorders>
              <w:top w:val="single" w:sz="4" w:space="0" w:color="auto"/>
            </w:tcBorders>
            <w:shd w:val="clear" w:color="auto" w:fill="FEF4D2" w:themeFill="accent4" w:themeFillTint="33"/>
          </w:tcPr>
          <w:p w14:paraId="52480BFB" w14:textId="77777777" w:rsidR="005A1DBE" w:rsidRPr="00E56AA5" w:rsidRDefault="005A1DBE" w:rsidP="006977CB">
            <w:pPr>
              <w:spacing w:before="80" w:after="80"/>
              <w:ind w:right="0"/>
              <w:rPr>
                <w:b/>
                <w:sz w:val="18"/>
                <w:szCs w:val="18"/>
              </w:rPr>
            </w:pPr>
            <w:r w:rsidRPr="00E56AA5">
              <w:rPr>
                <w:b/>
                <w:sz w:val="18"/>
                <w:szCs w:val="18"/>
              </w:rPr>
              <w:t>2.2 Anzahl der Schülerinnen und Schüler mit sonderpädagogischem Förderbedarf</w:t>
            </w:r>
          </w:p>
        </w:tc>
      </w:tr>
      <w:tr w:rsidR="005A1DBE" w:rsidRPr="00DF6A7E" w14:paraId="662FE58B" w14:textId="77777777" w:rsidTr="009A5E2F">
        <w:trPr>
          <w:trHeight w:val="397"/>
        </w:trPr>
        <w:tc>
          <w:tcPr>
            <w:tcW w:w="9639" w:type="dxa"/>
            <w:gridSpan w:val="3"/>
            <w:tcBorders>
              <w:bottom w:val="single" w:sz="4" w:space="0" w:color="auto"/>
            </w:tcBorders>
          </w:tcPr>
          <w:p w14:paraId="7B96E082" w14:textId="3EB69560" w:rsidR="005A1DBE" w:rsidRPr="00DF6A7E" w:rsidRDefault="00000000" w:rsidP="00F86663">
            <w:pPr>
              <w:spacing w:before="80" w:after="80"/>
              <w:ind w:right="0"/>
              <w:rPr>
                <w:sz w:val="18"/>
                <w:szCs w:val="18"/>
              </w:rPr>
            </w:pPr>
            <w:sdt>
              <w:sdtPr>
                <w:rPr>
                  <w:rFonts w:cs="Arial"/>
                  <w:sz w:val="18"/>
                  <w:szCs w:val="18"/>
                </w:rPr>
                <w:id w:val="1707291491"/>
                <w:placeholder>
                  <w:docPart w:val="5DA93B7F9395CA4A8F0BE7387F4C7A7B"/>
                </w:placeholder>
              </w:sdtPr>
              <w:sdtContent>
                <w:sdt>
                  <w:sdtPr>
                    <w:rPr>
                      <w:rStyle w:val="Formatvorlage3"/>
                      <w:sz w:val="18"/>
                      <w:szCs w:val="18"/>
                    </w:rPr>
                    <w:id w:val="-60718755"/>
                    <w:placeholder>
                      <w:docPart w:val="77072B2E226EF84AA0746C18A2562A26"/>
                    </w:placeholder>
                  </w:sdtPr>
                  <w:sdtEndPr>
                    <w:rPr>
                      <w:rStyle w:val="Absatz-Standardschriftart"/>
                      <w:rFonts w:cs="Arial"/>
                      <w:color w:val="auto"/>
                    </w:rPr>
                  </w:sdtEndPr>
                  <w:sdtContent>
                    <w:sdt>
                      <w:sdtPr>
                        <w:rPr>
                          <w:sz w:val="18"/>
                          <w:szCs w:val="18"/>
                        </w:rPr>
                        <w:id w:val="822244259"/>
                        <w:placeholder>
                          <w:docPart w:val="6ABD628AA3681E4390D10BEC82BA15A2"/>
                        </w:placeholder>
                        <w:showingPlcHdr/>
                        <w:text w:multiLine="1"/>
                      </w:sdtPr>
                      <w:sdtContent>
                        <w:r w:rsidR="000035DD" w:rsidRPr="00350500">
                          <w:rPr>
                            <w:rStyle w:val="Platzhaltertext"/>
                            <w:sz w:val="18"/>
                            <w:szCs w:val="18"/>
                          </w:rPr>
                          <w:t>[Text eingeben]</w:t>
                        </w:r>
                      </w:sdtContent>
                    </w:sdt>
                  </w:sdtContent>
                </w:sdt>
              </w:sdtContent>
            </w:sdt>
          </w:p>
        </w:tc>
      </w:tr>
      <w:tr w:rsidR="005A1DBE" w:rsidRPr="00E56AA5" w14:paraId="6A9BE37A" w14:textId="77777777" w:rsidTr="009A5E2F">
        <w:trPr>
          <w:trHeight w:val="397"/>
        </w:trPr>
        <w:tc>
          <w:tcPr>
            <w:tcW w:w="9639" w:type="dxa"/>
            <w:gridSpan w:val="3"/>
            <w:tcBorders>
              <w:top w:val="single" w:sz="4" w:space="0" w:color="auto"/>
            </w:tcBorders>
            <w:shd w:val="clear" w:color="auto" w:fill="FEF4D2" w:themeFill="accent4" w:themeFillTint="33"/>
          </w:tcPr>
          <w:p w14:paraId="5685EB2C" w14:textId="77777777" w:rsidR="005A1DBE" w:rsidRPr="00E56AA5" w:rsidRDefault="005A1DBE" w:rsidP="006977CB">
            <w:pPr>
              <w:spacing w:before="80" w:after="80"/>
              <w:ind w:right="0"/>
              <w:rPr>
                <w:b/>
                <w:sz w:val="18"/>
                <w:szCs w:val="18"/>
              </w:rPr>
            </w:pPr>
            <w:r w:rsidRPr="00E56AA5">
              <w:rPr>
                <w:b/>
                <w:sz w:val="18"/>
                <w:szCs w:val="18"/>
              </w:rPr>
              <w:t xml:space="preserve">2.3 Anzahl der Schülerinnen und Schüler mit nicht-deutscher Familiensprache </w:t>
            </w:r>
            <w:r w:rsidRPr="00E56AA5">
              <w:rPr>
                <w:b/>
                <w:i/>
                <w:iCs/>
                <w:sz w:val="18"/>
                <w:szCs w:val="18"/>
              </w:rPr>
              <w:t>(ggf. geschätzt)</w:t>
            </w:r>
          </w:p>
        </w:tc>
      </w:tr>
      <w:tr w:rsidR="005A1DBE" w:rsidRPr="00DF6A7E" w14:paraId="42414851" w14:textId="77777777" w:rsidTr="009A5E2F">
        <w:trPr>
          <w:trHeight w:val="397"/>
        </w:trPr>
        <w:tc>
          <w:tcPr>
            <w:tcW w:w="9639" w:type="dxa"/>
            <w:gridSpan w:val="3"/>
            <w:tcBorders>
              <w:bottom w:val="single" w:sz="4" w:space="0" w:color="auto"/>
            </w:tcBorders>
          </w:tcPr>
          <w:p w14:paraId="7972C01E" w14:textId="493063F0" w:rsidR="005A1DBE" w:rsidRPr="00DF6A7E" w:rsidRDefault="00000000" w:rsidP="00F86663">
            <w:pPr>
              <w:spacing w:before="80" w:after="80"/>
              <w:ind w:right="0"/>
              <w:rPr>
                <w:bCs/>
                <w:sz w:val="18"/>
                <w:szCs w:val="18"/>
              </w:rPr>
            </w:pPr>
            <w:sdt>
              <w:sdtPr>
                <w:rPr>
                  <w:rFonts w:cs="Arial"/>
                  <w:sz w:val="18"/>
                  <w:szCs w:val="18"/>
                </w:rPr>
                <w:id w:val="666212693"/>
                <w:placeholder>
                  <w:docPart w:val="B2D9F38DC617444F8F2833667EAEEBC8"/>
                </w:placeholder>
              </w:sdtPr>
              <w:sdtContent>
                <w:sdt>
                  <w:sdtPr>
                    <w:rPr>
                      <w:rStyle w:val="Formatvorlage3"/>
                      <w:sz w:val="18"/>
                      <w:szCs w:val="18"/>
                    </w:rPr>
                    <w:id w:val="-1100950741"/>
                    <w:placeholder>
                      <w:docPart w:val="F4DAC5448E8FD54A92CC80A516114059"/>
                    </w:placeholder>
                  </w:sdtPr>
                  <w:sdtEndPr>
                    <w:rPr>
                      <w:rStyle w:val="Absatz-Standardschriftart"/>
                      <w:rFonts w:cs="Arial"/>
                      <w:color w:val="auto"/>
                    </w:rPr>
                  </w:sdtEndPr>
                  <w:sdtContent>
                    <w:sdt>
                      <w:sdtPr>
                        <w:rPr>
                          <w:sz w:val="18"/>
                          <w:szCs w:val="18"/>
                        </w:rPr>
                        <w:id w:val="1868256748"/>
                        <w:placeholder>
                          <w:docPart w:val="CF8718CC01983E429454D109B3079717"/>
                        </w:placeholder>
                        <w:showingPlcHdr/>
                        <w:text w:multiLine="1"/>
                      </w:sdtPr>
                      <w:sdtContent>
                        <w:r w:rsidR="000035DD" w:rsidRPr="00350500">
                          <w:rPr>
                            <w:rStyle w:val="Platzhaltertext"/>
                            <w:sz w:val="18"/>
                            <w:szCs w:val="18"/>
                          </w:rPr>
                          <w:t>[Text eingeben]</w:t>
                        </w:r>
                      </w:sdtContent>
                    </w:sdt>
                  </w:sdtContent>
                </w:sdt>
              </w:sdtContent>
            </w:sdt>
          </w:p>
        </w:tc>
      </w:tr>
      <w:tr w:rsidR="005A1DBE" w:rsidRPr="00E56AA5" w14:paraId="18E02AD8" w14:textId="77777777" w:rsidTr="009A5E2F">
        <w:trPr>
          <w:trHeight w:val="397"/>
        </w:trPr>
        <w:tc>
          <w:tcPr>
            <w:tcW w:w="9639" w:type="dxa"/>
            <w:gridSpan w:val="3"/>
            <w:tcBorders>
              <w:top w:val="single" w:sz="4" w:space="0" w:color="auto"/>
            </w:tcBorders>
            <w:shd w:val="clear" w:color="auto" w:fill="FEF4D2" w:themeFill="accent4" w:themeFillTint="33"/>
          </w:tcPr>
          <w:p w14:paraId="5D802A35" w14:textId="77777777" w:rsidR="005A1DBE" w:rsidRPr="00E56AA5" w:rsidRDefault="005A1DBE" w:rsidP="001E6320">
            <w:pPr>
              <w:spacing w:before="80" w:after="80"/>
              <w:ind w:right="0"/>
              <w:rPr>
                <w:rFonts w:cs="Arial"/>
                <w:sz w:val="18"/>
                <w:szCs w:val="18"/>
              </w:rPr>
            </w:pPr>
            <w:r w:rsidRPr="00E56AA5">
              <w:rPr>
                <w:b/>
                <w:sz w:val="18"/>
                <w:szCs w:val="18"/>
              </w:rPr>
              <w:t xml:space="preserve">2.4 Anzahl der Schülerinnen und Schüler, die berechtigt sind, Leistungen nach dem Bildungs- und Teilhabepaket (BuT) zu beziehen </w:t>
            </w:r>
            <w:r w:rsidRPr="00E56AA5">
              <w:rPr>
                <w:b/>
                <w:i/>
                <w:iCs/>
                <w:sz w:val="18"/>
                <w:szCs w:val="18"/>
              </w:rPr>
              <w:t>(ggf. geschätzt)</w:t>
            </w:r>
          </w:p>
        </w:tc>
      </w:tr>
      <w:tr w:rsidR="005A1DBE" w:rsidRPr="00DF6A7E" w14:paraId="0783C351" w14:textId="77777777" w:rsidTr="009A5E2F">
        <w:trPr>
          <w:trHeight w:val="397"/>
        </w:trPr>
        <w:tc>
          <w:tcPr>
            <w:tcW w:w="9639" w:type="dxa"/>
            <w:gridSpan w:val="3"/>
            <w:tcBorders>
              <w:bottom w:val="single" w:sz="4" w:space="0" w:color="auto"/>
            </w:tcBorders>
          </w:tcPr>
          <w:p w14:paraId="6AD8500C" w14:textId="096CC417" w:rsidR="005A1DBE" w:rsidRPr="00DF6A7E" w:rsidRDefault="00000000" w:rsidP="00F86663">
            <w:pPr>
              <w:spacing w:before="80" w:after="80"/>
              <w:ind w:right="0"/>
              <w:rPr>
                <w:rFonts w:cs="Arial"/>
                <w:sz w:val="18"/>
                <w:szCs w:val="18"/>
              </w:rPr>
            </w:pPr>
            <w:sdt>
              <w:sdtPr>
                <w:rPr>
                  <w:rFonts w:cs="Arial"/>
                  <w:sz w:val="18"/>
                  <w:szCs w:val="18"/>
                </w:rPr>
                <w:id w:val="630749558"/>
                <w:placeholder>
                  <w:docPart w:val="0FBC2069DC8D0F45A1D5944576CB19CA"/>
                </w:placeholder>
              </w:sdtPr>
              <w:sdtContent>
                <w:sdt>
                  <w:sdtPr>
                    <w:rPr>
                      <w:rStyle w:val="Formatvorlage3"/>
                      <w:sz w:val="18"/>
                      <w:szCs w:val="18"/>
                    </w:rPr>
                    <w:id w:val="199836656"/>
                    <w:placeholder>
                      <w:docPart w:val="A9B06B3D4501BF4EB89E86A96432BB9A"/>
                    </w:placeholder>
                  </w:sdtPr>
                  <w:sdtEndPr>
                    <w:rPr>
                      <w:rStyle w:val="Absatz-Standardschriftart"/>
                      <w:rFonts w:cs="Arial"/>
                      <w:color w:val="auto"/>
                    </w:rPr>
                  </w:sdtEndPr>
                  <w:sdtContent>
                    <w:sdt>
                      <w:sdtPr>
                        <w:rPr>
                          <w:sz w:val="18"/>
                          <w:szCs w:val="18"/>
                        </w:rPr>
                        <w:id w:val="-447778375"/>
                        <w:placeholder>
                          <w:docPart w:val="BA3BB60AE2B22949B205DCF04E5D1245"/>
                        </w:placeholder>
                        <w:showingPlcHdr/>
                        <w:text w:multiLine="1"/>
                      </w:sdtPr>
                      <w:sdtContent>
                        <w:r w:rsidR="007053BA" w:rsidRPr="00350500">
                          <w:rPr>
                            <w:rStyle w:val="Platzhaltertext"/>
                            <w:sz w:val="18"/>
                            <w:szCs w:val="18"/>
                          </w:rPr>
                          <w:t>[Text eingeben]</w:t>
                        </w:r>
                      </w:sdtContent>
                    </w:sdt>
                  </w:sdtContent>
                </w:sdt>
              </w:sdtContent>
            </w:sdt>
          </w:p>
        </w:tc>
      </w:tr>
      <w:tr w:rsidR="005A1DBE" w:rsidRPr="00E56AA5" w14:paraId="4AF1A4C8" w14:textId="77777777" w:rsidTr="009A5E2F">
        <w:trPr>
          <w:trHeight w:val="397"/>
        </w:trPr>
        <w:tc>
          <w:tcPr>
            <w:tcW w:w="9639" w:type="dxa"/>
            <w:gridSpan w:val="3"/>
            <w:tcBorders>
              <w:top w:val="single" w:sz="4" w:space="0" w:color="auto"/>
            </w:tcBorders>
            <w:shd w:val="clear" w:color="auto" w:fill="FEF4D2" w:themeFill="accent4" w:themeFillTint="33"/>
          </w:tcPr>
          <w:p w14:paraId="64E89D91" w14:textId="223B47F4" w:rsidR="005A1DBE" w:rsidRPr="00E56AA5" w:rsidRDefault="005A1DBE" w:rsidP="00736103">
            <w:pPr>
              <w:suppressAutoHyphens/>
              <w:spacing w:before="80" w:after="80"/>
              <w:ind w:right="0"/>
              <w:rPr>
                <w:rFonts w:cs="Arial"/>
                <w:b/>
                <w:bCs/>
                <w:sz w:val="18"/>
                <w:szCs w:val="18"/>
              </w:rPr>
            </w:pPr>
            <w:bookmarkStart w:id="9" w:name="_Hlk193786513"/>
            <w:r w:rsidRPr="00E56AA5">
              <w:rPr>
                <w:rFonts w:cs="Arial"/>
                <w:b/>
                <w:bCs/>
                <w:sz w:val="18"/>
                <w:szCs w:val="18"/>
              </w:rPr>
              <w:t xml:space="preserve">2.5 </w:t>
            </w:r>
            <w:r w:rsidRPr="00E56AA5">
              <w:rPr>
                <w:b/>
                <w:bCs/>
                <w:sz w:val="18"/>
                <w:szCs w:val="18"/>
              </w:rPr>
              <w:t xml:space="preserve">Kurze Beschreibung der Entwicklung der Anzahl der Schülerinnen und Schüler </w:t>
            </w:r>
            <w:r w:rsidR="00736103">
              <w:rPr>
                <w:b/>
                <w:bCs/>
                <w:sz w:val="18"/>
                <w:szCs w:val="18"/>
              </w:rPr>
              <w:br/>
            </w:r>
            <w:r w:rsidRPr="00E56AA5">
              <w:rPr>
                <w:b/>
                <w:bCs/>
                <w:i/>
                <w:iCs/>
                <w:sz w:val="18"/>
                <w:szCs w:val="18"/>
              </w:rPr>
              <w:t>(z. B. Rückgang oder Anstieg der Anzahl in den letzten Jahren, Erwartungen für die</w:t>
            </w:r>
            <w:r w:rsidRPr="00E56AA5">
              <w:rPr>
                <w:b/>
                <w:bCs/>
                <w:sz w:val="18"/>
                <w:szCs w:val="18"/>
              </w:rPr>
              <w:t xml:space="preserve"> </w:t>
            </w:r>
            <w:r w:rsidRPr="00740C7F">
              <w:rPr>
                <w:b/>
                <w:bCs/>
                <w:i/>
                <w:iCs/>
                <w:sz w:val="18"/>
                <w:szCs w:val="18"/>
              </w:rPr>
              <w:t>kommenden Jahre, eventuelle</w:t>
            </w:r>
            <w:r w:rsidR="00736103">
              <w:rPr>
                <w:b/>
                <w:bCs/>
                <w:i/>
                <w:iCs/>
                <w:sz w:val="18"/>
                <w:szCs w:val="18"/>
              </w:rPr>
              <w:t> </w:t>
            </w:r>
            <w:r w:rsidRPr="00740C7F">
              <w:rPr>
                <w:b/>
                <w:bCs/>
                <w:i/>
                <w:iCs/>
                <w:sz w:val="18"/>
                <w:szCs w:val="18"/>
              </w:rPr>
              <w:t>Herausforderungen)</w:t>
            </w:r>
          </w:p>
        </w:tc>
      </w:tr>
      <w:tr w:rsidR="005A1DBE" w:rsidRPr="00DF6A7E" w14:paraId="70FDCCE8" w14:textId="77777777" w:rsidTr="009A5E2F">
        <w:trPr>
          <w:trHeight w:val="397"/>
        </w:trPr>
        <w:tc>
          <w:tcPr>
            <w:tcW w:w="9639" w:type="dxa"/>
            <w:gridSpan w:val="3"/>
            <w:tcBorders>
              <w:bottom w:val="single" w:sz="4" w:space="0" w:color="auto"/>
            </w:tcBorders>
          </w:tcPr>
          <w:p w14:paraId="334B7615" w14:textId="3408B31D" w:rsidR="005A1DBE" w:rsidRPr="00DF6A7E" w:rsidRDefault="00000000" w:rsidP="00F86663">
            <w:pPr>
              <w:spacing w:before="80" w:after="80"/>
              <w:ind w:right="0"/>
              <w:rPr>
                <w:rFonts w:cs="Arial"/>
                <w:b/>
                <w:bCs/>
                <w:sz w:val="18"/>
                <w:szCs w:val="18"/>
              </w:rPr>
            </w:pPr>
            <w:sdt>
              <w:sdtPr>
                <w:rPr>
                  <w:rFonts w:cs="Arial"/>
                  <w:sz w:val="18"/>
                  <w:szCs w:val="18"/>
                </w:rPr>
                <w:id w:val="-854031118"/>
                <w:placeholder>
                  <w:docPart w:val="3442BBEC0AC1F24E8E7D5A4AE7BBB50A"/>
                </w:placeholder>
              </w:sdtPr>
              <w:sdtContent>
                <w:sdt>
                  <w:sdtPr>
                    <w:rPr>
                      <w:rStyle w:val="Formatvorlage3"/>
                      <w:sz w:val="18"/>
                      <w:szCs w:val="18"/>
                    </w:rPr>
                    <w:id w:val="-1821341446"/>
                    <w:placeholder>
                      <w:docPart w:val="9DA5CBFC1E516940AE0B1B0D181991F5"/>
                    </w:placeholder>
                  </w:sdtPr>
                  <w:sdtEndPr>
                    <w:rPr>
                      <w:rStyle w:val="Absatz-Standardschriftart"/>
                      <w:rFonts w:cs="Arial"/>
                      <w:color w:val="auto"/>
                    </w:rPr>
                  </w:sdtEndPr>
                  <w:sdtContent>
                    <w:sdt>
                      <w:sdtPr>
                        <w:rPr>
                          <w:sz w:val="18"/>
                          <w:szCs w:val="18"/>
                        </w:rPr>
                        <w:id w:val="-768700485"/>
                        <w:placeholder>
                          <w:docPart w:val="2123975DEA9A414CBDC3913FFA5A78AB"/>
                        </w:placeholder>
                        <w:showingPlcHdr/>
                        <w:text w:multiLine="1"/>
                      </w:sdtPr>
                      <w:sdtContent>
                        <w:r w:rsidR="007053BA" w:rsidRPr="00350500">
                          <w:rPr>
                            <w:rStyle w:val="Platzhaltertext"/>
                            <w:sz w:val="18"/>
                            <w:szCs w:val="18"/>
                          </w:rPr>
                          <w:t>[Text eingeben]</w:t>
                        </w:r>
                      </w:sdtContent>
                    </w:sdt>
                  </w:sdtContent>
                </w:sdt>
              </w:sdtContent>
            </w:sdt>
          </w:p>
        </w:tc>
      </w:tr>
      <w:tr w:rsidR="005A1DBE" w:rsidRPr="00E56AA5" w14:paraId="5B679E54" w14:textId="77777777" w:rsidTr="009A5E2F">
        <w:trPr>
          <w:trHeight w:val="397"/>
        </w:trPr>
        <w:tc>
          <w:tcPr>
            <w:tcW w:w="9639" w:type="dxa"/>
            <w:gridSpan w:val="3"/>
            <w:tcBorders>
              <w:top w:val="single" w:sz="4" w:space="0" w:color="auto"/>
            </w:tcBorders>
            <w:shd w:val="clear" w:color="auto" w:fill="FEF4D2" w:themeFill="accent4" w:themeFillTint="33"/>
          </w:tcPr>
          <w:p w14:paraId="53AAD2D9" w14:textId="6ABEF663" w:rsidR="005A1DBE" w:rsidRPr="00E56AA5" w:rsidRDefault="005A1DBE" w:rsidP="001E6320">
            <w:pPr>
              <w:spacing w:before="80" w:after="80"/>
              <w:ind w:right="0"/>
              <w:rPr>
                <w:rFonts w:cs="Arial"/>
                <w:b/>
                <w:bCs/>
                <w:sz w:val="18"/>
                <w:szCs w:val="18"/>
              </w:rPr>
            </w:pPr>
            <w:r w:rsidRPr="00E56AA5">
              <w:rPr>
                <w:rFonts w:cs="Arial"/>
                <w:b/>
                <w:bCs/>
                <w:sz w:val="18"/>
                <w:szCs w:val="18"/>
              </w:rPr>
              <w:t xml:space="preserve">2.6 Kurze Beschreibung der Raumsituation </w:t>
            </w:r>
            <w:r w:rsidR="00736103">
              <w:rPr>
                <w:rFonts w:cs="Arial"/>
                <w:b/>
                <w:bCs/>
                <w:sz w:val="18"/>
                <w:szCs w:val="18"/>
              </w:rPr>
              <w:br/>
            </w:r>
            <w:r w:rsidRPr="00E56AA5">
              <w:rPr>
                <w:rFonts w:cs="Arial"/>
                <w:b/>
                <w:bCs/>
                <w:i/>
                <w:iCs/>
                <w:sz w:val="18"/>
                <w:szCs w:val="18"/>
              </w:rPr>
              <w:t>(z. B. Neubau oder Altbau, eventuelle Raumknappheit, Bauvorhaben, Zustand der Räume)</w:t>
            </w:r>
          </w:p>
        </w:tc>
      </w:tr>
      <w:tr w:rsidR="005A1DBE" w:rsidRPr="00DF6A7E" w14:paraId="641DE302" w14:textId="77777777" w:rsidTr="009A5E2F">
        <w:trPr>
          <w:trHeight w:val="397"/>
        </w:trPr>
        <w:tc>
          <w:tcPr>
            <w:tcW w:w="9639" w:type="dxa"/>
            <w:gridSpan w:val="3"/>
            <w:tcBorders>
              <w:bottom w:val="single" w:sz="4" w:space="0" w:color="auto"/>
            </w:tcBorders>
          </w:tcPr>
          <w:p w14:paraId="3131F201" w14:textId="23FEAFB3" w:rsidR="005A1DBE" w:rsidRPr="00DF6A7E" w:rsidRDefault="00000000" w:rsidP="00F86663">
            <w:pPr>
              <w:spacing w:before="80" w:after="80"/>
              <w:ind w:right="0"/>
              <w:rPr>
                <w:rFonts w:cs="Arial"/>
                <w:b/>
                <w:bCs/>
                <w:sz w:val="18"/>
                <w:szCs w:val="18"/>
              </w:rPr>
            </w:pPr>
            <w:sdt>
              <w:sdtPr>
                <w:rPr>
                  <w:rFonts w:cs="Arial"/>
                  <w:sz w:val="18"/>
                  <w:szCs w:val="18"/>
                </w:rPr>
                <w:id w:val="-857576603"/>
                <w:placeholder>
                  <w:docPart w:val="E37251AFA2D971459C687B4868BE2F9E"/>
                </w:placeholder>
              </w:sdtPr>
              <w:sdtContent>
                <w:sdt>
                  <w:sdtPr>
                    <w:rPr>
                      <w:rStyle w:val="Formatvorlage3"/>
                      <w:sz w:val="18"/>
                      <w:szCs w:val="18"/>
                    </w:rPr>
                    <w:id w:val="1637221418"/>
                    <w:placeholder>
                      <w:docPart w:val="A49000EBCDAFC84B919FFD565134BB1C"/>
                    </w:placeholder>
                  </w:sdtPr>
                  <w:sdtEndPr>
                    <w:rPr>
                      <w:rStyle w:val="Absatz-Standardschriftart"/>
                      <w:rFonts w:cs="Arial"/>
                      <w:color w:val="auto"/>
                    </w:rPr>
                  </w:sdtEndPr>
                  <w:sdtContent>
                    <w:sdt>
                      <w:sdtPr>
                        <w:rPr>
                          <w:sz w:val="18"/>
                          <w:szCs w:val="18"/>
                        </w:rPr>
                        <w:id w:val="-1817259563"/>
                        <w:placeholder>
                          <w:docPart w:val="452D9906FD67484386F286F7EDB7B25B"/>
                        </w:placeholder>
                        <w:showingPlcHdr/>
                        <w:text w:multiLine="1"/>
                      </w:sdtPr>
                      <w:sdtContent>
                        <w:r w:rsidR="007053BA" w:rsidRPr="00350500">
                          <w:rPr>
                            <w:rStyle w:val="Platzhaltertext"/>
                            <w:sz w:val="18"/>
                            <w:szCs w:val="18"/>
                          </w:rPr>
                          <w:t>[Text eingeben]</w:t>
                        </w:r>
                      </w:sdtContent>
                    </w:sdt>
                  </w:sdtContent>
                </w:sdt>
              </w:sdtContent>
            </w:sdt>
          </w:p>
        </w:tc>
      </w:tr>
      <w:tr w:rsidR="00A843B4" w:rsidRPr="00E56AA5" w14:paraId="75A94B06" w14:textId="77777777" w:rsidTr="009A5E2F">
        <w:trPr>
          <w:trHeight w:val="397"/>
        </w:trPr>
        <w:tc>
          <w:tcPr>
            <w:tcW w:w="9639" w:type="dxa"/>
            <w:gridSpan w:val="3"/>
            <w:tcBorders>
              <w:top w:val="single" w:sz="4" w:space="0" w:color="auto"/>
            </w:tcBorders>
            <w:shd w:val="clear" w:color="auto" w:fill="FEF4D2" w:themeFill="accent4" w:themeFillTint="33"/>
          </w:tcPr>
          <w:p w14:paraId="497A58B1" w14:textId="3AFF2495" w:rsidR="00A843B4" w:rsidRPr="00E56AA5" w:rsidRDefault="00A843B4" w:rsidP="00736103">
            <w:pPr>
              <w:spacing w:before="80" w:after="80"/>
              <w:ind w:right="0"/>
              <w:rPr>
                <w:rFonts w:cs="Arial"/>
                <w:sz w:val="18"/>
                <w:szCs w:val="18"/>
              </w:rPr>
            </w:pPr>
            <w:r w:rsidRPr="00E56AA5">
              <w:rPr>
                <w:rFonts w:cs="Arial"/>
                <w:b/>
                <w:bCs/>
                <w:sz w:val="18"/>
                <w:szCs w:val="18"/>
              </w:rPr>
              <w:t xml:space="preserve">2.7 Kurze Beschreibung </w:t>
            </w:r>
            <w:r w:rsidRPr="00E66300">
              <w:rPr>
                <w:rFonts w:cs="Arial"/>
                <w:b/>
                <w:bCs/>
                <w:color w:val="000000" w:themeColor="text1"/>
                <w:sz w:val="18"/>
                <w:szCs w:val="18"/>
              </w:rPr>
              <w:t>des Sozialraums</w:t>
            </w:r>
            <w:r w:rsidR="003B1CB9">
              <w:rPr>
                <w:rFonts w:cs="Arial"/>
                <w:b/>
                <w:bCs/>
                <w:color w:val="000000" w:themeColor="text1"/>
                <w:sz w:val="18"/>
                <w:szCs w:val="18"/>
              </w:rPr>
              <w:t xml:space="preserve"> </w:t>
            </w:r>
            <w:r w:rsidRPr="00E66300">
              <w:rPr>
                <w:rFonts w:cs="Arial"/>
                <w:b/>
                <w:bCs/>
                <w:color w:val="000000" w:themeColor="text1"/>
                <w:sz w:val="18"/>
                <w:szCs w:val="18"/>
              </w:rPr>
              <w:t>/</w:t>
            </w:r>
            <w:r w:rsidR="003B1CB9">
              <w:rPr>
                <w:rFonts w:cs="Arial"/>
                <w:b/>
                <w:bCs/>
                <w:color w:val="000000" w:themeColor="text1"/>
                <w:sz w:val="18"/>
                <w:szCs w:val="18"/>
              </w:rPr>
              <w:t xml:space="preserve"> </w:t>
            </w:r>
            <w:r w:rsidRPr="00E66300">
              <w:rPr>
                <w:rFonts w:cs="Arial"/>
                <w:b/>
                <w:bCs/>
                <w:color w:val="000000" w:themeColor="text1"/>
                <w:sz w:val="18"/>
                <w:szCs w:val="18"/>
              </w:rPr>
              <w:t xml:space="preserve">des Einzugsgebiets </w:t>
            </w:r>
            <w:r w:rsidRPr="00E56AA5">
              <w:rPr>
                <w:rFonts w:cs="Arial"/>
                <w:b/>
                <w:bCs/>
                <w:sz w:val="18"/>
                <w:szCs w:val="18"/>
              </w:rPr>
              <w:t xml:space="preserve">der Schule </w:t>
            </w:r>
            <w:r w:rsidR="00736103">
              <w:rPr>
                <w:rFonts w:cs="Arial"/>
                <w:b/>
                <w:bCs/>
                <w:sz w:val="18"/>
                <w:szCs w:val="18"/>
              </w:rPr>
              <w:br/>
            </w:r>
            <w:r w:rsidRPr="00E56AA5">
              <w:rPr>
                <w:rFonts w:cs="Arial"/>
                <w:b/>
                <w:bCs/>
                <w:i/>
                <w:iCs/>
                <w:sz w:val="18"/>
                <w:szCs w:val="18"/>
              </w:rPr>
              <w:t>(Charakteristika, Besonderheiten)</w:t>
            </w:r>
          </w:p>
        </w:tc>
      </w:tr>
      <w:tr w:rsidR="00A843B4" w:rsidRPr="00DF6A7E" w14:paraId="14C5FF88" w14:textId="77777777" w:rsidTr="004B5460">
        <w:trPr>
          <w:trHeight w:val="397"/>
        </w:trPr>
        <w:tc>
          <w:tcPr>
            <w:tcW w:w="9639" w:type="dxa"/>
            <w:gridSpan w:val="3"/>
            <w:tcBorders>
              <w:bottom w:val="single" w:sz="4" w:space="0" w:color="auto"/>
            </w:tcBorders>
          </w:tcPr>
          <w:p w14:paraId="754FE30A" w14:textId="77777777" w:rsidR="00A843B4" w:rsidRPr="00DF6A7E" w:rsidRDefault="00000000" w:rsidP="007B30E2">
            <w:pPr>
              <w:spacing w:before="80" w:after="80"/>
              <w:ind w:right="0"/>
              <w:rPr>
                <w:rStyle w:val="Platzhaltertext"/>
                <w:sz w:val="18"/>
                <w:szCs w:val="18"/>
              </w:rPr>
            </w:pPr>
            <w:sdt>
              <w:sdtPr>
                <w:rPr>
                  <w:rStyle w:val="Formatvorlage3"/>
                  <w:sz w:val="18"/>
                  <w:szCs w:val="18"/>
                </w:rPr>
                <w:id w:val="-421329048"/>
                <w:placeholder>
                  <w:docPart w:val="60F05EFC460034408797D1D96F7C2854"/>
                </w:placeholder>
              </w:sdtPr>
              <w:sdtEndPr>
                <w:rPr>
                  <w:rStyle w:val="Absatz-Standardschriftart"/>
                  <w:rFonts w:cs="Arial"/>
                  <w:color w:val="auto"/>
                </w:rPr>
              </w:sdtEndPr>
              <w:sdtContent>
                <w:sdt>
                  <w:sdtPr>
                    <w:rPr>
                      <w:sz w:val="18"/>
                      <w:szCs w:val="18"/>
                    </w:rPr>
                    <w:id w:val="-1339307549"/>
                    <w:placeholder>
                      <w:docPart w:val="71727C1C80C6EF41A34BC52A95CF64A3"/>
                    </w:placeholder>
                    <w:showingPlcHdr/>
                    <w:text w:multiLine="1"/>
                  </w:sdtPr>
                  <w:sdtContent>
                    <w:r w:rsidR="007053BA" w:rsidRPr="00350500">
                      <w:rPr>
                        <w:rStyle w:val="Platzhaltertext"/>
                        <w:sz w:val="18"/>
                        <w:szCs w:val="18"/>
                      </w:rPr>
                      <w:t>[Text eingeben]</w:t>
                    </w:r>
                  </w:sdtContent>
                </w:sdt>
              </w:sdtContent>
            </w:sdt>
          </w:p>
        </w:tc>
      </w:tr>
      <w:tr w:rsidR="00A843B4" w:rsidRPr="00E56AA5" w14:paraId="28228A45" w14:textId="77777777" w:rsidTr="009A5E2F">
        <w:trPr>
          <w:trHeight w:val="397"/>
        </w:trPr>
        <w:tc>
          <w:tcPr>
            <w:tcW w:w="9639" w:type="dxa"/>
            <w:gridSpan w:val="3"/>
            <w:tcBorders>
              <w:top w:val="single" w:sz="4" w:space="0" w:color="auto"/>
            </w:tcBorders>
            <w:shd w:val="clear" w:color="auto" w:fill="FEF4D2" w:themeFill="accent4" w:themeFillTint="33"/>
          </w:tcPr>
          <w:p w14:paraId="320FEDCC" w14:textId="4EDDDA21" w:rsidR="00A843B4" w:rsidRPr="00E56AA5" w:rsidRDefault="00A843B4" w:rsidP="004801E4">
            <w:pPr>
              <w:spacing w:before="80" w:after="80"/>
              <w:ind w:right="0"/>
              <w:jc w:val="both"/>
              <w:rPr>
                <w:rStyle w:val="Formatvorlage3"/>
                <w:sz w:val="18"/>
                <w:szCs w:val="18"/>
              </w:rPr>
            </w:pPr>
            <w:r w:rsidRPr="00E56AA5">
              <w:rPr>
                <w:rFonts w:cs="Arial"/>
                <w:b/>
                <w:bCs/>
                <w:sz w:val="18"/>
                <w:szCs w:val="18"/>
              </w:rPr>
              <w:t>2.8 Bemerkungen</w:t>
            </w:r>
          </w:p>
        </w:tc>
      </w:tr>
      <w:tr w:rsidR="00A843B4" w:rsidRPr="00DF6A7E" w14:paraId="3C227553" w14:textId="77777777" w:rsidTr="004B5460">
        <w:trPr>
          <w:trHeight w:val="397"/>
        </w:trPr>
        <w:tc>
          <w:tcPr>
            <w:tcW w:w="9639" w:type="dxa"/>
            <w:gridSpan w:val="3"/>
            <w:tcBorders>
              <w:bottom w:val="single" w:sz="2" w:space="0" w:color="000000" w:themeColor="text1"/>
            </w:tcBorders>
          </w:tcPr>
          <w:p w14:paraId="1AA16167" w14:textId="77777777" w:rsidR="00A843B4" w:rsidRPr="00DF6A7E" w:rsidRDefault="00000000" w:rsidP="007B30E2">
            <w:pPr>
              <w:spacing w:before="80" w:after="80"/>
              <w:ind w:right="0"/>
              <w:rPr>
                <w:rStyle w:val="Formatvorlage3"/>
                <w:sz w:val="18"/>
                <w:szCs w:val="18"/>
              </w:rPr>
            </w:pPr>
            <w:sdt>
              <w:sdtPr>
                <w:rPr>
                  <w:rStyle w:val="Formatvorlage3"/>
                  <w:sz w:val="18"/>
                  <w:szCs w:val="18"/>
                </w:rPr>
                <w:id w:val="229818471"/>
                <w:placeholder>
                  <w:docPart w:val="C841C1CDAEB07F4CB8D7B6474E541C3C"/>
                </w:placeholder>
              </w:sdtPr>
              <w:sdtEndPr>
                <w:rPr>
                  <w:rStyle w:val="Absatz-Standardschriftart"/>
                  <w:rFonts w:cs="Arial"/>
                  <w:color w:val="auto"/>
                </w:rPr>
              </w:sdtEndPr>
              <w:sdtContent>
                <w:sdt>
                  <w:sdtPr>
                    <w:rPr>
                      <w:sz w:val="18"/>
                      <w:szCs w:val="18"/>
                    </w:rPr>
                    <w:id w:val="-999963272"/>
                    <w:placeholder>
                      <w:docPart w:val="E69183B69F15DC4BB41B10CD47B51468"/>
                    </w:placeholder>
                    <w:showingPlcHdr/>
                    <w:text w:multiLine="1"/>
                  </w:sdtPr>
                  <w:sdtContent>
                    <w:r w:rsidR="007053BA" w:rsidRPr="00350500">
                      <w:rPr>
                        <w:rStyle w:val="Platzhaltertext"/>
                        <w:sz w:val="18"/>
                        <w:szCs w:val="18"/>
                      </w:rPr>
                      <w:t>[Text eingeben]</w:t>
                    </w:r>
                  </w:sdtContent>
                </w:sdt>
              </w:sdtContent>
            </w:sdt>
          </w:p>
        </w:tc>
      </w:tr>
      <w:bookmarkEnd w:id="9"/>
    </w:tbl>
    <w:p w14:paraId="0FAF9A50" w14:textId="77777777" w:rsidR="005A1DBE" w:rsidRPr="0020198E" w:rsidRDefault="005A1DBE" w:rsidP="0020198E"/>
    <w:p w14:paraId="6ABE4D6F" w14:textId="6F00F9C5" w:rsidR="00601C21" w:rsidRDefault="00601C21" w:rsidP="00601C21">
      <w:pPr>
        <w:pStyle w:val="1nummeriert"/>
      </w:pPr>
      <w:bookmarkStart w:id="10" w:name="_Toc215129730"/>
      <w:r w:rsidRPr="00601C21">
        <w:lastRenderedPageBreak/>
        <w:t>Ganztag und andere (Nach-)Mittagsangebote</w:t>
      </w:r>
      <w:bookmarkEnd w:id="10"/>
    </w:p>
    <w:p w14:paraId="5783FC37" w14:textId="4A068EF2" w:rsidR="005C4B4B" w:rsidRDefault="00BE1BBB" w:rsidP="004801E4">
      <w:r w:rsidRPr="00BE1BBB">
        <w:t xml:space="preserve">Ganztags- und andere (Nach-)Mittagsangebote können </w:t>
      </w:r>
      <w:r w:rsidRPr="00BE1BBB">
        <w:rPr>
          <w:rStyle w:val="Fett"/>
        </w:rPr>
        <w:t>mehr Zeit für Bildung</w:t>
      </w:r>
      <w:r w:rsidRPr="00BE1BBB">
        <w:t xml:space="preserve"> bieten, zur </w:t>
      </w:r>
      <w:r w:rsidRPr="00BE1BBB">
        <w:rPr>
          <w:rStyle w:val="Fett"/>
        </w:rPr>
        <w:t>Verzahnung von formaler und non-formaler Bildung</w:t>
      </w:r>
      <w:r w:rsidRPr="00BE1BBB">
        <w:t xml:space="preserve"> beitragen und einen </w:t>
      </w:r>
      <w:r w:rsidRPr="00BE1BBB">
        <w:rPr>
          <w:rStyle w:val="Fett"/>
        </w:rPr>
        <w:t>Anknüpfungspunkt</w:t>
      </w:r>
      <w:r w:rsidRPr="00BE1BBB">
        <w:t xml:space="preserve"> bilden, um </w:t>
      </w:r>
      <w:r w:rsidRPr="00BE1BBB">
        <w:rPr>
          <w:rStyle w:val="Fett"/>
        </w:rPr>
        <w:t>Schülerinnen und Schüler umfassend zu fördern</w:t>
      </w:r>
      <w:r w:rsidRPr="00BE1BBB">
        <w:t xml:space="preserve">. Daher sollten diese Angebote in der Schulentwicklung beachtet und entsprechend den Zielen der Schule gestaltet werden. In vielen Fällen ergeben sich aus diesen Angeboten sowohl </w:t>
      </w:r>
      <w:r w:rsidRPr="00BE1BBB">
        <w:rPr>
          <w:rStyle w:val="Fett"/>
        </w:rPr>
        <w:t>Herausforderungen</w:t>
      </w:r>
      <w:r w:rsidRPr="00BE1BBB">
        <w:t xml:space="preserve"> als auch </w:t>
      </w:r>
      <w:r w:rsidRPr="00BE1BBB">
        <w:rPr>
          <w:rStyle w:val="Fett"/>
        </w:rPr>
        <w:t>Potenziale</w:t>
      </w:r>
      <w:r w:rsidRPr="00BE1BBB">
        <w:t xml:space="preserve"> für die </w:t>
      </w:r>
      <w:r w:rsidRPr="00BE1BBB">
        <w:rPr>
          <w:rStyle w:val="Fett"/>
        </w:rPr>
        <w:t>multiprofessionelle Kooperation</w:t>
      </w:r>
      <w:r w:rsidRPr="00BE1BBB">
        <w:t>. Darüber hinaus ist zu berücksichtigen, dass ein eventuell geplanter Ausbau des Ganztagsangebotes Aufmerksamkeit fordert und Ressourcen bindet – insbesondere an Grundschulen mit Blick auf das Inkrafttreten des Rechtsanspruchs auf Ganztagsförderung zum Schuljahr 2026/27. Daher sollte vor Beginn des Schulentwicklungsprozesses Transparenz über die Struktur des Angebots geschaffen werden.</w:t>
      </w:r>
    </w:p>
    <w:p w14:paraId="2D6A8EE0" w14:textId="77777777" w:rsidR="004801E4" w:rsidRDefault="004801E4" w:rsidP="004801E4"/>
    <w:tbl>
      <w:tblPr>
        <w:tblStyle w:val="Tabellenraster"/>
        <w:tblW w:w="0" w:type="auto"/>
        <w:tblLayout w:type="fixed"/>
        <w:tblLook w:val="04A0" w:firstRow="1" w:lastRow="0" w:firstColumn="1" w:lastColumn="0" w:noHBand="0" w:noVBand="1"/>
      </w:tblPr>
      <w:tblGrid>
        <w:gridCol w:w="4815"/>
        <w:gridCol w:w="4798"/>
        <w:gridCol w:w="19"/>
        <w:gridCol w:w="7"/>
      </w:tblGrid>
      <w:tr w:rsidR="005C4B4B" w:rsidRPr="00E56AA5" w14:paraId="79064F05" w14:textId="77777777" w:rsidTr="009A5E2F">
        <w:trPr>
          <w:gridAfter w:val="2"/>
          <w:wAfter w:w="26" w:type="dxa"/>
          <w:trHeight w:val="397"/>
        </w:trPr>
        <w:tc>
          <w:tcPr>
            <w:tcW w:w="9613" w:type="dxa"/>
            <w:gridSpan w:val="2"/>
            <w:tcBorders>
              <w:top w:val="single" w:sz="4" w:space="0" w:color="auto"/>
              <w:left w:val="nil"/>
              <w:bottom w:val="nil"/>
              <w:right w:val="nil"/>
            </w:tcBorders>
            <w:shd w:val="clear" w:color="auto" w:fill="FEF4D2" w:themeFill="accent4" w:themeFillTint="33"/>
          </w:tcPr>
          <w:p w14:paraId="33AC6E0A" w14:textId="77777777" w:rsidR="005C4B4B" w:rsidRPr="00E56AA5" w:rsidRDefault="005C4B4B" w:rsidP="0021345E">
            <w:pPr>
              <w:spacing w:before="80" w:after="80"/>
              <w:ind w:right="0"/>
              <w:jc w:val="both"/>
              <w:rPr>
                <w:b/>
                <w:sz w:val="18"/>
                <w:szCs w:val="18"/>
              </w:rPr>
            </w:pPr>
            <w:r w:rsidRPr="00E56AA5">
              <w:rPr>
                <w:b/>
                <w:sz w:val="18"/>
                <w:szCs w:val="18"/>
              </w:rPr>
              <w:t xml:space="preserve">3.1 Hat Ihre Schule ein Ganztags- oder anderes </w:t>
            </w:r>
            <w:r w:rsidRPr="00E56AA5">
              <w:rPr>
                <w:b/>
                <w:bCs/>
                <w:sz w:val="18"/>
                <w:szCs w:val="18"/>
              </w:rPr>
              <w:t>(Nach-)Mittagsangebot</w:t>
            </w:r>
            <w:r w:rsidRPr="00E56AA5">
              <w:rPr>
                <w:b/>
                <w:sz w:val="18"/>
                <w:szCs w:val="18"/>
              </w:rPr>
              <w:t xml:space="preserve">? </w:t>
            </w:r>
          </w:p>
        </w:tc>
      </w:tr>
      <w:tr w:rsidR="005C4B4B" w:rsidRPr="00E56AA5" w14:paraId="544FEA45" w14:textId="77777777" w:rsidTr="009A5E2F">
        <w:trPr>
          <w:gridAfter w:val="2"/>
          <w:wAfter w:w="26" w:type="dxa"/>
          <w:trHeight w:val="397"/>
        </w:trPr>
        <w:tc>
          <w:tcPr>
            <w:tcW w:w="9613" w:type="dxa"/>
            <w:gridSpan w:val="2"/>
            <w:tcBorders>
              <w:top w:val="nil"/>
              <w:left w:val="nil"/>
              <w:bottom w:val="single" w:sz="4" w:space="0" w:color="auto"/>
              <w:right w:val="nil"/>
            </w:tcBorders>
          </w:tcPr>
          <w:p w14:paraId="65437C13" w14:textId="5F33D35C" w:rsidR="009C1F53" w:rsidRPr="00F254BE" w:rsidRDefault="00000000" w:rsidP="0021345E">
            <w:pPr>
              <w:pStyle w:val="Checkbox-Liste"/>
              <w:spacing w:before="80" w:after="80"/>
              <w:ind w:right="0"/>
            </w:pPr>
            <w:sdt>
              <w:sdtPr>
                <w:rPr>
                  <w:sz w:val="18"/>
                  <w:szCs w:val="18"/>
                </w:rPr>
                <w:id w:val="-1839465369"/>
                <w14:checkbox>
                  <w14:checked w14:val="0"/>
                  <w14:checkedState w14:val="2612" w14:font="MS Gothic"/>
                  <w14:uncheckedState w14:val="2610" w14:font="MS Gothic"/>
                </w14:checkbox>
              </w:sdtPr>
              <w:sdtContent>
                <w:r w:rsidR="00A41178">
                  <w:rPr>
                    <w:rFonts w:ascii="MS Gothic" w:eastAsia="MS Gothic" w:hAnsi="MS Gothic" w:hint="eastAsia"/>
                    <w:sz w:val="18"/>
                    <w:szCs w:val="18"/>
                  </w:rPr>
                  <w:t>☐</w:t>
                </w:r>
              </w:sdtContent>
            </w:sdt>
            <w:r w:rsidR="009C1F53" w:rsidRPr="00F254BE">
              <w:tab/>
            </w:r>
            <w:r w:rsidR="009C1F53" w:rsidRPr="00E56AA5">
              <w:rPr>
                <w:bCs/>
                <w:sz w:val="18"/>
                <w:szCs w:val="18"/>
              </w:rPr>
              <w:t>Ja</w:t>
            </w:r>
          </w:p>
          <w:p w14:paraId="68FBDDC2" w14:textId="7E363741" w:rsidR="009C1F53" w:rsidRPr="00F254BE" w:rsidRDefault="00000000" w:rsidP="0021345E">
            <w:pPr>
              <w:pStyle w:val="Checkbox-Liste"/>
              <w:spacing w:before="80" w:after="80"/>
              <w:ind w:right="0"/>
            </w:pPr>
            <w:sdt>
              <w:sdtPr>
                <w:rPr>
                  <w:sz w:val="18"/>
                  <w:szCs w:val="18"/>
                </w:rPr>
                <w:id w:val="1538314993"/>
                <w14:checkbox>
                  <w14:checked w14:val="0"/>
                  <w14:checkedState w14:val="2612" w14:font="MS Gothic"/>
                  <w14:uncheckedState w14:val="2610" w14:font="MS Gothic"/>
                </w14:checkbox>
              </w:sdtPr>
              <w:sdtContent>
                <w:r w:rsidR="00A41178">
                  <w:rPr>
                    <w:rFonts w:ascii="MS Gothic" w:eastAsia="MS Gothic" w:hAnsi="MS Gothic" w:hint="eastAsia"/>
                    <w:sz w:val="18"/>
                    <w:szCs w:val="18"/>
                  </w:rPr>
                  <w:t>☐</w:t>
                </w:r>
              </w:sdtContent>
            </w:sdt>
            <w:r w:rsidR="009C1F53" w:rsidRPr="00F254BE">
              <w:tab/>
            </w:r>
            <w:r w:rsidR="009C1F53" w:rsidRPr="00E56AA5">
              <w:rPr>
                <w:bCs/>
                <w:sz w:val="18"/>
                <w:szCs w:val="18"/>
              </w:rPr>
              <w:t>In Planung (bitte die folgenden Fragen ausfüllen, soweit bisher möglich)</w:t>
            </w:r>
          </w:p>
          <w:p w14:paraId="3A546FC0" w14:textId="05D09B77" w:rsidR="009C1F53" w:rsidRPr="009C1F53" w:rsidRDefault="00000000" w:rsidP="0021345E">
            <w:pPr>
              <w:pStyle w:val="Checkbox-Liste"/>
              <w:spacing w:before="80" w:after="80"/>
              <w:ind w:right="0"/>
            </w:pPr>
            <w:sdt>
              <w:sdtPr>
                <w:rPr>
                  <w:sz w:val="18"/>
                  <w:szCs w:val="18"/>
                </w:rPr>
                <w:id w:val="-657854612"/>
                <w14:checkbox>
                  <w14:checked w14:val="0"/>
                  <w14:checkedState w14:val="2612" w14:font="MS Gothic"/>
                  <w14:uncheckedState w14:val="2610" w14:font="MS Gothic"/>
                </w14:checkbox>
              </w:sdtPr>
              <w:sdtContent>
                <w:r w:rsidR="00A41178">
                  <w:rPr>
                    <w:rFonts w:ascii="MS Gothic" w:eastAsia="MS Gothic" w:hAnsi="MS Gothic" w:hint="eastAsia"/>
                    <w:sz w:val="18"/>
                    <w:szCs w:val="18"/>
                  </w:rPr>
                  <w:t>☐</w:t>
                </w:r>
              </w:sdtContent>
            </w:sdt>
            <w:r w:rsidR="009C1F53" w:rsidRPr="00F254BE">
              <w:tab/>
            </w:r>
            <w:r w:rsidR="009C1F53" w:rsidRPr="00E56AA5">
              <w:rPr>
                <w:bCs/>
                <w:sz w:val="18"/>
                <w:szCs w:val="18"/>
              </w:rPr>
              <w:t>Nein (bitte weiter mit Frage 4)</w:t>
            </w:r>
          </w:p>
        </w:tc>
      </w:tr>
      <w:tr w:rsidR="005C4B4B" w:rsidRPr="00E56AA5" w14:paraId="2FD49692" w14:textId="77777777" w:rsidTr="009A5E2F">
        <w:trPr>
          <w:gridAfter w:val="2"/>
          <w:wAfter w:w="26" w:type="dxa"/>
          <w:trHeight w:val="397"/>
        </w:trPr>
        <w:tc>
          <w:tcPr>
            <w:tcW w:w="9613" w:type="dxa"/>
            <w:gridSpan w:val="2"/>
            <w:tcBorders>
              <w:top w:val="single" w:sz="4" w:space="0" w:color="auto"/>
              <w:left w:val="nil"/>
              <w:bottom w:val="nil"/>
              <w:right w:val="nil"/>
            </w:tcBorders>
            <w:shd w:val="clear" w:color="auto" w:fill="FEF4D2" w:themeFill="accent4" w:themeFillTint="33"/>
          </w:tcPr>
          <w:p w14:paraId="18DB4AE3" w14:textId="1D369E23" w:rsidR="005C4B4B" w:rsidRPr="00E56AA5" w:rsidRDefault="005C4B4B" w:rsidP="00CF7136">
            <w:pPr>
              <w:spacing w:before="80" w:after="80"/>
              <w:ind w:right="0"/>
              <w:rPr>
                <w:b/>
                <w:sz w:val="18"/>
                <w:szCs w:val="18"/>
              </w:rPr>
            </w:pPr>
            <w:r w:rsidRPr="00E56AA5">
              <w:rPr>
                <w:b/>
                <w:sz w:val="18"/>
                <w:szCs w:val="18"/>
              </w:rPr>
              <w:t xml:space="preserve">3.2 Welche Form(en) von Ganztag bzw. </w:t>
            </w:r>
            <w:r w:rsidRPr="00E56AA5">
              <w:rPr>
                <w:b/>
                <w:bCs/>
                <w:sz w:val="18"/>
                <w:szCs w:val="18"/>
              </w:rPr>
              <w:t>(Nach-)Mittagsangeboten</w:t>
            </w:r>
            <w:r w:rsidRPr="00E56AA5">
              <w:rPr>
                <w:b/>
                <w:sz w:val="18"/>
                <w:szCs w:val="18"/>
              </w:rPr>
              <w:t xml:space="preserve"> gibt es an Ihrer Schule? </w:t>
            </w:r>
            <w:r w:rsidR="00CF7136">
              <w:rPr>
                <w:b/>
                <w:sz w:val="18"/>
                <w:szCs w:val="18"/>
              </w:rPr>
              <w:br/>
            </w:r>
            <w:r w:rsidRPr="00E56AA5">
              <w:rPr>
                <w:b/>
                <w:i/>
                <w:iCs/>
                <w:sz w:val="18"/>
                <w:szCs w:val="18"/>
              </w:rPr>
              <w:t>(Bitte Zutreffendes ankreuzen, Mehrfachnennungen möglich)</w:t>
            </w:r>
          </w:p>
        </w:tc>
      </w:tr>
      <w:tr w:rsidR="005C4B4B" w:rsidRPr="00D06C0B" w14:paraId="3917D360" w14:textId="77777777" w:rsidTr="00761659">
        <w:trPr>
          <w:gridAfter w:val="2"/>
          <w:wAfter w:w="26" w:type="dxa"/>
          <w:cantSplit/>
          <w:trHeight w:val="397"/>
        </w:trPr>
        <w:tc>
          <w:tcPr>
            <w:tcW w:w="4815" w:type="dxa"/>
            <w:tcBorders>
              <w:top w:val="nil"/>
              <w:left w:val="nil"/>
              <w:bottom w:val="nil"/>
              <w:right w:val="single" w:sz="4" w:space="0" w:color="auto"/>
            </w:tcBorders>
          </w:tcPr>
          <w:p w14:paraId="0DCB5025" w14:textId="093B7C3B" w:rsidR="009C1F53" w:rsidRPr="00D06C0B" w:rsidRDefault="00000000" w:rsidP="0021345E">
            <w:pPr>
              <w:pStyle w:val="Checkbox-Liste"/>
              <w:spacing w:before="80" w:after="80"/>
              <w:ind w:right="0"/>
              <w:rPr>
                <w:sz w:val="18"/>
                <w:szCs w:val="18"/>
              </w:rPr>
            </w:pPr>
            <w:sdt>
              <w:sdtPr>
                <w:rPr>
                  <w:sz w:val="18"/>
                  <w:szCs w:val="18"/>
                </w:rPr>
                <w:id w:val="-836226783"/>
                <w14:checkbox>
                  <w14:checked w14:val="0"/>
                  <w14:checkedState w14:val="2612" w14:font="MS Gothic"/>
                  <w14:uncheckedState w14:val="2610" w14:font="MS Gothic"/>
                </w14:checkbox>
              </w:sdtPr>
              <w:sdtContent>
                <w:r w:rsidR="00A41178" w:rsidRPr="00D06C0B">
                  <w:rPr>
                    <w:rFonts w:ascii="MS Gothic" w:eastAsia="MS Gothic" w:hAnsi="MS Gothic" w:hint="eastAsia"/>
                    <w:sz w:val="18"/>
                    <w:szCs w:val="18"/>
                  </w:rPr>
                  <w:t>☐</w:t>
                </w:r>
              </w:sdtContent>
            </w:sdt>
            <w:r w:rsidR="009C1F53" w:rsidRPr="00D06C0B">
              <w:rPr>
                <w:sz w:val="18"/>
                <w:szCs w:val="18"/>
              </w:rPr>
              <w:tab/>
              <w:t xml:space="preserve">Verpflichtender Ganztag für alle Schülerinnen und Schüler </w:t>
            </w:r>
            <w:r w:rsidR="009C1F53" w:rsidRPr="00D06C0B">
              <w:rPr>
                <w:i/>
                <w:iCs/>
                <w:sz w:val="18"/>
                <w:szCs w:val="18"/>
              </w:rPr>
              <w:t>(„Gebundene Ganztagsschule“)</w:t>
            </w:r>
          </w:p>
          <w:p w14:paraId="41A0C7A3" w14:textId="3AF55281" w:rsidR="005C4B4B" w:rsidRPr="00D06C0B" w:rsidRDefault="005C4B4B" w:rsidP="003B1CB9">
            <w:pPr>
              <w:pStyle w:val="Checkbox-Liste"/>
              <w:spacing w:before="80" w:after="80"/>
              <w:ind w:left="0" w:right="0" w:firstLine="0"/>
              <w:rPr>
                <w:sz w:val="18"/>
                <w:szCs w:val="18"/>
              </w:rPr>
            </w:pPr>
          </w:p>
        </w:tc>
        <w:tc>
          <w:tcPr>
            <w:tcW w:w="4798" w:type="dxa"/>
            <w:tcBorders>
              <w:top w:val="nil"/>
              <w:left w:val="single" w:sz="4" w:space="0" w:color="auto"/>
              <w:bottom w:val="nil"/>
              <w:right w:val="nil"/>
            </w:tcBorders>
          </w:tcPr>
          <w:p w14:paraId="7E4729E9" w14:textId="6D46946E" w:rsidR="003E33FB" w:rsidRPr="00D06C0B" w:rsidRDefault="00000000" w:rsidP="00E66300">
            <w:pPr>
              <w:pStyle w:val="Checkbox-Liste"/>
              <w:suppressAutoHyphens/>
              <w:spacing w:before="80" w:after="80"/>
              <w:ind w:right="0"/>
              <w:rPr>
                <w:sz w:val="18"/>
                <w:szCs w:val="18"/>
              </w:rPr>
            </w:pPr>
            <w:sdt>
              <w:sdtPr>
                <w:rPr>
                  <w:sz w:val="18"/>
                  <w:szCs w:val="18"/>
                </w:rPr>
                <w:id w:val="373274105"/>
                <w14:checkbox>
                  <w14:checked w14:val="0"/>
                  <w14:checkedState w14:val="2612" w14:font="MS Gothic"/>
                  <w14:uncheckedState w14:val="2610" w14:font="MS Gothic"/>
                </w14:checkbox>
              </w:sdtPr>
              <w:sdtContent>
                <w:r w:rsidR="003E33FB" w:rsidRPr="00D06C0B">
                  <w:rPr>
                    <w:rFonts w:ascii="Segoe UI Symbol" w:hAnsi="Segoe UI Symbol" w:cs="Segoe UI Symbol"/>
                    <w:sz w:val="18"/>
                    <w:szCs w:val="18"/>
                  </w:rPr>
                  <w:t>☐</w:t>
                </w:r>
              </w:sdtContent>
            </w:sdt>
            <w:r w:rsidR="003E33FB" w:rsidRPr="00D06C0B">
              <w:rPr>
                <w:sz w:val="18"/>
                <w:szCs w:val="18"/>
              </w:rPr>
              <w:tab/>
              <w:t xml:space="preserve">Verpflichtender Ganztag für einen Teil der Klassen </w:t>
            </w:r>
            <w:r w:rsidR="003E33FB" w:rsidRPr="00D06C0B">
              <w:rPr>
                <w:i/>
                <w:iCs/>
                <w:sz w:val="18"/>
                <w:szCs w:val="18"/>
              </w:rPr>
              <w:t>(„</w:t>
            </w:r>
            <w:r w:rsidR="003E33FB" w:rsidRPr="00D06C0B">
              <w:rPr>
                <w:i/>
                <w:iCs/>
                <w:color w:val="000000" w:themeColor="text1"/>
                <w:sz w:val="18"/>
                <w:szCs w:val="18"/>
              </w:rPr>
              <w:t>Teilgebundene Ganztagsschule“ / „Rhythmisierte Klassen</w:t>
            </w:r>
            <w:r w:rsidR="003E33FB" w:rsidRPr="00D06C0B">
              <w:rPr>
                <w:i/>
                <w:iCs/>
                <w:sz w:val="18"/>
                <w:szCs w:val="18"/>
              </w:rPr>
              <w:t>“)</w:t>
            </w:r>
          </w:p>
          <w:p w14:paraId="31CF85D4" w14:textId="6C78E049" w:rsidR="005C4B4B" w:rsidRPr="00D06C0B" w:rsidRDefault="005C4B4B" w:rsidP="0021345E">
            <w:pPr>
              <w:spacing w:before="80" w:after="80"/>
              <w:ind w:right="0"/>
              <w:rPr>
                <w:rFonts w:cs="Arial"/>
                <w:sz w:val="18"/>
                <w:szCs w:val="18"/>
              </w:rPr>
            </w:pPr>
            <w:r w:rsidRPr="00D06C0B">
              <w:rPr>
                <w:sz w:val="18"/>
                <w:szCs w:val="18"/>
              </w:rPr>
              <w:t xml:space="preserve">Anzahl der Klassen: </w:t>
            </w:r>
            <w:sdt>
              <w:sdtPr>
                <w:rPr>
                  <w:rFonts w:cs="Arial"/>
                  <w:sz w:val="18"/>
                  <w:szCs w:val="18"/>
                </w:rPr>
                <w:id w:val="1289391679"/>
                <w:placeholder>
                  <w:docPart w:val="6A2D1A298436754E8DFF554DD23554FB"/>
                </w:placeholder>
              </w:sdtPr>
              <w:sdtContent>
                <w:sdt>
                  <w:sdtPr>
                    <w:rPr>
                      <w:rStyle w:val="Formatvorlage3"/>
                      <w:sz w:val="18"/>
                      <w:szCs w:val="18"/>
                    </w:rPr>
                    <w:id w:val="1918440061"/>
                    <w:placeholder>
                      <w:docPart w:val="6FEF64D9DA706845A302864C2F1CA1D7"/>
                    </w:placeholder>
                  </w:sdtPr>
                  <w:sdtEndPr>
                    <w:rPr>
                      <w:rStyle w:val="Absatz-Standardschriftart"/>
                      <w:rFonts w:cs="Arial"/>
                      <w:color w:val="auto"/>
                    </w:rPr>
                  </w:sdtEndPr>
                  <w:sdtContent>
                    <w:sdt>
                      <w:sdtPr>
                        <w:rPr>
                          <w:sz w:val="18"/>
                          <w:szCs w:val="18"/>
                        </w:rPr>
                        <w:id w:val="-767462014"/>
                        <w:placeholder>
                          <w:docPart w:val="6C4A4A3873DF824AB54F5D1FB2414BCE"/>
                        </w:placeholder>
                        <w:showingPlcHdr/>
                        <w:text w:multiLine="1"/>
                      </w:sdtPr>
                      <w:sdtContent>
                        <w:r w:rsidR="00D06C0B" w:rsidRPr="00D06C0B">
                          <w:rPr>
                            <w:rStyle w:val="Platzhaltertext"/>
                            <w:sz w:val="18"/>
                            <w:szCs w:val="18"/>
                          </w:rPr>
                          <w:t>[Text eingeben]</w:t>
                        </w:r>
                      </w:sdtContent>
                    </w:sdt>
                  </w:sdtContent>
                </w:sdt>
              </w:sdtContent>
            </w:sdt>
          </w:p>
          <w:p w14:paraId="5139FFD1" w14:textId="1CA1CA33" w:rsidR="005C4B4B" w:rsidRPr="00D06C0B" w:rsidRDefault="005C4B4B" w:rsidP="003B1CB9">
            <w:pPr>
              <w:spacing w:before="80" w:after="80"/>
              <w:ind w:right="0"/>
              <w:rPr>
                <w:rFonts w:cs="Arial"/>
                <w:sz w:val="18"/>
                <w:szCs w:val="18"/>
              </w:rPr>
            </w:pPr>
            <w:r w:rsidRPr="00D06C0B">
              <w:rPr>
                <w:sz w:val="18"/>
                <w:szCs w:val="18"/>
              </w:rPr>
              <w:t xml:space="preserve">Anzahl der teilnehmenden Schülerinnen und Schüler: </w:t>
            </w:r>
            <w:sdt>
              <w:sdtPr>
                <w:rPr>
                  <w:rFonts w:cs="Arial"/>
                  <w:sz w:val="18"/>
                  <w:szCs w:val="18"/>
                </w:rPr>
                <w:id w:val="-1940051592"/>
                <w:placeholder>
                  <w:docPart w:val="17A4230BAB79BA488245814EABE34097"/>
                </w:placeholder>
              </w:sdtPr>
              <w:sdtContent>
                <w:sdt>
                  <w:sdtPr>
                    <w:rPr>
                      <w:rStyle w:val="Formatvorlage3"/>
                      <w:sz w:val="18"/>
                      <w:szCs w:val="18"/>
                    </w:rPr>
                    <w:id w:val="512967812"/>
                    <w:placeholder>
                      <w:docPart w:val="BAB44E89C1901746ABA1D81C541E30FA"/>
                    </w:placeholder>
                  </w:sdtPr>
                  <w:sdtEndPr>
                    <w:rPr>
                      <w:rStyle w:val="Absatz-Standardschriftart"/>
                      <w:rFonts w:cs="Arial"/>
                      <w:color w:val="auto"/>
                    </w:rPr>
                  </w:sdtEndPr>
                  <w:sdtContent>
                    <w:sdt>
                      <w:sdtPr>
                        <w:rPr>
                          <w:sz w:val="18"/>
                          <w:szCs w:val="18"/>
                        </w:rPr>
                        <w:id w:val="1336340509"/>
                        <w:placeholder>
                          <w:docPart w:val="6226D5DEB1746D4E9010D9BD961F2DD0"/>
                        </w:placeholder>
                        <w:showingPlcHdr/>
                        <w:text w:multiLine="1"/>
                      </w:sdtPr>
                      <w:sdtContent>
                        <w:r w:rsidR="00D06C0B" w:rsidRPr="00D06C0B">
                          <w:rPr>
                            <w:rStyle w:val="Platzhaltertext"/>
                            <w:sz w:val="18"/>
                            <w:szCs w:val="18"/>
                          </w:rPr>
                          <w:t>[Text eingeben]</w:t>
                        </w:r>
                      </w:sdtContent>
                    </w:sdt>
                  </w:sdtContent>
                </w:sdt>
              </w:sdtContent>
            </w:sdt>
          </w:p>
        </w:tc>
      </w:tr>
      <w:tr w:rsidR="003B1CB9" w:rsidRPr="00B7486A" w14:paraId="13543775" w14:textId="77777777" w:rsidTr="00761659">
        <w:trPr>
          <w:gridAfter w:val="2"/>
          <w:wAfter w:w="26" w:type="dxa"/>
          <w:cantSplit/>
          <w:trHeight w:val="397"/>
        </w:trPr>
        <w:tc>
          <w:tcPr>
            <w:tcW w:w="4815" w:type="dxa"/>
            <w:tcBorders>
              <w:top w:val="nil"/>
              <w:left w:val="nil"/>
              <w:bottom w:val="single" w:sz="4" w:space="0" w:color="auto"/>
              <w:right w:val="single" w:sz="4" w:space="0" w:color="auto"/>
            </w:tcBorders>
          </w:tcPr>
          <w:p w14:paraId="2F5E36A8" w14:textId="77777777" w:rsidR="003B1CB9" w:rsidRPr="00B7486A" w:rsidRDefault="003B1CB9" w:rsidP="000E7F0A">
            <w:pPr>
              <w:spacing w:before="80" w:after="80"/>
              <w:ind w:right="0"/>
              <w:rPr>
                <w:bCs/>
                <w:sz w:val="18"/>
                <w:szCs w:val="18"/>
              </w:rPr>
            </w:pPr>
            <w:r w:rsidRPr="00B7486A">
              <w:rPr>
                <w:bCs/>
                <w:sz w:val="18"/>
                <w:szCs w:val="18"/>
              </w:rPr>
              <w:t>Träger des Ganztags:</w:t>
            </w:r>
          </w:p>
          <w:p w14:paraId="4C63852D" w14:textId="64806CC9" w:rsidR="003B1CB9" w:rsidRPr="00B7486A" w:rsidRDefault="00000000" w:rsidP="000E7F0A">
            <w:pPr>
              <w:pStyle w:val="Checkbox-Liste"/>
              <w:spacing w:before="80" w:after="80"/>
              <w:ind w:right="0"/>
              <w:rPr>
                <w:bCs/>
                <w:sz w:val="18"/>
                <w:szCs w:val="18"/>
              </w:rPr>
            </w:pPr>
            <w:sdt>
              <w:sdtPr>
                <w:rPr>
                  <w:bCs/>
                  <w:sz w:val="18"/>
                  <w:szCs w:val="18"/>
                </w:rPr>
                <w:id w:val="1032856014"/>
                <w14:checkbox>
                  <w14:checked w14:val="0"/>
                  <w14:checkedState w14:val="2612" w14:font="MS Gothic"/>
                  <w14:uncheckedState w14:val="2610" w14:font="MS Gothic"/>
                </w14:checkbox>
              </w:sdtPr>
              <w:sdtContent>
                <w:r w:rsidR="003B1CB9" w:rsidRPr="00B7486A">
                  <w:rPr>
                    <w:rFonts w:ascii="MS Gothic" w:eastAsia="MS Gothic" w:hAnsi="MS Gothic" w:hint="eastAsia"/>
                    <w:bCs/>
                    <w:sz w:val="18"/>
                    <w:szCs w:val="18"/>
                  </w:rPr>
                  <w:t>☐</w:t>
                </w:r>
              </w:sdtContent>
            </w:sdt>
            <w:r w:rsidR="003B1CB9" w:rsidRPr="00B7486A">
              <w:rPr>
                <w:bCs/>
                <w:sz w:val="18"/>
                <w:szCs w:val="18"/>
              </w:rPr>
              <w:tab/>
              <w:t xml:space="preserve">Schule </w:t>
            </w:r>
            <w:sdt>
              <w:sdtPr>
                <w:rPr>
                  <w:rStyle w:val="Formatvorlage3"/>
                  <w:sz w:val="18"/>
                  <w:szCs w:val="18"/>
                </w:rPr>
                <w:id w:val="-736929743"/>
                <w:placeholder>
                  <w:docPart w:val="4DAFED174B25F4498D40EBBF1659F98C"/>
                </w:placeholder>
              </w:sdtPr>
              <w:sdtEndPr>
                <w:rPr>
                  <w:rStyle w:val="Absatz-Standardschriftart"/>
                  <w:rFonts w:cs="Arial"/>
                  <w:color w:val="auto"/>
                </w:rPr>
              </w:sdtEndPr>
              <w:sdtContent>
                <w:sdt>
                  <w:sdtPr>
                    <w:rPr>
                      <w:sz w:val="18"/>
                      <w:szCs w:val="18"/>
                    </w:rPr>
                    <w:id w:val="-1488308463"/>
                    <w:placeholder>
                      <w:docPart w:val="3E42F98A1FA807458638FB0E120650FD"/>
                    </w:placeholder>
                    <w:showingPlcHdr/>
                    <w:text w:multiLine="1"/>
                  </w:sdtPr>
                  <w:sdtContent>
                    <w:r w:rsidR="00D06C0B" w:rsidRPr="00D06C0B">
                      <w:rPr>
                        <w:rStyle w:val="Platzhaltertext"/>
                        <w:sz w:val="18"/>
                        <w:szCs w:val="18"/>
                      </w:rPr>
                      <w:t>[Text eingeben]</w:t>
                    </w:r>
                  </w:sdtContent>
                </w:sdt>
              </w:sdtContent>
            </w:sdt>
          </w:p>
          <w:p w14:paraId="52E6FAF9" w14:textId="0DD8634C" w:rsidR="003B1CB9" w:rsidRPr="00B7486A" w:rsidRDefault="00000000" w:rsidP="000E7F0A">
            <w:pPr>
              <w:pStyle w:val="Checkbox-Liste"/>
              <w:spacing w:before="80" w:after="80"/>
              <w:ind w:right="0"/>
              <w:rPr>
                <w:bCs/>
                <w:sz w:val="18"/>
                <w:szCs w:val="18"/>
              </w:rPr>
            </w:pPr>
            <w:sdt>
              <w:sdtPr>
                <w:rPr>
                  <w:bCs/>
                  <w:sz w:val="18"/>
                  <w:szCs w:val="18"/>
                </w:rPr>
                <w:id w:val="795180596"/>
                <w14:checkbox>
                  <w14:checked w14:val="0"/>
                  <w14:checkedState w14:val="2612" w14:font="MS Gothic"/>
                  <w14:uncheckedState w14:val="2610" w14:font="MS Gothic"/>
                </w14:checkbox>
              </w:sdtPr>
              <w:sdtContent>
                <w:r w:rsidR="003B1CB9" w:rsidRPr="00B7486A">
                  <w:rPr>
                    <w:rFonts w:ascii="MS Gothic" w:eastAsia="MS Gothic" w:hAnsi="MS Gothic" w:hint="eastAsia"/>
                    <w:bCs/>
                    <w:sz w:val="18"/>
                    <w:szCs w:val="18"/>
                  </w:rPr>
                  <w:t>☐</w:t>
                </w:r>
              </w:sdtContent>
            </w:sdt>
            <w:r w:rsidR="003B1CB9" w:rsidRPr="00B7486A">
              <w:rPr>
                <w:bCs/>
                <w:sz w:val="18"/>
                <w:szCs w:val="18"/>
              </w:rPr>
              <w:tab/>
              <w:t xml:space="preserve">anderer Träger, und zwar: </w:t>
            </w:r>
            <w:sdt>
              <w:sdtPr>
                <w:rPr>
                  <w:rStyle w:val="Formatvorlage3"/>
                  <w:sz w:val="18"/>
                  <w:szCs w:val="18"/>
                </w:rPr>
                <w:id w:val="-2079663679"/>
                <w:placeholder>
                  <w:docPart w:val="2A241E1F6C0AA1408D4B6A8B493D2C00"/>
                </w:placeholder>
              </w:sdtPr>
              <w:sdtEndPr>
                <w:rPr>
                  <w:rStyle w:val="Absatz-Standardschriftart"/>
                  <w:rFonts w:cs="Arial"/>
                  <w:color w:val="auto"/>
                </w:rPr>
              </w:sdtEndPr>
              <w:sdtContent>
                <w:sdt>
                  <w:sdtPr>
                    <w:rPr>
                      <w:sz w:val="18"/>
                      <w:szCs w:val="18"/>
                    </w:rPr>
                    <w:id w:val="442049588"/>
                    <w:placeholder>
                      <w:docPart w:val="92315AC871CC554B98B8D5D3DAF7B45A"/>
                    </w:placeholder>
                    <w:showingPlcHdr/>
                    <w:text w:multiLine="1"/>
                  </w:sdtPr>
                  <w:sdtContent>
                    <w:r w:rsidR="00D06C0B" w:rsidRPr="00D06C0B">
                      <w:rPr>
                        <w:rStyle w:val="Platzhaltertext"/>
                        <w:sz w:val="18"/>
                        <w:szCs w:val="18"/>
                      </w:rPr>
                      <w:t>[Text eingeben]</w:t>
                    </w:r>
                  </w:sdtContent>
                </w:sdt>
              </w:sdtContent>
            </w:sdt>
          </w:p>
        </w:tc>
        <w:tc>
          <w:tcPr>
            <w:tcW w:w="4798" w:type="dxa"/>
            <w:tcBorders>
              <w:top w:val="nil"/>
              <w:left w:val="single" w:sz="4" w:space="0" w:color="auto"/>
              <w:bottom w:val="single" w:sz="4" w:space="0" w:color="auto"/>
              <w:right w:val="nil"/>
            </w:tcBorders>
          </w:tcPr>
          <w:p w14:paraId="148FB8B8" w14:textId="77777777" w:rsidR="003B1CB9" w:rsidRPr="00B7486A" w:rsidRDefault="003B1CB9" w:rsidP="000E7F0A">
            <w:pPr>
              <w:spacing w:before="80" w:after="80"/>
              <w:ind w:right="0"/>
              <w:rPr>
                <w:bCs/>
                <w:sz w:val="18"/>
                <w:szCs w:val="18"/>
              </w:rPr>
            </w:pPr>
            <w:r w:rsidRPr="00B7486A">
              <w:rPr>
                <w:bCs/>
                <w:sz w:val="18"/>
                <w:szCs w:val="18"/>
              </w:rPr>
              <w:t>Träger des Ganztags:</w:t>
            </w:r>
          </w:p>
          <w:p w14:paraId="68AE3A0A" w14:textId="776DE3E8" w:rsidR="003B1CB9" w:rsidRPr="00B7486A" w:rsidRDefault="00000000" w:rsidP="000E7F0A">
            <w:pPr>
              <w:pStyle w:val="Checkbox-Liste"/>
              <w:spacing w:before="80" w:after="80"/>
              <w:ind w:right="0"/>
              <w:rPr>
                <w:bCs/>
                <w:sz w:val="18"/>
                <w:szCs w:val="18"/>
              </w:rPr>
            </w:pPr>
            <w:sdt>
              <w:sdtPr>
                <w:rPr>
                  <w:bCs/>
                  <w:sz w:val="18"/>
                  <w:szCs w:val="18"/>
                </w:rPr>
                <w:id w:val="-1559935613"/>
                <w14:checkbox>
                  <w14:checked w14:val="0"/>
                  <w14:checkedState w14:val="2612" w14:font="MS Gothic"/>
                  <w14:uncheckedState w14:val="2610" w14:font="MS Gothic"/>
                </w14:checkbox>
              </w:sdtPr>
              <w:sdtContent>
                <w:r w:rsidR="003B1CB9" w:rsidRPr="00B7486A">
                  <w:rPr>
                    <w:rFonts w:ascii="MS Gothic" w:eastAsia="MS Gothic" w:hAnsi="MS Gothic" w:hint="eastAsia"/>
                    <w:bCs/>
                    <w:sz w:val="18"/>
                    <w:szCs w:val="18"/>
                  </w:rPr>
                  <w:t>☐</w:t>
                </w:r>
              </w:sdtContent>
            </w:sdt>
            <w:r w:rsidR="003B1CB9" w:rsidRPr="00B7486A">
              <w:rPr>
                <w:bCs/>
                <w:sz w:val="18"/>
                <w:szCs w:val="18"/>
              </w:rPr>
              <w:tab/>
              <w:t xml:space="preserve">Schule </w:t>
            </w:r>
            <w:sdt>
              <w:sdtPr>
                <w:rPr>
                  <w:rStyle w:val="Formatvorlage3"/>
                  <w:sz w:val="18"/>
                  <w:szCs w:val="18"/>
                </w:rPr>
                <w:id w:val="-90009313"/>
                <w:placeholder>
                  <w:docPart w:val="2FB40B2941EC4B45BB7F025E0E69D125"/>
                </w:placeholder>
              </w:sdtPr>
              <w:sdtEndPr>
                <w:rPr>
                  <w:rStyle w:val="Absatz-Standardschriftart"/>
                  <w:rFonts w:cs="Arial"/>
                  <w:color w:val="auto"/>
                </w:rPr>
              </w:sdtEndPr>
              <w:sdtContent>
                <w:sdt>
                  <w:sdtPr>
                    <w:rPr>
                      <w:sz w:val="18"/>
                      <w:szCs w:val="18"/>
                    </w:rPr>
                    <w:id w:val="-1429265084"/>
                    <w:placeholder>
                      <w:docPart w:val="1189C09E83F70340BA996EC82A15F934"/>
                    </w:placeholder>
                    <w:showingPlcHdr/>
                    <w:text w:multiLine="1"/>
                  </w:sdtPr>
                  <w:sdtContent>
                    <w:r w:rsidR="00D06C0B" w:rsidRPr="00D06C0B">
                      <w:rPr>
                        <w:rStyle w:val="Platzhaltertext"/>
                        <w:sz w:val="18"/>
                        <w:szCs w:val="18"/>
                      </w:rPr>
                      <w:t>[Text eingeben]</w:t>
                    </w:r>
                  </w:sdtContent>
                </w:sdt>
              </w:sdtContent>
            </w:sdt>
          </w:p>
          <w:p w14:paraId="023701FF" w14:textId="07403960" w:rsidR="003B1CB9" w:rsidRPr="00B7486A" w:rsidRDefault="00000000" w:rsidP="000E7F0A">
            <w:pPr>
              <w:pStyle w:val="Checkbox-Liste"/>
              <w:suppressAutoHyphens/>
              <w:spacing w:before="80" w:after="80"/>
              <w:ind w:right="0"/>
              <w:rPr>
                <w:bCs/>
                <w:sz w:val="18"/>
                <w:szCs w:val="18"/>
              </w:rPr>
            </w:pPr>
            <w:sdt>
              <w:sdtPr>
                <w:rPr>
                  <w:bCs/>
                  <w:sz w:val="18"/>
                  <w:szCs w:val="18"/>
                </w:rPr>
                <w:id w:val="97849624"/>
                <w14:checkbox>
                  <w14:checked w14:val="0"/>
                  <w14:checkedState w14:val="2612" w14:font="MS Gothic"/>
                  <w14:uncheckedState w14:val="2610" w14:font="MS Gothic"/>
                </w14:checkbox>
              </w:sdtPr>
              <w:sdtContent>
                <w:r w:rsidR="003B1CB9" w:rsidRPr="00B7486A">
                  <w:rPr>
                    <w:rFonts w:ascii="MS Gothic" w:eastAsia="MS Gothic" w:hAnsi="MS Gothic" w:hint="eastAsia"/>
                    <w:bCs/>
                    <w:sz w:val="18"/>
                    <w:szCs w:val="18"/>
                  </w:rPr>
                  <w:t>☐</w:t>
                </w:r>
              </w:sdtContent>
            </w:sdt>
            <w:r w:rsidR="003B1CB9" w:rsidRPr="00B7486A">
              <w:rPr>
                <w:bCs/>
                <w:sz w:val="18"/>
                <w:szCs w:val="18"/>
              </w:rPr>
              <w:tab/>
              <w:t>anderer Träger, und zwar:</w:t>
            </w:r>
            <w:r w:rsidR="003B1CB9" w:rsidRPr="00B7486A">
              <w:rPr>
                <w:rFonts w:cs="Arial"/>
                <w:bCs/>
                <w:sz w:val="18"/>
                <w:szCs w:val="18"/>
              </w:rPr>
              <w:t xml:space="preserve"> </w:t>
            </w:r>
            <w:sdt>
              <w:sdtPr>
                <w:rPr>
                  <w:rStyle w:val="Formatvorlage3"/>
                  <w:sz w:val="18"/>
                  <w:szCs w:val="18"/>
                </w:rPr>
                <w:id w:val="-1899125693"/>
                <w:placeholder>
                  <w:docPart w:val="DCFA0FF86B0CA246971059478CE20C6E"/>
                </w:placeholder>
              </w:sdtPr>
              <w:sdtEndPr>
                <w:rPr>
                  <w:rStyle w:val="Absatz-Standardschriftart"/>
                  <w:rFonts w:cs="Arial"/>
                  <w:color w:val="auto"/>
                </w:rPr>
              </w:sdtEndPr>
              <w:sdtContent>
                <w:sdt>
                  <w:sdtPr>
                    <w:rPr>
                      <w:sz w:val="18"/>
                      <w:szCs w:val="18"/>
                    </w:rPr>
                    <w:id w:val="-131176869"/>
                    <w:placeholder>
                      <w:docPart w:val="3159ACFCF595BC4EAD79971F0838F3CB"/>
                    </w:placeholder>
                    <w:showingPlcHdr/>
                    <w:text w:multiLine="1"/>
                  </w:sdtPr>
                  <w:sdtContent>
                    <w:r w:rsidR="00171D80" w:rsidRPr="00D06C0B">
                      <w:rPr>
                        <w:rStyle w:val="Platzhaltertext"/>
                        <w:sz w:val="18"/>
                        <w:szCs w:val="18"/>
                      </w:rPr>
                      <w:t>[Text eingeben]</w:t>
                    </w:r>
                  </w:sdtContent>
                </w:sdt>
              </w:sdtContent>
            </w:sdt>
          </w:p>
        </w:tc>
      </w:tr>
      <w:tr w:rsidR="005C4B4B" w:rsidRPr="00B7486A" w14:paraId="06741733" w14:textId="77777777" w:rsidTr="00761659">
        <w:trPr>
          <w:gridAfter w:val="2"/>
          <w:wAfter w:w="26" w:type="dxa"/>
          <w:cantSplit/>
          <w:trHeight w:val="397"/>
        </w:trPr>
        <w:tc>
          <w:tcPr>
            <w:tcW w:w="4815" w:type="dxa"/>
            <w:tcBorders>
              <w:top w:val="single" w:sz="4" w:space="0" w:color="auto"/>
              <w:left w:val="nil"/>
              <w:bottom w:val="nil"/>
              <w:right w:val="single" w:sz="4" w:space="0" w:color="auto"/>
            </w:tcBorders>
          </w:tcPr>
          <w:p w14:paraId="2EB2ED64" w14:textId="4ECB88A4" w:rsidR="00A41178" w:rsidRPr="00B7486A" w:rsidRDefault="00000000" w:rsidP="000E7F0A">
            <w:pPr>
              <w:pStyle w:val="Checkbox-Liste"/>
              <w:spacing w:before="80" w:after="80"/>
              <w:ind w:right="0"/>
              <w:rPr>
                <w:sz w:val="18"/>
                <w:szCs w:val="18"/>
              </w:rPr>
            </w:pPr>
            <w:sdt>
              <w:sdtPr>
                <w:rPr>
                  <w:sz w:val="18"/>
                  <w:szCs w:val="18"/>
                </w:rPr>
                <w:id w:val="1116951848"/>
                <w14:checkbox>
                  <w14:checked w14:val="0"/>
                  <w14:checkedState w14:val="2612" w14:font="MS Gothic"/>
                  <w14:uncheckedState w14:val="2610" w14:font="MS Gothic"/>
                </w14:checkbox>
              </w:sdtPr>
              <w:sdtContent>
                <w:r w:rsidR="00A41178" w:rsidRPr="00B7486A">
                  <w:rPr>
                    <w:rFonts w:ascii="MS Gothic" w:eastAsia="MS Gothic" w:hAnsi="MS Gothic" w:hint="eastAsia"/>
                    <w:sz w:val="18"/>
                    <w:szCs w:val="18"/>
                  </w:rPr>
                  <w:t>☐</w:t>
                </w:r>
              </w:sdtContent>
            </w:sdt>
            <w:r w:rsidR="00A41178" w:rsidRPr="00B7486A">
              <w:rPr>
                <w:sz w:val="18"/>
                <w:szCs w:val="18"/>
              </w:rPr>
              <w:tab/>
              <w:t xml:space="preserve">Fakultatives Ganztagsangebot </w:t>
            </w:r>
            <w:r w:rsidR="00A41178" w:rsidRPr="00B7486A">
              <w:rPr>
                <w:i/>
                <w:iCs/>
                <w:sz w:val="18"/>
                <w:szCs w:val="18"/>
              </w:rPr>
              <w:t>(„Offene Ganztagsschule“, „Betreuende Grundschule“)</w:t>
            </w:r>
          </w:p>
          <w:p w14:paraId="68A8C456" w14:textId="343DD723" w:rsidR="006E6602" w:rsidRPr="00B7486A" w:rsidRDefault="005C4B4B" w:rsidP="000E7F0A">
            <w:pPr>
              <w:spacing w:before="80" w:after="80"/>
              <w:ind w:right="0"/>
              <w:rPr>
                <w:sz w:val="18"/>
                <w:szCs w:val="18"/>
              </w:rPr>
            </w:pPr>
            <w:r w:rsidRPr="00B7486A">
              <w:rPr>
                <w:sz w:val="18"/>
                <w:szCs w:val="18"/>
              </w:rPr>
              <w:t xml:space="preserve">Anzahl der teilnehmenden Schülerinnen und Schüler: </w:t>
            </w:r>
            <w:sdt>
              <w:sdtPr>
                <w:rPr>
                  <w:rFonts w:cs="Arial"/>
                  <w:sz w:val="18"/>
                  <w:szCs w:val="18"/>
                </w:rPr>
                <w:id w:val="580263112"/>
                <w:placeholder>
                  <w:docPart w:val="A879C01F300A4D41B89755C11BDA2AF5"/>
                </w:placeholder>
              </w:sdtPr>
              <w:sdtContent>
                <w:sdt>
                  <w:sdtPr>
                    <w:rPr>
                      <w:rFonts w:cs="Arial"/>
                      <w:sz w:val="18"/>
                      <w:szCs w:val="18"/>
                    </w:rPr>
                    <w:id w:val="373738338"/>
                    <w:placeholder>
                      <w:docPart w:val="9ACB0CF215053B45844498B45E00F512"/>
                    </w:placeholder>
                  </w:sdtPr>
                  <w:sdtContent>
                    <w:sdt>
                      <w:sdtPr>
                        <w:rPr>
                          <w:rStyle w:val="Formatvorlage3"/>
                          <w:sz w:val="18"/>
                          <w:szCs w:val="18"/>
                        </w:rPr>
                        <w:id w:val="-1006513941"/>
                        <w:placeholder>
                          <w:docPart w:val="FA8F7FD08C56C34082CFAB57734E6469"/>
                        </w:placeholder>
                      </w:sdtPr>
                      <w:sdtEndPr>
                        <w:rPr>
                          <w:rStyle w:val="Absatz-Standardschriftart"/>
                          <w:rFonts w:cs="Arial"/>
                          <w:color w:val="auto"/>
                        </w:rPr>
                      </w:sdtEndPr>
                      <w:sdtContent>
                        <w:sdt>
                          <w:sdtPr>
                            <w:rPr>
                              <w:rStyle w:val="Formatvorlage3"/>
                              <w:sz w:val="18"/>
                              <w:szCs w:val="18"/>
                            </w:rPr>
                            <w:id w:val="-2078816375"/>
                            <w:placeholder>
                              <w:docPart w:val="017BB7A757C5BB4BBC80F6F16CE7E546"/>
                            </w:placeholder>
                          </w:sdtPr>
                          <w:sdtEndPr>
                            <w:rPr>
                              <w:rStyle w:val="Absatz-Standardschriftart"/>
                              <w:rFonts w:cs="Arial"/>
                              <w:color w:val="auto"/>
                            </w:rPr>
                          </w:sdtEndPr>
                          <w:sdtContent>
                            <w:sdt>
                              <w:sdtPr>
                                <w:rPr>
                                  <w:sz w:val="18"/>
                                  <w:szCs w:val="18"/>
                                </w:rPr>
                                <w:id w:val="890776331"/>
                                <w:placeholder>
                                  <w:docPart w:val="84051F38FB32B74E839FD80256F08910"/>
                                </w:placeholder>
                                <w:showingPlcHdr/>
                                <w:text w:multiLine="1"/>
                              </w:sdtPr>
                              <w:sdtContent>
                                <w:r w:rsidR="00171D80" w:rsidRPr="00D06C0B">
                                  <w:rPr>
                                    <w:rStyle w:val="Platzhaltertext"/>
                                    <w:sz w:val="18"/>
                                    <w:szCs w:val="18"/>
                                  </w:rPr>
                                  <w:t>[Text eingeben]</w:t>
                                </w:r>
                              </w:sdtContent>
                            </w:sdt>
                          </w:sdtContent>
                        </w:sdt>
                      </w:sdtContent>
                    </w:sdt>
                  </w:sdtContent>
                </w:sdt>
              </w:sdtContent>
            </w:sdt>
          </w:p>
        </w:tc>
        <w:tc>
          <w:tcPr>
            <w:tcW w:w="4798" w:type="dxa"/>
            <w:tcBorders>
              <w:top w:val="single" w:sz="4" w:space="0" w:color="auto"/>
              <w:left w:val="single" w:sz="4" w:space="0" w:color="auto"/>
              <w:bottom w:val="nil"/>
              <w:right w:val="nil"/>
            </w:tcBorders>
          </w:tcPr>
          <w:p w14:paraId="03BE0DE8" w14:textId="6A71E2FA" w:rsidR="002F5E15" w:rsidRPr="00B7486A" w:rsidRDefault="00000000" w:rsidP="000E7F0A">
            <w:pPr>
              <w:pStyle w:val="Checkbox-Liste"/>
              <w:spacing w:before="80" w:after="80"/>
              <w:ind w:right="0"/>
              <w:rPr>
                <w:sz w:val="18"/>
                <w:szCs w:val="18"/>
              </w:rPr>
            </w:pPr>
            <w:sdt>
              <w:sdtPr>
                <w:rPr>
                  <w:sz w:val="18"/>
                  <w:szCs w:val="18"/>
                </w:rPr>
                <w:id w:val="1515255668"/>
                <w14:checkbox>
                  <w14:checked w14:val="0"/>
                  <w14:checkedState w14:val="2612" w14:font="MS Gothic"/>
                  <w14:uncheckedState w14:val="2610" w14:font="MS Gothic"/>
                </w14:checkbox>
              </w:sdtPr>
              <w:sdtContent>
                <w:r w:rsidR="002F5E15" w:rsidRPr="00B7486A">
                  <w:rPr>
                    <w:rFonts w:ascii="MS Gothic" w:eastAsia="MS Gothic" w:hAnsi="MS Gothic" w:hint="eastAsia"/>
                    <w:sz w:val="18"/>
                    <w:szCs w:val="18"/>
                  </w:rPr>
                  <w:t>☐</w:t>
                </w:r>
              </w:sdtContent>
            </w:sdt>
            <w:r w:rsidR="002F5E15" w:rsidRPr="00B7486A">
              <w:rPr>
                <w:sz w:val="18"/>
                <w:szCs w:val="18"/>
              </w:rPr>
              <w:tab/>
              <w:t xml:space="preserve">Hort an der Schule </w:t>
            </w:r>
            <w:r w:rsidR="002F5E15" w:rsidRPr="00B7486A">
              <w:rPr>
                <w:i/>
                <w:iCs/>
                <w:sz w:val="18"/>
                <w:szCs w:val="18"/>
              </w:rPr>
              <w:t>(im Schulgebäude, auf dem Schulgelände)</w:t>
            </w:r>
          </w:p>
          <w:p w14:paraId="7DCEED57" w14:textId="23C02615" w:rsidR="005C4B4B" w:rsidRPr="00B7486A" w:rsidRDefault="005C4B4B" w:rsidP="000E7F0A">
            <w:pPr>
              <w:spacing w:before="80" w:after="80"/>
              <w:ind w:right="0"/>
              <w:rPr>
                <w:sz w:val="18"/>
                <w:szCs w:val="18"/>
              </w:rPr>
            </w:pPr>
            <w:r w:rsidRPr="00B7486A">
              <w:rPr>
                <w:sz w:val="18"/>
                <w:szCs w:val="18"/>
              </w:rPr>
              <w:t xml:space="preserve">Anzahl der teilnehmenden Schülerinnen und Schüler: </w:t>
            </w:r>
            <w:sdt>
              <w:sdtPr>
                <w:rPr>
                  <w:rFonts w:cs="Arial"/>
                  <w:sz w:val="18"/>
                  <w:szCs w:val="18"/>
                </w:rPr>
                <w:id w:val="1234130969"/>
                <w:placeholder>
                  <w:docPart w:val="6759484473FEB74CB781480075129514"/>
                </w:placeholder>
              </w:sdtPr>
              <w:sdtContent>
                <w:sdt>
                  <w:sdtPr>
                    <w:rPr>
                      <w:rFonts w:cs="Arial"/>
                      <w:sz w:val="18"/>
                      <w:szCs w:val="18"/>
                    </w:rPr>
                    <w:id w:val="-1662299269"/>
                    <w:placeholder>
                      <w:docPart w:val="F22B2F1D38E5C34CA757FC1D633F854F"/>
                    </w:placeholder>
                  </w:sdtPr>
                  <w:sdtContent>
                    <w:sdt>
                      <w:sdtPr>
                        <w:rPr>
                          <w:rStyle w:val="Formatvorlage3"/>
                          <w:sz w:val="18"/>
                          <w:szCs w:val="18"/>
                        </w:rPr>
                        <w:id w:val="-367447080"/>
                        <w:placeholder>
                          <w:docPart w:val="99A608537AA85D47935E098B41C6456F"/>
                        </w:placeholder>
                      </w:sdtPr>
                      <w:sdtEndPr>
                        <w:rPr>
                          <w:rStyle w:val="Absatz-Standardschriftart"/>
                          <w:rFonts w:cs="Arial"/>
                          <w:color w:val="auto"/>
                        </w:rPr>
                      </w:sdtEndPr>
                      <w:sdtContent>
                        <w:sdt>
                          <w:sdtPr>
                            <w:rPr>
                              <w:rStyle w:val="Formatvorlage3"/>
                              <w:sz w:val="18"/>
                              <w:szCs w:val="18"/>
                            </w:rPr>
                            <w:id w:val="1974246930"/>
                            <w:placeholder>
                              <w:docPart w:val="DCA9FDBFFC74BE46AF4AC9C689119969"/>
                            </w:placeholder>
                          </w:sdtPr>
                          <w:sdtEndPr>
                            <w:rPr>
                              <w:rStyle w:val="Absatz-Standardschriftart"/>
                              <w:rFonts w:cs="Arial"/>
                              <w:color w:val="auto"/>
                            </w:rPr>
                          </w:sdtEndPr>
                          <w:sdtContent>
                            <w:sdt>
                              <w:sdtPr>
                                <w:rPr>
                                  <w:sz w:val="18"/>
                                  <w:szCs w:val="18"/>
                                </w:rPr>
                                <w:id w:val="-1997022620"/>
                                <w:placeholder>
                                  <w:docPart w:val="2C96718674BDB542A930C76463A6E2FE"/>
                                </w:placeholder>
                                <w:showingPlcHdr/>
                                <w:text w:multiLine="1"/>
                              </w:sdtPr>
                              <w:sdtContent>
                                <w:r w:rsidR="00171D80" w:rsidRPr="00D06C0B">
                                  <w:rPr>
                                    <w:rStyle w:val="Platzhaltertext"/>
                                    <w:sz w:val="18"/>
                                    <w:szCs w:val="18"/>
                                  </w:rPr>
                                  <w:t>[Text eingeben]</w:t>
                                </w:r>
                              </w:sdtContent>
                            </w:sdt>
                          </w:sdtContent>
                        </w:sdt>
                      </w:sdtContent>
                    </w:sdt>
                  </w:sdtContent>
                </w:sdt>
              </w:sdtContent>
            </w:sdt>
          </w:p>
        </w:tc>
      </w:tr>
      <w:tr w:rsidR="003B1CB9" w:rsidRPr="00B7486A" w14:paraId="51E640BD" w14:textId="77777777" w:rsidTr="00761659">
        <w:trPr>
          <w:gridAfter w:val="2"/>
          <w:wAfter w:w="26" w:type="dxa"/>
          <w:cantSplit/>
          <w:trHeight w:val="397"/>
        </w:trPr>
        <w:tc>
          <w:tcPr>
            <w:tcW w:w="4815" w:type="dxa"/>
            <w:tcBorders>
              <w:top w:val="nil"/>
              <w:left w:val="nil"/>
              <w:bottom w:val="single" w:sz="4" w:space="0" w:color="auto"/>
              <w:right w:val="single" w:sz="4" w:space="0" w:color="auto"/>
            </w:tcBorders>
          </w:tcPr>
          <w:p w14:paraId="40875339" w14:textId="77777777" w:rsidR="003B1CB9" w:rsidRPr="00B7486A" w:rsidRDefault="003B1CB9" w:rsidP="000E7F0A">
            <w:pPr>
              <w:spacing w:before="80" w:after="80"/>
              <w:ind w:right="0"/>
              <w:rPr>
                <w:bCs/>
                <w:sz w:val="18"/>
                <w:szCs w:val="18"/>
              </w:rPr>
            </w:pPr>
            <w:r w:rsidRPr="00B7486A">
              <w:rPr>
                <w:bCs/>
                <w:sz w:val="18"/>
                <w:szCs w:val="18"/>
              </w:rPr>
              <w:t>Träger des Ganztags:</w:t>
            </w:r>
          </w:p>
          <w:p w14:paraId="2290882D" w14:textId="1C9F214B" w:rsidR="003B1CB9" w:rsidRPr="00B7486A" w:rsidRDefault="00000000" w:rsidP="000E7F0A">
            <w:pPr>
              <w:pStyle w:val="Checkbox-Liste"/>
              <w:spacing w:before="80" w:after="80"/>
              <w:ind w:right="0"/>
              <w:rPr>
                <w:bCs/>
                <w:sz w:val="18"/>
                <w:szCs w:val="18"/>
              </w:rPr>
            </w:pPr>
            <w:sdt>
              <w:sdtPr>
                <w:rPr>
                  <w:bCs/>
                  <w:sz w:val="18"/>
                  <w:szCs w:val="18"/>
                </w:rPr>
                <w:id w:val="-478309788"/>
                <w14:checkbox>
                  <w14:checked w14:val="0"/>
                  <w14:checkedState w14:val="2612" w14:font="MS Gothic"/>
                  <w14:uncheckedState w14:val="2610" w14:font="MS Gothic"/>
                </w14:checkbox>
              </w:sdtPr>
              <w:sdtContent>
                <w:r w:rsidR="003B1CB9" w:rsidRPr="00B7486A">
                  <w:rPr>
                    <w:rFonts w:ascii="MS Gothic" w:eastAsia="MS Gothic" w:hAnsi="MS Gothic" w:hint="eastAsia"/>
                    <w:bCs/>
                    <w:sz w:val="18"/>
                    <w:szCs w:val="18"/>
                  </w:rPr>
                  <w:t>☐</w:t>
                </w:r>
              </w:sdtContent>
            </w:sdt>
            <w:r w:rsidR="003B1CB9" w:rsidRPr="00B7486A">
              <w:rPr>
                <w:bCs/>
                <w:sz w:val="18"/>
                <w:szCs w:val="18"/>
              </w:rPr>
              <w:tab/>
              <w:t xml:space="preserve">Schule </w:t>
            </w:r>
            <w:sdt>
              <w:sdtPr>
                <w:rPr>
                  <w:rStyle w:val="Formatvorlage3"/>
                  <w:sz w:val="18"/>
                  <w:szCs w:val="18"/>
                </w:rPr>
                <w:id w:val="1849748804"/>
                <w:placeholder>
                  <w:docPart w:val="8AF439AE89AA8B4AADFFAA13E5330598"/>
                </w:placeholder>
              </w:sdtPr>
              <w:sdtEndPr>
                <w:rPr>
                  <w:rStyle w:val="Absatz-Standardschriftart"/>
                  <w:rFonts w:cs="Arial"/>
                  <w:color w:val="auto"/>
                </w:rPr>
              </w:sdtEndPr>
              <w:sdtContent>
                <w:sdt>
                  <w:sdtPr>
                    <w:rPr>
                      <w:sz w:val="18"/>
                      <w:szCs w:val="18"/>
                    </w:rPr>
                    <w:id w:val="-1161533866"/>
                    <w:placeholder>
                      <w:docPart w:val="1D6755276F562543B65BA64BEE914DAA"/>
                    </w:placeholder>
                    <w:showingPlcHdr/>
                    <w:text w:multiLine="1"/>
                  </w:sdtPr>
                  <w:sdtContent>
                    <w:r w:rsidR="00171D80" w:rsidRPr="00D06C0B">
                      <w:rPr>
                        <w:rStyle w:val="Platzhaltertext"/>
                        <w:sz w:val="18"/>
                        <w:szCs w:val="18"/>
                      </w:rPr>
                      <w:t>[Text eingeben]</w:t>
                    </w:r>
                  </w:sdtContent>
                </w:sdt>
              </w:sdtContent>
            </w:sdt>
          </w:p>
          <w:p w14:paraId="63F3FE7F" w14:textId="007BBC63" w:rsidR="003B1CB9" w:rsidRPr="00B7486A" w:rsidRDefault="00000000" w:rsidP="000E7F0A">
            <w:pPr>
              <w:pStyle w:val="Checkbox-Liste"/>
              <w:spacing w:before="80" w:after="80"/>
              <w:ind w:right="0"/>
              <w:rPr>
                <w:bCs/>
                <w:sz w:val="18"/>
                <w:szCs w:val="18"/>
              </w:rPr>
            </w:pPr>
            <w:sdt>
              <w:sdtPr>
                <w:rPr>
                  <w:bCs/>
                  <w:sz w:val="18"/>
                  <w:szCs w:val="18"/>
                </w:rPr>
                <w:id w:val="-1675093960"/>
                <w14:checkbox>
                  <w14:checked w14:val="0"/>
                  <w14:checkedState w14:val="2612" w14:font="MS Gothic"/>
                  <w14:uncheckedState w14:val="2610" w14:font="MS Gothic"/>
                </w14:checkbox>
              </w:sdtPr>
              <w:sdtContent>
                <w:r w:rsidR="003B1CB9" w:rsidRPr="00B7486A">
                  <w:rPr>
                    <w:rFonts w:ascii="MS Gothic" w:eastAsia="MS Gothic" w:hAnsi="MS Gothic" w:hint="eastAsia"/>
                    <w:bCs/>
                    <w:sz w:val="18"/>
                    <w:szCs w:val="18"/>
                  </w:rPr>
                  <w:t>☐</w:t>
                </w:r>
              </w:sdtContent>
            </w:sdt>
            <w:r w:rsidR="003B1CB9" w:rsidRPr="00B7486A">
              <w:rPr>
                <w:bCs/>
                <w:sz w:val="18"/>
                <w:szCs w:val="18"/>
              </w:rPr>
              <w:tab/>
              <w:t>anderer Träger, und zwar:</w:t>
            </w:r>
            <w:r w:rsidR="003B1CB9" w:rsidRPr="00B7486A">
              <w:rPr>
                <w:rFonts w:cs="Arial"/>
                <w:bCs/>
                <w:sz w:val="18"/>
                <w:szCs w:val="18"/>
              </w:rPr>
              <w:t xml:space="preserve"> </w:t>
            </w:r>
            <w:sdt>
              <w:sdtPr>
                <w:rPr>
                  <w:rFonts w:cs="Arial"/>
                  <w:bCs/>
                  <w:sz w:val="18"/>
                  <w:szCs w:val="18"/>
                </w:rPr>
                <w:id w:val="261656919"/>
                <w:placeholder>
                  <w:docPart w:val="0A9AE3B9D1712843A69BC4E07C9A21A8"/>
                </w:placeholder>
              </w:sdtPr>
              <w:sdtContent>
                <w:sdt>
                  <w:sdtPr>
                    <w:rPr>
                      <w:rFonts w:cs="Arial"/>
                      <w:bCs/>
                      <w:sz w:val="18"/>
                      <w:szCs w:val="18"/>
                    </w:rPr>
                    <w:id w:val="94289593"/>
                    <w:placeholder>
                      <w:docPart w:val="B7DDD66214FE024898733DC0F5F26CF3"/>
                    </w:placeholder>
                  </w:sdtPr>
                  <w:sdtContent>
                    <w:sdt>
                      <w:sdtPr>
                        <w:rPr>
                          <w:rStyle w:val="Formatvorlage3"/>
                          <w:bCs/>
                          <w:sz w:val="18"/>
                          <w:szCs w:val="18"/>
                        </w:rPr>
                        <w:id w:val="685331773"/>
                        <w:placeholder>
                          <w:docPart w:val="14846EB71DFA7E4C97ADB8EF8E69B514"/>
                        </w:placeholder>
                      </w:sdtPr>
                      <w:sdtEndPr>
                        <w:rPr>
                          <w:rStyle w:val="Absatz-Standardschriftart"/>
                          <w:rFonts w:cs="Arial"/>
                          <w:color w:val="auto"/>
                        </w:rPr>
                      </w:sdtEndPr>
                      <w:sdtContent>
                        <w:sdt>
                          <w:sdtPr>
                            <w:rPr>
                              <w:rStyle w:val="Formatvorlage3"/>
                              <w:sz w:val="18"/>
                              <w:szCs w:val="18"/>
                            </w:rPr>
                            <w:id w:val="-1294362440"/>
                            <w:placeholder>
                              <w:docPart w:val="8D3FE37836800844AC835C30B20FF8D3"/>
                            </w:placeholder>
                          </w:sdtPr>
                          <w:sdtEndPr>
                            <w:rPr>
                              <w:rStyle w:val="Absatz-Standardschriftart"/>
                              <w:rFonts w:cs="Arial"/>
                              <w:color w:val="auto"/>
                            </w:rPr>
                          </w:sdtEndPr>
                          <w:sdtContent>
                            <w:sdt>
                              <w:sdtPr>
                                <w:rPr>
                                  <w:sz w:val="18"/>
                                  <w:szCs w:val="18"/>
                                </w:rPr>
                                <w:id w:val="861018047"/>
                                <w:placeholder>
                                  <w:docPart w:val="59823C4B4D6FEC4C8ED951A2A6B01538"/>
                                </w:placeholder>
                                <w:showingPlcHdr/>
                                <w:text w:multiLine="1"/>
                              </w:sdtPr>
                              <w:sdtContent>
                                <w:r w:rsidR="00171D80" w:rsidRPr="00D06C0B">
                                  <w:rPr>
                                    <w:rStyle w:val="Platzhaltertext"/>
                                    <w:sz w:val="18"/>
                                    <w:szCs w:val="18"/>
                                  </w:rPr>
                                  <w:t>[Text eingeben]</w:t>
                                </w:r>
                              </w:sdtContent>
                            </w:sdt>
                          </w:sdtContent>
                        </w:sdt>
                      </w:sdtContent>
                    </w:sdt>
                  </w:sdtContent>
                </w:sdt>
              </w:sdtContent>
            </w:sdt>
          </w:p>
        </w:tc>
        <w:tc>
          <w:tcPr>
            <w:tcW w:w="4798" w:type="dxa"/>
            <w:tcBorders>
              <w:top w:val="nil"/>
              <w:left w:val="single" w:sz="4" w:space="0" w:color="auto"/>
              <w:bottom w:val="single" w:sz="4" w:space="0" w:color="auto"/>
              <w:right w:val="nil"/>
            </w:tcBorders>
          </w:tcPr>
          <w:p w14:paraId="227732D8" w14:textId="1FCF61D6" w:rsidR="003B1CB9" w:rsidRPr="00B7486A" w:rsidRDefault="003B1CB9" w:rsidP="000E7F0A">
            <w:pPr>
              <w:pStyle w:val="Checkbox-Liste"/>
              <w:spacing w:before="80" w:after="80"/>
              <w:ind w:right="0"/>
              <w:rPr>
                <w:bCs/>
                <w:sz w:val="18"/>
                <w:szCs w:val="18"/>
              </w:rPr>
            </w:pPr>
            <w:r w:rsidRPr="00B7486A">
              <w:rPr>
                <w:bCs/>
                <w:sz w:val="18"/>
                <w:szCs w:val="18"/>
              </w:rPr>
              <w:t xml:space="preserve">Träger des Hortes: </w:t>
            </w:r>
            <w:sdt>
              <w:sdtPr>
                <w:rPr>
                  <w:rFonts w:cs="Arial"/>
                  <w:bCs/>
                  <w:sz w:val="18"/>
                  <w:szCs w:val="18"/>
                </w:rPr>
                <w:id w:val="-962728606"/>
                <w:placeholder>
                  <w:docPart w:val="465FAD7525005947A5B25907B35E5930"/>
                </w:placeholder>
              </w:sdtPr>
              <w:sdtContent>
                <w:sdt>
                  <w:sdtPr>
                    <w:rPr>
                      <w:rStyle w:val="Formatvorlage3"/>
                      <w:sz w:val="18"/>
                      <w:szCs w:val="18"/>
                    </w:rPr>
                    <w:id w:val="103468918"/>
                    <w:placeholder>
                      <w:docPart w:val="C722C1DE5EFA784D804D277C7132BBEA"/>
                    </w:placeholder>
                  </w:sdtPr>
                  <w:sdtEndPr>
                    <w:rPr>
                      <w:rStyle w:val="Absatz-Standardschriftart"/>
                      <w:rFonts w:cs="Arial"/>
                      <w:color w:val="auto"/>
                    </w:rPr>
                  </w:sdtEndPr>
                  <w:sdtContent>
                    <w:sdt>
                      <w:sdtPr>
                        <w:rPr>
                          <w:sz w:val="18"/>
                          <w:szCs w:val="18"/>
                        </w:rPr>
                        <w:id w:val="1097144228"/>
                        <w:placeholder>
                          <w:docPart w:val="CD2D3A20D82F274984EA2638CBF99C6B"/>
                        </w:placeholder>
                        <w:showingPlcHdr/>
                        <w:text w:multiLine="1"/>
                      </w:sdtPr>
                      <w:sdtContent>
                        <w:r w:rsidR="00171D80" w:rsidRPr="00D06C0B">
                          <w:rPr>
                            <w:rStyle w:val="Platzhaltertext"/>
                            <w:sz w:val="18"/>
                            <w:szCs w:val="18"/>
                          </w:rPr>
                          <w:t>[Text eingeben]</w:t>
                        </w:r>
                      </w:sdtContent>
                    </w:sdt>
                  </w:sdtContent>
                </w:sdt>
              </w:sdtContent>
            </w:sdt>
          </w:p>
        </w:tc>
      </w:tr>
      <w:tr w:rsidR="003B1CB9" w:rsidRPr="00B7486A" w14:paraId="782FBFF3" w14:textId="77777777" w:rsidTr="009A5E2F">
        <w:trPr>
          <w:gridAfter w:val="2"/>
          <w:wAfter w:w="26" w:type="dxa"/>
          <w:cantSplit/>
          <w:trHeight w:val="397"/>
        </w:trPr>
        <w:tc>
          <w:tcPr>
            <w:tcW w:w="4815" w:type="dxa"/>
            <w:tcBorders>
              <w:top w:val="single" w:sz="4" w:space="0" w:color="auto"/>
              <w:left w:val="nil"/>
              <w:bottom w:val="nil"/>
              <w:right w:val="single" w:sz="4" w:space="0" w:color="auto"/>
            </w:tcBorders>
          </w:tcPr>
          <w:p w14:paraId="0C098174" w14:textId="6E2B8DD0" w:rsidR="003B1CB9" w:rsidRPr="00B7486A" w:rsidRDefault="00000000" w:rsidP="00597B2B">
            <w:pPr>
              <w:pStyle w:val="Checkbox-Liste"/>
              <w:spacing w:before="80" w:after="80"/>
              <w:ind w:right="0"/>
              <w:rPr>
                <w:sz w:val="18"/>
                <w:szCs w:val="18"/>
              </w:rPr>
            </w:pPr>
            <w:sdt>
              <w:sdtPr>
                <w:rPr>
                  <w:sz w:val="18"/>
                  <w:szCs w:val="18"/>
                </w:rPr>
                <w:id w:val="559681014"/>
                <w14:checkbox>
                  <w14:checked w14:val="0"/>
                  <w14:checkedState w14:val="2612" w14:font="MS Gothic"/>
                  <w14:uncheckedState w14:val="2610" w14:font="MS Gothic"/>
                </w14:checkbox>
              </w:sdtPr>
              <w:sdtContent>
                <w:r w:rsidR="003B1CB9" w:rsidRPr="00B7486A">
                  <w:rPr>
                    <w:rFonts w:ascii="MS Gothic" w:eastAsia="MS Gothic" w:hAnsi="MS Gothic" w:hint="eastAsia"/>
                    <w:sz w:val="18"/>
                    <w:szCs w:val="18"/>
                  </w:rPr>
                  <w:t>☐</w:t>
                </w:r>
              </w:sdtContent>
            </w:sdt>
            <w:r w:rsidR="003B1CB9" w:rsidRPr="00B7486A">
              <w:rPr>
                <w:sz w:val="18"/>
                <w:szCs w:val="18"/>
              </w:rPr>
              <w:tab/>
              <w:t xml:space="preserve">Über-Mittag-Betreuung </w:t>
            </w:r>
            <w:r w:rsidR="003B1CB9" w:rsidRPr="00B7486A">
              <w:rPr>
                <w:i/>
                <w:iCs/>
                <w:sz w:val="18"/>
                <w:szCs w:val="18"/>
              </w:rPr>
              <w:t>(z.</w:t>
            </w:r>
            <w:r w:rsidR="00597B2B">
              <w:rPr>
                <w:i/>
                <w:iCs/>
                <w:sz w:val="18"/>
                <w:szCs w:val="18"/>
              </w:rPr>
              <w:t> </w:t>
            </w:r>
            <w:r w:rsidR="003B1CB9" w:rsidRPr="00B7486A">
              <w:rPr>
                <w:i/>
                <w:iCs/>
                <w:sz w:val="18"/>
                <w:szCs w:val="18"/>
              </w:rPr>
              <w:t>B. bis 13.00 oder 14.00 Uhr)</w:t>
            </w:r>
          </w:p>
          <w:p w14:paraId="2D6D4685" w14:textId="17EC6105" w:rsidR="003B1CB9" w:rsidRPr="00B7486A" w:rsidRDefault="003B1CB9" w:rsidP="00597B2B">
            <w:pPr>
              <w:spacing w:before="80" w:after="80"/>
              <w:ind w:right="0"/>
              <w:rPr>
                <w:sz w:val="18"/>
                <w:szCs w:val="18"/>
              </w:rPr>
            </w:pPr>
            <w:r w:rsidRPr="00B7486A">
              <w:rPr>
                <w:sz w:val="18"/>
                <w:szCs w:val="18"/>
              </w:rPr>
              <w:t xml:space="preserve">Anzahl der teilnehmenden Schülerinnen und Schüler: </w:t>
            </w:r>
            <w:sdt>
              <w:sdtPr>
                <w:rPr>
                  <w:rFonts w:cs="Arial"/>
                  <w:sz w:val="18"/>
                  <w:szCs w:val="18"/>
                </w:rPr>
                <w:id w:val="-2006116613"/>
                <w:placeholder>
                  <w:docPart w:val="02529510C766B74686173FA70AC48138"/>
                </w:placeholder>
              </w:sdtPr>
              <w:sdtContent>
                <w:sdt>
                  <w:sdtPr>
                    <w:rPr>
                      <w:rFonts w:cs="Arial"/>
                      <w:sz w:val="18"/>
                      <w:szCs w:val="18"/>
                    </w:rPr>
                    <w:id w:val="-667559117"/>
                    <w:placeholder>
                      <w:docPart w:val="FB60CE75560FAE4181A1377597521E92"/>
                    </w:placeholder>
                  </w:sdtPr>
                  <w:sdtContent>
                    <w:sdt>
                      <w:sdtPr>
                        <w:rPr>
                          <w:rStyle w:val="Formatvorlage3"/>
                          <w:sz w:val="18"/>
                          <w:szCs w:val="18"/>
                        </w:rPr>
                        <w:id w:val="1922211300"/>
                        <w:placeholder>
                          <w:docPart w:val="61CB294C081A2545B62E6D8CB2267835"/>
                        </w:placeholder>
                      </w:sdtPr>
                      <w:sdtEndPr>
                        <w:rPr>
                          <w:rStyle w:val="Absatz-Standardschriftart"/>
                          <w:rFonts w:cs="Arial"/>
                          <w:color w:val="auto"/>
                        </w:rPr>
                      </w:sdtEndPr>
                      <w:sdtContent>
                        <w:sdt>
                          <w:sdtPr>
                            <w:rPr>
                              <w:sz w:val="18"/>
                              <w:szCs w:val="18"/>
                            </w:rPr>
                            <w:id w:val="-1657523218"/>
                            <w:placeholder>
                              <w:docPart w:val="6FFAA0180D7C5148B65CE2B9D06ADD30"/>
                            </w:placeholder>
                            <w:showingPlcHdr/>
                            <w:text w:multiLine="1"/>
                          </w:sdtPr>
                          <w:sdtContent>
                            <w:r w:rsidR="008B50D4" w:rsidRPr="00D06C0B">
                              <w:rPr>
                                <w:rStyle w:val="Platzhaltertext"/>
                                <w:sz w:val="18"/>
                                <w:szCs w:val="18"/>
                              </w:rPr>
                              <w:t>[Text eingeben]</w:t>
                            </w:r>
                          </w:sdtContent>
                        </w:sdt>
                      </w:sdtContent>
                    </w:sdt>
                  </w:sdtContent>
                </w:sdt>
              </w:sdtContent>
            </w:sdt>
          </w:p>
        </w:tc>
        <w:tc>
          <w:tcPr>
            <w:tcW w:w="4798" w:type="dxa"/>
            <w:tcBorders>
              <w:top w:val="single" w:sz="4" w:space="0" w:color="auto"/>
              <w:left w:val="single" w:sz="4" w:space="0" w:color="auto"/>
              <w:bottom w:val="nil"/>
              <w:right w:val="nil"/>
            </w:tcBorders>
          </w:tcPr>
          <w:p w14:paraId="08662261" w14:textId="48E62604" w:rsidR="003B1CB9" w:rsidRPr="00B7486A" w:rsidRDefault="00000000" w:rsidP="00597B2B">
            <w:pPr>
              <w:pStyle w:val="Checkbox-Liste"/>
              <w:suppressAutoHyphens/>
              <w:spacing w:before="80" w:after="80"/>
              <w:ind w:right="0"/>
              <w:rPr>
                <w:sz w:val="18"/>
                <w:szCs w:val="18"/>
              </w:rPr>
            </w:pPr>
            <w:sdt>
              <w:sdtPr>
                <w:rPr>
                  <w:sz w:val="18"/>
                  <w:szCs w:val="18"/>
                </w:rPr>
                <w:id w:val="1811363845"/>
                <w14:checkbox>
                  <w14:checked w14:val="0"/>
                  <w14:checkedState w14:val="2612" w14:font="MS Gothic"/>
                  <w14:uncheckedState w14:val="2610" w14:font="MS Gothic"/>
                </w14:checkbox>
              </w:sdtPr>
              <w:sdtContent>
                <w:r w:rsidR="003B1CB9" w:rsidRPr="00B7486A">
                  <w:rPr>
                    <w:rFonts w:ascii="MS Gothic" w:eastAsia="MS Gothic" w:hAnsi="MS Gothic" w:hint="eastAsia"/>
                    <w:sz w:val="18"/>
                    <w:szCs w:val="18"/>
                  </w:rPr>
                  <w:t>☐</w:t>
                </w:r>
              </w:sdtContent>
            </w:sdt>
            <w:r w:rsidR="003B1CB9" w:rsidRPr="00B7486A">
              <w:rPr>
                <w:sz w:val="18"/>
                <w:szCs w:val="18"/>
              </w:rPr>
              <w:tab/>
              <w:t xml:space="preserve">Randzeitenbetreuung </w:t>
            </w:r>
            <w:r w:rsidR="003B1CB9" w:rsidRPr="00B7486A">
              <w:rPr>
                <w:i/>
                <w:iCs/>
                <w:sz w:val="18"/>
                <w:szCs w:val="18"/>
              </w:rPr>
              <w:t>(z. B. vor dem Unterricht / Spätnachmittag)</w:t>
            </w:r>
          </w:p>
          <w:p w14:paraId="652B44F2" w14:textId="1FDF07AA" w:rsidR="003B1CB9" w:rsidRPr="00B7486A" w:rsidRDefault="003B1CB9" w:rsidP="00597B2B">
            <w:pPr>
              <w:spacing w:before="80" w:after="80"/>
              <w:ind w:right="0"/>
              <w:rPr>
                <w:sz w:val="18"/>
                <w:szCs w:val="18"/>
              </w:rPr>
            </w:pPr>
            <w:r w:rsidRPr="00B7486A">
              <w:rPr>
                <w:sz w:val="18"/>
                <w:szCs w:val="18"/>
              </w:rPr>
              <w:t xml:space="preserve">Bitte hier die abgedeckten Zeiten eintragen: </w:t>
            </w:r>
            <w:sdt>
              <w:sdtPr>
                <w:rPr>
                  <w:rFonts w:cs="Arial"/>
                  <w:sz w:val="18"/>
                  <w:szCs w:val="18"/>
                </w:rPr>
                <w:id w:val="2091185264"/>
                <w:placeholder>
                  <w:docPart w:val="E026C8EF8D6E9E428AC482A96915A6D8"/>
                </w:placeholder>
              </w:sdtPr>
              <w:sdtContent>
                <w:sdt>
                  <w:sdtPr>
                    <w:rPr>
                      <w:rStyle w:val="Formatvorlage3"/>
                      <w:sz w:val="18"/>
                      <w:szCs w:val="18"/>
                    </w:rPr>
                    <w:id w:val="-887882979"/>
                    <w:placeholder>
                      <w:docPart w:val="F462566452F0DB4699C9425A74B0A73A"/>
                    </w:placeholder>
                  </w:sdtPr>
                  <w:sdtEndPr>
                    <w:rPr>
                      <w:rStyle w:val="Absatz-Standardschriftart"/>
                      <w:rFonts w:cs="Arial"/>
                      <w:color w:val="auto"/>
                    </w:rPr>
                  </w:sdtEndPr>
                  <w:sdtContent>
                    <w:sdt>
                      <w:sdtPr>
                        <w:rPr>
                          <w:rStyle w:val="Formatvorlage3"/>
                          <w:sz w:val="18"/>
                          <w:szCs w:val="18"/>
                        </w:rPr>
                        <w:id w:val="-1430034765"/>
                        <w:placeholder>
                          <w:docPart w:val="34026C0F67FDF34A8E9C71E214E9D5C6"/>
                        </w:placeholder>
                      </w:sdtPr>
                      <w:sdtEndPr>
                        <w:rPr>
                          <w:rStyle w:val="Absatz-Standardschriftart"/>
                          <w:rFonts w:cs="Arial"/>
                          <w:color w:val="auto"/>
                        </w:rPr>
                      </w:sdtEndPr>
                      <w:sdtContent>
                        <w:sdt>
                          <w:sdtPr>
                            <w:rPr>
                              <w:sz w:val="18"/>
                              <w:szCs w:val="18"/>
                            </w:rPr>
                            <w:id w:val="1087125087"/>
                            <w:placeholder>
                              <w:docPart w:val="CA89B3D0FF7D3B4689974118E5DF1031"/>
                            </w:placeholder>
                            <w:showingPlcHdr/>
                            <w:text w:multiLine="1"/>
                          </w:sdtPr>
                          <w:sdtContent>
                            <w:r w:rsidR="008B50D4" w:rsidRPr="00D06C0B">
                              <w:rPr>
                                <w:rStyle w:val="Platzhaltertext"/>
                                <w:sz w:val="18"/>
                                <w:szCs w:val="18"/>
                              </w:rPr>
                              <w:t>[Text eingeben]</w:t>
                            </w:r>
                          </w:sdtContent>
                        </w:sdt>
                      </w:sdtContent>
                    </w:sdt>
                  </w:sdtContent>
                </w:sdt>
              </w:sdtContent>
            </w:sdt>
            <w:r w:rsidRPr="00B7486A">
              <w:rPr>
                <w:sz w:val="18"/>
                <w:szCs w:val="18"/>
              </w:rPr>
              <w:t xml:space="preserve"> </w:t>
            </w:r>
          </w:p>
          <w:p w14:paraId="0CCB8EBE" w14:textId="7C78BF75" w:rsidR="003B1CB9" w:rsidRPr="00B7486A" w:rsidRDefault="003B1CB9" w:rsidP="00597B2B">
            <w:pPr>
              <w:spacing w:before="80" w:after="80"/>
              <w:ind w:right="0"/>
              <w:rPr>
                <w:sz w:val="18"/>
                <w:szCs w:val="18"/>
              </w:rPr>
            </w:pPr>
            <w:r w:rsidRPr="00B7486A">
              <w:rPr>
                <w:sz w:val="18"/>
                <w:szCs w:val="18"/>
              </w:rPr>
              <w:t xml:space="preserve">Anzahl der teilnehmenden Schülerinnen und Schüler: </w:t>
            </w:r>
            <w:sdt>
              <w:sdtPr>
                <w:rPr>
                  <w:rFonts w:cs="Arial"/>
                  <w:sz w:val="18"/>
                  <w:szCs w:val="18"/>
                </w:rPr>
                <w:id w:val="217864928"/>
                <w:placeholder>
                  <w:docPart w:val="9C9280F8241B0644B18373B5D846C8CD"/>
                </w:placeholder>
              </w:sdtPr>
              <w:sdtContent>
                <w:sdt>
                  <w:sdtPr>
                    <w:rPr>
                      <w:rStyle w:val="Formatvorlage3"/>
                      <w:sz w:val="18"/>
                      <w:szCs w:val="18"/>
                    </w:rPr>
                    <w:id w:val="908044127"/>
                    <w:placeholder>
                      <w:docPart w:val="88740A77F65EE84FA7B386630C377D7F"/>
                    </w:placeholder>
                  </w:sdtPr>
                  <w:sdtEndPr>
                    <w:rPr>
                      <w:rStyle w:val="Absatz-Standardschriftart"/>
                      <w:rFonts w:cs="Arial"/>
                      <w:color w:val="auto"/>
                    </w:rPr>
                  </w:sdtEndPr>
                  <w:sdtContent>
                    <w:sdt>
                      <w:sdtPr>
                        <w:rPr>
                          <w:rStyle w:val="Formatvorlage3"/>
                          <w:sz w:val="18"/>
                          <w:szCs w:val="18"/>
                        </w:rPr>
                        <w:id w:val="528453005"/>
                        <w:placeholder>
                          <w:docPart w:val="BC71AD8A77E92F4AB91EB69E41E481E9"/>
                        </w:placeholder>
                      </w:sdtPr>
                      <w:sdtEndPr>
                        <w:rPr>
                          <w:rStyle w:val="Absatz-Standardschriftart"/>
                          <w:rFonts w:cs="Arial"/>
                          <w:color w:val="auto"/>
                        </w:rPr>
                      </w:sdtEndPr>
                      <w:sdtContent>
                        <w:sdt>
                          <w:sdtPr>
                            <w:rPr>
                              <w:sz w:val="18"/>
                              <w:szCs w:val="18"/>
                            </w:rPr>
                            <w:id w:val="-1124844004"/>
                            <w:placeholder>
                              <w:docPart w:val="B8A7BD92C20D33468DEE5A16C16E3A75"/>
                            </w:placeholder>
                            <w:showingPlcHdr/>
                            <w:text w:multiLine="1"/>
                          </w:sdtPr>
                          <w:sdtContent>
                            <w:r w:rsidR="008B50D4" w:rsidRPr="00D06C0B">
                              <w:rPr>
                                <w:rStyle w:val="Platzhaltertext"/>
                                <w:sz w:val="18"/>
                                <w:szCs w:val="18"/>
                              </w:rPr>
                              <w:t>[Text eingeben]</w:t>
                            </w:r>
                          </w:sdtContent>
                        </w:sdt>
                      </w:sdtContent>
                    </w:sdt>
                  </w:sdtContent>
                </w:sdt>
              </w:sdtContent>
            </w:sdt>
          </w:p>
        </w:tc>
      </w:tr>
      <w:tr w:rsidR="00504289" w:rsidRPr="00B7486A" w14:paraId="5EC78C15" w14:textId="77777777" w:rsidTr="009A5E2F">
        <w:trPr>
          <w:gridAfter w:val="2"/>
          <w:wAfter w:w="26" w:type="dxa"/>
          <w:cantSplit/>
          <w:trHeight w:val="397"/>
        </w:trPr>
        <w:tc>
          <w:tcPr>
            <w:tcW w:w="4815" w:type="dxa"/>
            <w:tcBorders>
              <w:top w:val="nil"/>
              <w:left w:val="nil"/>
              <w:bottom w:val="single" w:sz="4" w:space="0" w:color="auto"/>
              <w:right w:val="single" w:sz="4" w:space="0" w:color="auto"/>
            </w:tcBorders>
          </w:tcPr>
          <w:p w14:paraId="3648C0F7" w14:textId="77777777" w:rsidR="00504289" w:rsidRPr="00B7486A" w:rsidRDefault="00504289" w:rsidP="00597B2B">
            <w:pPr>
              <w:spacing w:before="80" w:after="80"/>
              <w:ind w:right="0"/>
              <w:rPr>
                <w:bCs/>
                <w:sz w:val="18"/>
                <w:szCs w:val="18"/>
              </w:rPr>
            </w:pPr>
            <w:r w:rsidRPr="00B7486A">
              <w:rPr>
                <w:bCs/>
                <w:sz w:val="18"/>
                <w:szCs w:val="18"/>
              </w:rPr>
              <w:t>Träger des Angebots:</w:t>
            </w:r>
          </w:p>
          <w:p w14:paraId="201F8BD0" w14:textId="5F3FF072" w:rsidR="00504289" w:rsidRPr="00B7486A" w:rsidRDefault="00000000" w:rsidP="00597B2B">
            <w:pPr>
              <w:pStyle w:val="Checkbox-Liste"/>
              <w:spacing w:before="80" w:after="80"/>
              <w:ind w:right="0"/>
              <w:rPr>
                <w:bCs/>
                <w:sz w:val="18"/>
                <w:szCs w:val="18"/>
              </w:rPr>
            </w:pPr>
            <w:sdt>
              <w:sdtPr>
                <w:rPr>
                  <w:bCs/>
                  <w:sz w:val="18"/>
                  <w:szCs w:val="18"/>
                </w:rPr>
                <w:id w:val="1348443978"/>
                <w14:checkbox>
                  <w14:checked w14:val="0"/>
                  <w14:checkedState w14:val="2612" w14:font="MS Gothic"/>
                  <w14:uncheckedState w14:val="2610" w14:font="MS Gothic"/>
                </w14:checkbox>
              </w:sdtPr>
              <w:sdtContent>
                <w:r w:rsidR="00504289" w:rsidRPr="00B7486A">
                  <w:rPr>
                    <w:rFonts w:ascii="MS Gothic" w:eastAsia="MS Gothic" w:hAnsi="MS Gothic" w:hint="eastAsia"/>
                    <w:bCs/>
                    <w:sz w:val="18"/>
                    <w:szCs w:val="18"/>
                  </w:rPr>
                  <w:t>☐</w:t>
                </w:r>
              </w:sdtContent>
            </w:sdt>
            <w:r w:rsidR="00504289" w:rsidRPr="00B7486A">
              <w:rPr>
                <w:bCs/>
                <w:sz w:val="18"/>
                <w:szCs w:val="18"/>
              </w:rPr>
              <w:tab/>
              <w:t xml:space="preserve">Schule </w:t>
            </w:r>
            <w:sdt>
              <w:sdtPr>
                <w:rPr>
                  <w:rStyle w:val="Formatvorlage3"/>
                  <w:sz w:val="18"/>
                  <w:szCs w:val="18"/>
                </w:rPr>
                <w:id w:val="1367569077"/>
                <w:placeholder>
                  <w:docPart w:val="4887048100531B45859EA47571ADE91B"/>
                </w:placeholder>
              </w:sdtPr>
              <w:sdtEndPr>
                <w:rPr>
                  <w:rStyle w:val="Absatz-Standardschriftart"/>
                  <w:rFonts w:cs="Arial"/>
                  <w:color w:val="auto"/>
                </w:rPr>
              </w:sdtEndPr>
              <w:sdtContent>
                <w:sdt>
                  <w:sdtPr>
                    <w:rPr>
                      <w:sz w:val="18"/>
                      <w:szCs w:val="18"/>
                    </w:rPr>
                    <w:id w:val="-343556519"/>
                    <w:placeholder>
                      <w:docPart w:val="AC650B0A161971438F7BF09B93AA6B19"/>
                    </w:placeholder>
                    <w:showingPlcHdr/>
                    <w:text w:multiLine="1"/>
                  </w:sdtPr>
                  <w:sdtContent>
                    <w:r w:rsidR="008B50D4" w:rsidRPr="00D06C0B">
                      <w:rPr>
                        <w:rStyle w:val="Platzhaltertext"/>
                        <w:sz w:val="18"/>
                        <w:szCs w:val="18"/>
                      </w:rPr>
                      <w:t>[Text eingeben]</w:t>
                    </w:r>
                  </w:sdtContent>
                </w:sdt>
              </w:sdtContent>
            </w:sdt>
          </w:p>
          <w:p w14:paraId="63E48E55" w14:textId="5657D68E" w:rsidR="00504289" w:rsidRPr="00B7486A" w:rsidRDefault="00000000" w:rsidP="00597B2B">
            <w:pPr>
              <w:pStyle w:val="Checkbox-Liste"/>
              <w:spacing w:before="80" w:after="80"/>
              <w:ind w:right="0"/>
              <w:rPr>
                <w:bCs/>
                <w:sz w:val="18"/>
                <w:szCs w:val="18"/>
              </w:rPr>
            </w:pPr>
            <w:sdt>
              <w:sdtPr>
                <w:rPr>
                  <w:bCs/>
                  <w:sz w:val="18"/>
                  <w:szCs w:val="18"/>
                </w:rPr>
                <w:id w:val="-1018225367"/>
                <w14:checkbox>
                  <w14:checked w14:val="0"/>
                  <w14:checkedState w14:val="2612" w14:font="MS Gothic"/>
                  <w14:uncheckedState w14:val="2610" w14:font="MS Gothic"/>
                </w14:checkbox>
              </w:sdtPr>
              <w:sdtContent>
                <w:r w:rsidR="00504289" w:rsidRPr="00B7486A">
                  <w:rPr>
                    <w:rFonts w:ascii="MS Gothic" w:eastAsia="MS Gothic" w:hAnsi="MS Gothic" w:hint="eastAsia"/>
                    <w:bCs/>
                    <w:sz w:val="18"/>
                    <w:szCs w:val="18"/>
                  </w:rPr>
                  <w:t>☐</w:t>
                </w:r>
              </w:sdtContent>
            </w:sdt>
            <w:r w:rsidR="00504289" w:rsidRPr="00B7486A">
              <w:rPr>
                <w:bCs/>
                <w:sz w:val="18"/>
                <w:szCs w:val="18"/>
              </w:rPr>
              <w:tab/>
              <w:t xml:space="preserve">anderer Träger, und zwar: </w:t>
            </w:r>
            <w:sdt>
              <w:sdtPr>
                <w:rPr>
                  <w:rStyle w:val="Formatvorlage3"/>
                  <w:sz w:val="18"/>
                  <w:szCs w:val="18"/>
                </w:rPr>
                <w:id w:val="-1536266450"/>
                <w:placeholder>
                  <w:docPart w:val="556573CACC1DEA47AAA7280FF5DFA276"/>
                </w:placeholder>
              </w:sdtPr>
              <w:sdtEndPr>
                <w:rPr>
                  <w:rStyle w:val="Absatz-Standardschriftart"/>
                  <w:rFonts w:cs="Arial"/>
                  <w:color w:val="auto"/>
                </w:rPr>
              </w:sdtEndPr>
              <w:sdtContent>
                <w:sdt>
                  <w:sdtPr>
                    <w:rPr>
                      <w:sz w:val="18"/>
                      <w:szCs w:val="18"/>
                    </w:rPr>
                    <w:id w:val="-1797827465"/>
                    <w:placeholder>
                      <w:docPart w:val="80EDD150EF226647907A27C1E23106DE"/>
                    </w:placeholder>
                    <w:showingPlcHdr/>
                    <w:text w:multiLine="1"/>
                  </w:sdtPr>
                  <w:sdtContent>
                    <w:r w:rsidR="008B50D4" w:rsidRPr="00D06C0B">
                      <w:rPr>
                        <w:rStyle w:val="Platzhaltertext"/>
                        <w:sz w:val="18"/>
                        <w:szCs w:val="18"/>
                      </w:rPr>
                      <w:t>[Text eingeben]</w:t>
                    </w:r>
                  </w:sdtContent>
                </w:sdt>
              </w:sdtContent>
            </w:sdt>
          </w:p>
        </w:tc>
        <w:tc>
          <w:tcPr>
            <w:tcW w:w="4798" w:type="dxa"/>
            <w:tcBorders>
              <w:top w:val="nil"/>
              <w:left w:val="single" w:sz="4" w:space="0" w:color="auto"/>
              <w:bottom w:val="single" w:sz="4" w:space="0" w:color="auto"/>
              <w:right w:val="nil"/>
            </w:tcBorders>
          </w:tcPr>
          <w:p w14:paraId="11BBBE26" w14:textId="77777777" w:rsidR="00504289" w:rsidRPr="00B7486A" w:rsidRDefault="00504289" w:rsidP="00597B2B">
            <w:pPr>
              <w:spacing w:before="80" w:after="80"/>
              <w:ind w:right="0"/>
              <w:rPr>
                <w:bCs/>
                <w:sz w:val="18"/>
                <w:szCs w:val="18"/>
              </w:rPr>
            </w:pPr>
            <w:r w:rsidRPr="00B7486A">
              <w:rPr>
                <w:bCs/>
                <w:sz w:val="18"/>
                <w:szCs w:val="18"/>
              </w:rPr>
              <w:t>Träger des Angebots:</w:t>
            </w:r>
          </w:p>
          <w:p w14:paraId="6A7A7E89" w14:textId="1DD453FC" w:rsidR="00504289" w:rsidRPr="00B7486A" w:rsidRDefault="00000000" w:rsidP="00597B2B">
            <w:pPr>
              <w:pStyle w:val="Checkbox-Liste"/>
              <w:spacing w:before="80" w:after="80"/>
              <w:ind w:right="0"/>
              <w:rPr>
                <w:bCs/>
                <w:sz w:val="18"/>
                <w:szCs w:val="18"/>
              </w:rPr>
            </w:pPr>
            <w:sdt>
              <w:sdtPr>
                <w:rPr>
                  <w:bCs/>
                  <w:sz w:val="18"/>
                  <w:szCs w:val="18"/>
                </w:rPr>
                <w:id w:val="-1586144134"/>
                <w14:checkbox>
                  <w14:checked w14:val="0"/>
                  <w14:checkedState w14:val="2612" w14:font="MS Gothic"/>
                  <w14:uncheckedState w14:val="2610" w14:font="MS Gothic"/>
                </w14:checkbox>
              </w:sdtPr>
              <w:sdtContent>
                <w:r w:rsidR="00504289" w:rsidRPr="00B7486A">
                  <w:rPr>
                    <w:rFonts w:ascii="MS Gothic" w:eastAsia="MS Gothic" w:hAnsi="MS Gothic" w:hint="eastAsia"/>
                    <w:bCs/>
                    <w:sz w:val="18"/>
                    <w:szCs w:val="18"/>
                  </w:rPr>
                  <w:t>☐</w:t>
                </w:r>
              </w:sdtContent>
            </w:sdt>
            <w:r w:rsidR="00504289" w:rsidRPr="00B7486A">
              <w:rPr>
                <w:bCs/>
                <w:sz w:val="18"/>
                <w:szCs w:val="18"/>
              </w:rPr>
              <w:tab/>
              <w:t xml:space="preserve">Schule </w:t>
            </w:r>
            <w:sdt>
              <w:sdtPr>
                <w:rPr>
                  <w:rFonts w:cs="Arial"/>
                  <w:bCs/>
                  <w:sz w:val="18"/>
                  <w:szCs w:val="18"/>
                </w:rPr>
                <w:id w:val="528233488"/>
                <w:placeholder>
                  <w:docPart w:val="3413D7045BE4DC4AB6E3BA4E0A7E44B8"/>
                </w:placeholder>
              </w:sdtPr>
              <w:sdtContent>
                <w:sdt>
                  <w:sdtPr>
                    <w:rPr>
                      <w:rFonts w:cs="Arial"/>
                      <w:bCs/>
                      <w:sz w:val="18"/>
                      <w:szCs w:val="18"/>
                    </w:rPr>
                    <w:id w:val="-1529101298"/>
                    <w:placeholder>
                      <w:docPart w:val="B95AC5BC57F59F449B769608690100F1"/>
                    </w:placeholder>
                  </w:sdtPr>
                  <w:sdtContent>
                    <w:sdt>
                      <w:sdtPr>
                        <w:rPr>
                          <w:rStyle w:val="Formatvorlage3"/>
                          <w:bCs/>
                          <w:sz w:val="18"/>
                          <w:szCs w:val="18"/>
                        </w:rPr>
                        <w:id w:val="-1501574564"/>
                        <w:placeholder>
                          <w:docPart w:val="53780621C707AF44B9C6722E3BF40D0E"/>
                        </w:placeholder>
                      </w:sdtPr>
                      <w:sdtEndPr>
                        <w:rPr>
                          <w:rStyle w:val="Absatz-Standardschriftart"/>
                          <w:rFonts w:cs="Arial"/>
                          <w:color w:val="auto"/>
                        </w:rPr>
                      </w:sdtEndPr>
                      <w:sdtContent>
                        <w:sdt>
                          <w:sdtPr>
                            <w:rPr>
                              <w:rStyle w:val="Formatvorlage3"/>
                              <w:sz w:val="18"/>
                              <w:szCs w:val="18"/>
                            </w:rPr>
                            <w:id w:val="2121032054"/>
                            <w:placeholder>
                              <w:docPart w:val="F2BA44DFA7CD4340B85417CF2B2E5CC6"/>
                            </w:placeholder>
                          </w:sdtPr>
                          <w:sdtEndPr>
                            <w:rPr>
                              <w:rStyle w:val="Absatz-Standardschriftart"/>
                              <w:rFonts w:cs="Arial"/>
                              <w:color w:val="auto"/>
                            </w:rPr>
                          </w:sdtEndPr>
                          <w:sdtContent>
                            <w:sdt>
                              <w:sdtPr>
                                <w:rPr>
                                  <w:sz w:val="18"/>
                                  <w:szCs w:val="18"/>
                                </w:rPr>
                                <w:id w:val="888454444"/>
                                <w:placeholder>
                                  <w:docPart w:val="6E1F917D58CB5445ADDD2735CB3CA94C"/>
                                </w:placeholder>
                                <w:showingPlcHdr/>
                                <w:text w:multiLine="1"/>
                              </w:sdtPr>
                              <w:sdtContent>
                                <w:r w:rsidR="008B50D4" w:rsidRPr="00D06C0B">
                                  <w:rPr>
                                    <w:rStyle w:val="Platzhaltertext"/>
                                    <w:sz w:val="18"/>
                                    <w:szCs w:val="18"/>
                                  </w:rPr>
                                  <w:t>[Text eingeben]</w:t>
                                </w:r>
                              </w:sdtContent>
                            </w:sdt>
                          </w:sdtContent>
                        </w:sdt>
                      </w:sdtContent>
                    </w:sdt>
                  </w:sdtContent>
                </w:sdt>
              </w:sdtContent>
            </w:sdt>
          </w:p>
          <w:p w14:paraId="5235388E" w14:textId="67803DA4" w:rsidR="00504289" w:rsidRPr="00B7486A" w:rsidRDefault="00000000" w:rsidP="00597B2B">
            <w:pPr>
              <w:pStyle w:val="Checkbox-Liste"/>
              <w:spacing w:before="80" w:after="80"/>
              <w:ind w:right="0"/>
              <w:rPr>
                <w:bCs/>
                <w:sz w:val="18"/>
                <w:szCs w:val="18"/>
              </w:rPr>
            </w:pPr>
            <w:sdt>
              <w:sdtPr>
                <w:rPr>
                  <w:bCs/>
                  <w:sz w:val="18"/>
                  <w:szCs w:val="18"/>
                </w:rPr>
                <w:id w:val="201905860"/>
                <w14:checkbox>
                  <w14:checked w14:val="0"/>
                  <w14:checkedState w14:val="2612" w14:font="MS Gothic"/>
                  <w14:uncheckedState w14:val="2610" w14:font="MS Gothic"/>
                </w14:checkbox>
              </w:sdtPr>
              <w:sdtContent>
                <w:r w:rsidR="00504289" w:rsidRPr="00B7486A">
                  <w:rPr>
                    <w:rFonts w:ascii="MS Gothic" w:eastAsia="MS Gothic" w:hAnsi="MS Gothic" w:hint="eastAsia"/>
                    <w:bCs/>
                    <w:sz w:val="18"/>
                    <w:szCs w:val="18"/>
                  </w:rPr>
                  <w:t>☐</w:t>
                </w:r>
              </w:sdtContent>
            </w:sdt>
            <w:r w:rsidR="00504289" w:rsidRPr="00B7486A">
              <w:rPr>
                <w:bCs/>
                <w:sz w:val="18"/>
                <w:szCs w:val="18"/>
              </w:rPr>
              <w:tab/>
              <w:t>anderer Träger, und zwar:</w:t>
            </w:r>
            <w:r w:rsidR="00504289" w:rsidRPr="00B7486A">
              <w:rPr>
                <w:rFonts w:cs="Arial"/>
                <w:bCs/>
                <w:sz w:val="18"/>
                <w:szCs w:val="18"/>
              </w:rPr>
              <w:t xml:space="preserve"> </w:t>
            </w:r>
            <w:sdt>
              <w:sdtPr>
                <w:rPr>
                  <w:rStyle w:val="Formatvorlage3"/>
                  <w:sz w:val="18"/>
                  <w:szCs w:val="18"/>
                </w:rPr>
                <w:id w:val="-347790698"/>
                <w:placeholder>
                  <w:docPart w:val="D9655B5C33741E45A609AA96A06DFD84"/>
                </w:placeholder>
              </w:sdtPr>
              <w:sdtEndPr>
                <w:rPr>
                  <w:rStyle w:val="Absatz-Standardschriftart"/>
                  <w:rFonts w:cs="Arial"/>
                  <w:color w:val="auto"/>
                </w:rPr>
              </w:sdtEndPr>
              <w:sdtContent>
                <w:sdt>
                  <w:sdtPr>
                    <w:rPr>
                      <w:sz w:val="18"/>
                      <w:szCs w:val="18"/>
                    </w:rPr>
                    <w:id w:val="641473158"/>
                    <w:placeholder>
                      <w:docPart w:val="6F9F01D0C874114B802056F0669FD984"/>
                    </w:placeholder>
                    <w:showingPlcHdr/>
                    <w:text w:multiLine="1"/>
                  </w:sdtPr>
                  <w:sdtContent>
                    <w:r w:rsidR="008B50D4" w:rsidRPr="00D06C0B">
                      <w:rPr>
                        <w:rStyle w:val="Platzhaltertext"/>
                        <w:sz w:val="18"/>
                        <w:szCs w:val="18"/>
                      </w:rPr>
                      <w:t>[Text eingeben]</w:t>
                    </w:r>
                  </w:sdtContent>
                </w:sdt>
              </w:sdtContent>
            </w:sdt>
          </w:p>
        </w:tc>
      </w:tr>
      <w:tr w:rsidR="003B1CB9" w:rsidRPr="00B7486A" w14:paraId="5E6D6134" w14:textId="77777777" w:rsidTr="009A5E2F">
        <w:trPr>
          <w:gridAfter w:val="1"/>
          <w:wAfter w:w="7" w:type="dxa"/>
          <w:trHeight w:val="397"/>
        </w:trPr>
        <w:tc>
          <w:tcPr>
            <w:tcW w:w="9632" w:type="dxa"/>
            <w:gridSpan w:val="3"/>
            <w:tcBorders>
              <w:top w:val="nil"/>
              <w:left w:val="nil"/>
              <w:bottom w:val="nil"/>
              <w:right w:val="nil"/>
            </w:tcBorders>
          </w:tcPr>
          <w:p w14:paraId="6E12B317" w14:textId="095E618F" w:rsidR="003B1CB9" w:rsidRPr="00B7486A" w:rsidRDefault="00000000" w:rsidP="00597B2B">
            <w:pPr>
              <w:pStyle w:val="Checkbox-Liste"/>
              <w:spacing w:before="80" w:after="80"/>
              <w:ind w:right="0"/>
              <w:rPr>
                <w:sz w:val="18"/>
                <w:szCs w:val="18"/>
              </w:rPr>
            </w:pPr>
            <w:sdt>
              <w:sdtPr>
                <w:rPr>
                  <w:sz w:val="18"/>
                  <w:szCs w:val="18"/>
                </w:rPr>
                <w:id w:val="115960307"/>
                <w14:checkbox>
                  <w14:checked w14:val="0"/>
                  <w14:checkedState w14:val="2612" w14:font="MS Gothic"/>
                  <w14:uncheckedState w14:val="2610" w14:font="MS Gothic"/>
                </w14:checkbox>
              </w:sdtPr>
              <w:sdtContent>
                <w:r w:rsidR="003B1CB9" w:rsidRPr="00B7486A">
                  <w:rPr>
                    <w:rFonts w:ascii="MS Gothic" w:eastAsia="MS Gothic" w:hAnsi="MS Gothic" w:hint="eastAsia"/>
                    <w:sz w:val="18"/>
                    <w:szCs w:val="18"/>
                  </w:rPr>
                  <w:t>☐</w:t>
                </w:r>
              </w:sdtContent>
            </w:sdt>
            <w:r w:rsidR="003B1CB9" w:rsidRPr="00B7486A">
              <w:rPr>
                <w:sz w:val="18"/>
                <w:szCs w:val="18"/>
              </w:rPr>
              <w:tab/>
            </w:r>
            <w:r w:rsidR="003B1CB9" w:rsidRPr="00B7486A">
              <w:rPr>
                <w:bCs/>
                <w:sz w:val="18"/>
                <w:szCs w:val="18"/>
              </w:rPr>
              <w:t xml:space="preserve">Andere Angebote, und zwar </w:t>
            </w:r>
            <w:r w:rsidR="003B1CB9" w:rsidRPr="00B7486A">
              <w:rPr>
                <w:bCs/>
                <w:i/>
                <w:iCs/>
                <w:sz w:val="18"/>
                <w:szCs w:val="18"/>
              </w:rPr>
              <w:t>(hier können z. B. Angebote offener Jugendarbeit an der Schule oder die Zusammenarbeit für ein Nachmittagsangebot mit einem Jugendzentrum oder einem Hort außerhalb der Schule eingetragen werden)</w:t>
            </w:r>
            <w:r w:rsidR="003B1CB9" w:rsidRPr="00B7486A">
              <w:rPr>
                <w:bCs/>
                <w:sz w:val="18"/>
                <w:szCs w:val="18"/>
              </w:rPr>
              <w:t xml:space="preserve">: </w:t>
            </w:r>
            <w:sdt>
              <w:sdtPr>
                <w:rPr>
                  <w:rFonts w:cs="Arial"/>
                  <w:sz w:val="18"/>
                  <w:szCs w:val="18"/>
                </w:rPr>
                <w:id w:val="1555973887"/>
                <w:placeholder>
                  <w:docPart w:val="48C132CF283A684CBE61A858150DF592"/>
                </w:placeholder>
              </w:sdtPr>
              <w:sdtContent>
                <w:sdt>
                  <w:sdtPr>
                    <w:rPr>
                      <w:rFonts w:cs="Arial"/>
                      <w:sz w:val="18"/>
                      <w:szCs w:val="18"/>
                    </w:rPr>
                    <w:id w:val="-321742164"/>
                    <w:placeholder>
                      <w:docPart w:val="B9A80C30FFC6E84C81BC446918EC5058"/>
                    </w:placeholder>
                  </w:sdtPr>
                  <w:sdtContent>
                    <w:sdt>
                      <w:sdtPr>
                        <w:rPr>
                          <w:rStyle w:val="Formatvorlage3"/>
                          <w:sz w:val="18"/>
                          <w:szCs w:val="18"/>
                        </w:rPr>
                        <w:id w:val="461546232"/>
                        <w:placeholder>
                          <w:docPart w:val="8B196CB67602BC4FB46F38615C9151C8"/>
                        </w:placeholder>
                      </w:sdtPr>
                      <w:sdtEndPr>
                        <w:rPr>
                          <w:rStyle w:val="Absatz-Standardschriftart"/>
                          <w:rFonts w:cs="Arial"/>
                          <w:color w:val="auto"/>
                        </w:rPr>
                      </w:sdtEndPr>
                      <w:sdtContent>
                        <w:sdt>
                          <w:sdtPr>
                            <w:rPr>
                              <w:rFonts w:cs="Arial"/>
                              <w:sz w:val="18"/>
                              <w:szCs w:val="18"/>
                            </w:rPr>
                            <w:id w:val="30159923"/>
                            <w:placeholder>
                              <w:docPart w:val="9E749816C22CE3499E22D6C04D2CAC67"/>
                            </w:placeholder>
                          </w:sdtPr>
                          <w:sdtContent>
                            <w:sdt>
                              <w:sdtPr>
                                <w:rPr>
                                  <w:rStyle w:val="Formatvorlage3"/>
                                  <w:sz w:val="18"/>
                                  <w:szCs w:val="18"/>
                                </w:rPr>
                                <w:id w:val="-680893882"/>
                                <w:placeholder>
                                  <w:docPart w:val="BDBFD7F3B983BB47968B4154D02B9880"/>
                                </w:placeholder>
                              </w:sdtPr>
                              <w:sdtEndPr>
                                <w:rPr>
                                  <w:rStyle w:val="Absatz-Standardschriftart"/>
                                  <w:rFonts w:cs="Arial"/>
                                  <w:color w:val="auto"/>
                                </w:rPr>
                              </w:sdtEndPr>
                              <w:sdtContent>
                                <w:sdt>
                                  <w:sdtPr>
                                    <w:rPr>
                                      <w:rStyle w:val="Formatvorlage3"/>
                                      <w:sz w:val="18"/>
                                      <w:szCs w:val="18"/>
                                    </w:rPr>
                                    <w:id w:val="1800033073"/>
                                    <w:placeholder>
                                      <w:docPart w:val="3338C71B6224274D87E79D5200B80AF6"/>
                                    </w:placeholder>
                                  </w:sdtPr>
                                  <w:sdtEndPr>
                                    <w:rPr>
                                      <w:rStyle w:val="Absatz-Standardschriftart"/>
                                      <w:rFonts w:cs="Arial"/>
                                      <w:color w:val="auto"/>
                                    </w:rPr>
                                  </w:sdtEndPr>
                                  <w:sdtContent>
                                    <w:sdt>
                                      <w:sdtPr>
                                        <w:rPr>
                                          <w:sz w:val="18"/>
                                          <w:szCs w:val="18"/>
                                        </w:rPr>
                                        <w:id w:val="-1047980045"/>
                                        <w:placeholder>
                                          <w:docPart w:val="652A1D2295CCC748BACDB639EF8CC3A4"/>
                                        </w:placeholder>
                                        <w:showingPlcHdr/>
                                        <w:text w:multiLine="1"/>
                                      </w:sdtPr>
                                      <w:sdtContent>
                                        <w:r w:rsidR="008B50D4" w:rsidRPr="00D06C0B">
                                          <w:rPr>
                                            <w:rStyle w:val="Platzhaltertext"/>
                                            <w:sz w:val="18"/>
                                            <w:szCs w:val="18"/>
                                          </w:rPr>
                                          <w:t>[Text eingeben]</w:t>
                                        </w:r>
                                      </w:sdtContent>
                                    </w:sdt>
                                  </w:sdtContent>
                                </w:sdt>
                              </w:sdtContent>
                            </w:sdt>
                          </w:sdtContent>
                        </w:sdt>
                      </w:sdtContent>
                    </w:sdt>
                  </w:sdtContent>
                </w:sdt>
              </w:sdtContent>
            </w:sdt>
          </w:p>
        </w:tc>
      </w:tr>
      <w:tr w:rsidR="003B1CB9" w:rsidRPr="00E56AA5" w14:paraId="49D422AF" w14:textId="77777777" w:rsidTr="009A5E2F">
        <w:trPr>
          <w:trHeight w:val="397"/>
        </w:trPr>
        <w:tc>
          <w:tcPr>
            <w:tcW w:w="9639" w:type="dxa"/>
            <w:gridSpan w:val="4"/>
            <w:tcBorders>
              <w:top w:val="single" w:sz="4" w:space="0" w:color="auto"/>
              <w:left w:val="nil"/>
              <w:bottom w:val="nil"/>
              <w:right w:val="nil"/>
            </w:tcBorders>
            <w:shd w:val="clear" w:color="auto" w:fill="FEF4D2" w:themeFill="accent4" w:themeFillTint="33"/>
          </w:tcPr>
          <w:p w14:paraId="2536FEA7" w14:textId="535D62E8" w:rsidR="003B1CB9" w:rsidRPr="00E56AA5" w:rsidRDefault="003B1CB9" w:rsidP="00597B2B">
            <w:pPr>
              <w:spacing w:before="80" w:after="80"/>
              <w:ind w:right="0"/>
              <w:rPr>
                <w:b/>
                <w:sz w:val="18"/>
                <w:szCs w:val="18"/>
              </w:rPr>
            </w:pPr>
            <w:r w:rsidRPr="00E56AA5">
              <w:rPr>
                <w:b/>
                <w:sz w:val="18"/>
                <w:szCs w:val="18"/>
              </w:rPr>
              <w:t xml:space="preserve">3.3 Ist an Ihrer Schule aktuell geplant, das Ganztagsangebot </w:t>
            </w:r>
            <w:r w:rsidRPr="00504289">
              <w:rPr>
                <w:b/>
                <w:color w:val="000000" w:themeColor="text1"/>
                <w:sz w:val="18"/>
                <w:szCs w:val="18"/>
              </w:rPr>
              <w:t>auszubauen und/oder umzugestalten</w:t>
            </w:r>
            <w:r w:rsidRPr="00E56AA5">
              <w:rPr>
                <w:b/>
                <w:sz w:val="18"/>
                <w:szCs w:val="18"/>
              </w:rPr>
              <w:t xml:space="preserve">? </w:t>
            </w:r>
            <w:r>
              <w:rPr>
                <w:b/>
                <w:sz w:val="18"/>
                <w:szCs w:val="18"/>
              </w:rPr>
              <w:br/>
            </w:r>
            <w:r w:rsidRPr="00E56AA5">
              <w:rPr>
                <w:b/>
                <w:sz w:val="18"/>
                <w:szCs w:val="18"/>
              </w:rPr>
              <w:t>Wenn ja: Wie ist der Stand der Planungen?</w:t>
            </w:r>
          </w:p>
        </w:tc>
      </w:tr>
      <w:tr w:rsidR="003B1CB9" w:rsidRPr="002659B5" w14:paraId="3ACBAA85" w14:textId="77777777" w:rsidTr="009A5E2F">
        <w:trPr>
          <w:trHeight w:val="397"/>
        </w:trPr>
        <w:tc>
          <w:tcPr>
            <w:tcW w:w="9639" w:type="dxa"/>
            <w:gridSpan w:val="4"/>
            <w:tcBorders>
              <w:top w:val="nil"/>
              <w:left w:val="nil"/>
              <w:bottom w:val="single" w:sz="4" w:space="0" w:color="auto"/>
              <w:right w:val="nil"/>
            </w:tcBorders>
          </w:tcPr>
          <w:p w14:paraId="6A43817E" w14:textId="138DC1DE" w:rsidR="003B1CB9" w:rsidRPr="002659B5" w:rsidRDefault="00000000" w:rsidP="00597B2B">
            <w:pPr>
              <w:spacing w:before="80" w:after="80"/>
              <w:ind w:right="0"/>
              <w:rPr>
                <w:b/>
                <w:sz w:val="18"/>
                <w:szCs w:val="18"/>
              </w:rPr>
            </w:pPr>
            <w:sdt>
              <w:sdtPr>
                <w:rPr>
                  <w:rFonts w:cs="Arial"/>
                  <w:sz w:val="18"/>
                  <w:szCs w:val="18"/>
                </w:rPr>
                <w:id w:val="-15930938"/>
                <w:placeholder>
                  <w:docPart w:val="0B64175906E21A4C9573142DD0721AC3"/>
                </w:placeholder>
              </w:sdtPr>
              <w:sdtContent>
                <w:sdt>
                  <w:sdtPr>
                    <w:rPr>
                      <w:rStyle w:val="Formatvorlage3"/>
                      <w:sz w:val="18"/>
                      <w:szCs w:val="18"/>
                    </w:rPr>
                    <w:id w:val="-901828813"/>
                    <w:placeholder>
                      <w:docPart w:val="557347CEF80A494CB359F7B6F988B991"/>
                    </w:placeholder>
                  </w:sdtPr>
                  <w:sdtEndPr>
                    <w:rPr>
                      <w:rStyle w:val="Absatz-Standardschriftart"/>
                      <w:rFonts w:cs="Arial"/>
                      <w:color w:val="auto"/>
                    </w:rPr>
                  </w:sdtEndPr>
                  <w:sdtContent>
                    <w:sdt>
                      <w:sdtPr>
                        <w:rPr>
                          <w:rFonts w:cs="Arial"/>
                          <w:sz w:val="18"/>
                          <w:szCs w:val="18"/>
                        </w:rPr>
                        <w:id w:val="-1090690302"/>
                        <w:placeholder>
                          <w:docPart w:val="5491E907618DA748A4BF66A48CCCAFA3"/>
                        </w:placeholder>
                      </w:sdtPr>
                      <w:sdtContent>
                        <w:sdt>
                          <w:sdtPr>
                            <w:rPr>
                              <w:rStyle w:val="Formatvorlage3"/>
                              <w:sz w:val="18"/>
                              <w:szCs w:val="18"/>
                            </w:rPr>
                            <w:id w:val="-1902429411"/>
                            <w:placeholder>
                              <w:docPart w:val="C073EB13192B9B4BA6C62DA2BB816D06"/>
                            </w:placeholder>
                          </w:sdtPr>
                          <w:sdtEndPr>
                            <w:rPr>
                              <w:rStyle w:val="Absatz-Standardschriftart"/>
                              <w:rFonts w:cs="Arial"/>
                              <w:color w:val="auto"/>
                            </w:rPr>
                          </w:sdtEndPr>
                          <w:sdtContent>
                            <w:sdt>
                              <w:sdtPr>
                                <w:rPr>
                                  <w:rStyle w:val="Formatvorlage3"/>
                                  <w:sz w:val="18"/>
                                  <w:szCs w:val="18"/>
                                </w:rPr>
                                <w:id w:val="626742796"/>
                                <w:placeholder>
                                  <w:docPart w:val="1E613B9C8A61C942BA605CBAD5739C3D"/>
                                </w:placeholder>
                              </w:sdtPr>
                              <w:sdtEndPr>
                                <w:rPr>
                                  <w:rStyle w:val="Absatz-Standardschriftart"/>
                                  <w:rFonts w:cs="Arial"/>
                                  <w:color w:val="auto"/>
                                </w:rPr>
                              </w:sdtEndPr>
                              <w:sdtContent>
                                <w:sdt>
                                  <w:sdtPr>
                                    <w:rPr>
                                      <w:sz w:val="18"/>
                                      <w:szCs w:val="18"/>
                                    </w:rPr>
                                    <w:id w:val="1738274967"/>
                                    <w:placeholder>
                                      <w:docPart w:val="6C4D4CD1A4831F4DBF1D96288D785635"/>
                                    </w:placeholder>
                                    <w:showingPlcHdr/>
                                    <w:text w:multiLine="1"/>
                                  </w:sdtPr>
                                  <w:sdtContent>
                                    <w:r w:rsidR="008B50D4" w:rsidRPr="00D06C0B">
                                      <w:rPr>
                                        <w:rStyle w:val="Platzhaltertext"/>
                                        <w:sz w:val="18"/>
                                        <w:szCs w:val="18"/>
                                      </w:rPr>
                                      <w:t>[Text eingeben]</w:t>
                                    </w:r>
                                  </w:sdtContent>
                                </w:sdt>
                              </w:sdtContent>
                            </w:sdt>
                          </w:sdtContent>
                        </w:sdt>
                      </w:sdtContent>
                    </w:sdt>
                  </w:sdtContent>
                </w:sdt>
              </w:sdtContent>
            </w:sdt>
          </w:p>
        </w:tc>
      </w:tr>
      <w:tr w:rsidR="003B1CB9" w:rsidRPr="00E56AA5" w14:paraId="313B2503" w14:textId="77777777" w:rsidTr="009A5E2F">
        <w:trPr>
          <w:trHeight w:val="397"/>
        </w:trPr>
        <w:tc>
          <w:tcPr>
            <w:tcW w:w="9639" w:type="dxa"/>
            <w:gridSpan w:val="4"/>
            <w:tcBorders>
              <w:top w:val="nil"/>
              <w:left w:val="nil"/>
              <w:bottom w:val="nil"/>
              <w:right w:val="nil"/>
            </w:tcBorders>
            <w:shd w:val="clear" w:color="auto" w:fill="FEF4D2" w:themeFill="accent4" w:themeFillTint="33"/>
          </w:tcPr>
          <w:p w14:paraId="325991CD" w14:textId="77777777" w:rsidR="003B1CB9" w:rsidRPr="00E56AA5" w:rsidRDefault="003B1CB9" w:rsidP="00597B2B">
            <w:pPr>
              <w:spacing w:before="80" w:after="80"/>
              <w:ind w:right="0"/>
              <w:rPr>
                <w:b/>
                <w:sz w:val="18"/>
                <w:szCs w:val="18"/>
              </w:rPr>
            </w:pPr>
            <w:r w:rsidRPr="00E56AA5">
              <w:rPr>
                <w:b/>
                <w:sz w:val="18"/>
                <w:szCs w:val="18"/>
              </w:rPr>
              <w:t>3.4 Bemerkungen</w:t>
            </w:r>
          </w:p>
        </w:tc>
      </w:tr>
      <w:tr w:rsidR="003B1CB9" w:rsidRPr="002659B5" w14:paraId="553C2310" w14:textId="77777777" w:rsidTr="009A5E2F">
        <w:trPr>
          <w:trHeight w:val="397"/>
        </w:trPr>
        <w:tc>
          <w:tcPr>
            <w:tcW w:w="9639" w:type="dxa"/>
            <w:gridSpan w:val="4"/>
            <w:tcBorders>
              <w:top w:val="nil"/>
              <w:left w:val="nil"/>
              <w:bottom w:val="single" w:sz="4" w:space="0" w:color="auto"/>
              <w:right w:val="nil"/>
            </w:tcBorders>
          </w:tcPr>
          <w:p w14:paraId="4507BF21" w14:textId="2B1F13DE" w:rsidR="003B1CB9" w:rsidRPr="002659B5" w:rsidRDefault="00000000" w:rsidP="00597B2B">
            <w:pPr>
              <w:spacing w:before="80" w:after="80"/>
              <w:ind w:right="0"/>
              <w:rPr>
                <w:b/>
                <w:sz w:val="18"/>
                <w:szCs w:val="18"/>
              </w:rPr>
            </w:pPr>
            <w:sdt>
              <w:sdtPr>
                <w:rPr>
                  <w:rFonts w:cs="Arial"/>
                  <w:sz w:val="18"/>
                  <w:szCs w:val="18"/>
                </w:rPr>
                <w:id w:val="-1335137324"/>
                <w:placeholder>
                  <w:docPart w:val="B4EB50080C4100489D7A29075146C060"/>
                </w:placeholder>
              </w:sdtPr>
              <w:sdtContent>
                <w:sdt>
                  <w:sdtPr>
                    <w:rPr>
                      <w:rStyle w:val="Formatvorlage3"/>
                      <w:sz w:val="18"/>
                      <w:szCs w:val="18"/>
                    </w:rPr>
                    <w:id w:val="-233930541"/>
                    <w:placeholder>
                      <w:docPart w:val="CF67925A02529B4E9E2FA54C30CBE80E"/>
                    </w:placeholder>
                  </w:sdtPr>
                  <w:sdtEndPr>
                    <w:rPr>
                      <w:rStyle w:val="Absatz-Standardschriftart"/>
                      <w:rFonts w:cs="Arial"/>
                      <w:color w:val="auto"/>
                    </w:rPr>
                  </w:sdtEndPr>
                  <w:sdtContent>
                    <w:sdt>
                      <w:sdtPr>
                        <w:rPr>
                          <w:rFonts w:cs="Arial"/>
                          <w:sz w:val="18"/>
                          <w:szCs w:val="18"/>
                        </w:rPr>
                        <w:id w:val="-67343910"/>
                        <w:placeholder>
                          <w:docPart w:val="78CFF20E4E2D694BA0EF1087132213A2"/>
                        </w:placeholder>
                      </w:sdtPr>
                      <w:sdtContent>
                        <w:sdt>
                          <w:sdtPr>
                            <w:rPr>
                              <w:rStyle w:val="Formatvorlage3"/>
                              <w:sz w:val="18"/>
                              <w:szCs w:val="18"/>
                            </w:rPr>
                            <w:id w:val="839592530"/>
                            <w:placeholder>
                              <w:docPart w:val="8AEB56E6D95C9545B03E824E5909C41C"/>
                            </w:placeholder>
                          </w:sdtPr>
                          <w:sdtEndPr>
                            <w:rPr>
                              <w:rStyle w:val="Absatz-Standardschriftart"/>
                              <w:rFonts w:cs="Arial"/>
                              <w:color w:val="auto"/>
                            </w:rPr>
                          </w:sdtEndPr>
                          <w:sdtContent>
                            <w:sdt>
                              <w:sdtPr>
                                <w:rPr>
                                  <w:rStyle w:val="Formatvorlage3"/>
                                  <w:sz w:val="18"/>
                                  <w:szCs w:val="18"/>
                                </w:rPr>
                                <w:id w:val="-929736357"/>
                                <w:placeholder>
                                  <w:docPart w:val="DC1548F5690A4143963F7E32D973524D"/>
                                </w:placeholder>
                              </w:sdtPr>
                              <w:sdtEndPr>
                                <w:rPr>
                                  <w:rStyle w:val="Absatz-Standardschriftart"/>
                                  <w:rFonts w:cs="Arial"/>
                                  <w:color w:val="auto"/>
                                </w:rPr>
                              </w:sdtEndPr>
                              <w:sdtContent>
                                <w:sdt>
                                  <w:sdtPr>
                                    <w:rPr>
                                      <w:sz w:val="18"/>
                                      <w:szCs w:val="18"/>
                                    </w:rPr>
                                    <w:id w:val="1633832186"/>
                                    <w:placeholder>
                                      <w:docPart w:val="FD59EEF04BE9154786663CFB03ADA98C"/>
                                    </w:placeholder>
                                    <w:showingPlcHdr/>
                                    <w:text w:multiLine="1"/>
                                  </w:sdtPr>
                                  <w:sdtContent>
                                    <w:r w:rsidR="008B50D4" w:rsidRPr="00D06C0B">
                                      <w:rPr>
                                        <w:rStyle w:val="Platzhaltertext"/>
                                        <w:sz w:val="18"/>
                                        <w:szCs w:val="18"/>
                                      </w:rPr>
                                      <w:t>[Text eingeben]</w:t>
                                    </w:r>
                                  </w:sdtContent>
                                </w:sdt>
                              </w:sdtContent>
                            </w:sdt>
                          </w:sdtContent>
                        </w:sdt>
                      </w:sdtContent>
                    </w:sdt>
                  </w:sdtContent>
                </w:sdt>
              </w:sdtContent>
            </w:sdt>
          </w:p>
        </w:tc>
      </w:tr>
    </w:tbl>
    <w:p w14:paraId="0EC3BC27" w14:textId="77777777" w:rsidR="005C4B4B" w:rsidRPr="00BE1BBB" w:rsidRDefault="005C4B4B" w:rsidP="00BE1BBB"/>
    <w:p w14:paraId="6C2F0A04" w14:textId="58008B64" w:rsidR="004F49D5" w:rsidRDefault="002F43EE" w:rsidP="00953812">
      <w:pPr>
        <w:pStyle w:val="1nummeriert"/>
      </w:pPr>
      <w:bookmarkStart w:id="11" w:name="_Toc215129731"/>
      <w:r w:rsidRPr="002F43EE">
        <w:lastRenderedPageBreak/>
        <w:t>Lehrkräftekollegium</w:t>
      </w:r>
      <w:bookmarkEnd w:id="11"/>
    </w:p>
    <w:p w14:paraId="6C0F089C" w14:textId="68DFCCB3" w:rsidR="002F43EE" w:rsidRDefault="002F43EE" w:rsidP="002F43EE">
      <w:r w:rsidRPr="002F43EE">
        <w:t xml:space="preserve">Mit diesem Themenblock soll eine </w:t>
      </w:r>
      <w:r w:rsidRPr="00C14032">
        <w:rPr>
          <w:rStyle w:val="Fett"/>
        </w:rPr>
        <w:t>Übersicht über die Zusammensetzung des Lehrkräftekollegiums</w:t>
      </w:r>
      <w:r w:rsidRPr="002F43EE">
        <w:t xml:space="preserve"> geschaffen werden. Wichtig ist dabei im ersten Schritt die Erfassung der Personenzahl, verbunden mit einem Überblick über die </w:t>
      </w:r>
      <w:r w:rsidRPr="00C14032">
        <w:rPr>
          <w:rStyle w:val="Fett"/>
        </w:rPr>
        <w:t>Anteile von Vollzeit und Teilzeit</w:t>
      </w:r>
      <w:r w:rsidRPr="002F43EE">
        <w:t xml:space="preserve"> (genaue Zahlen sind nicht erforderlich; Schätzungen reichen aus). Im zweiten Schritt geht es um Transparenz über bestimmte Arbeitsschwerpunkte: Lehrkräfte mit Funktionsstellen oder Entlastungsstunden für bestimmte Aufgabenfelder (z.</w:t>
      </w:r>
      <w:r w:rsidR="00D11E61">
        <w:t> </w:t>
      </w:r>
      <w:r w:rsidRPr="002F43EE">
        <w:t xml:space="preserve">B. Koordination des Ganztags, Berufs- und Studienorientierung, Deutsch als Zweitsprache, …) arbeiten in besonderem Maße an Schnittstellen zu den Aufgabenfeldern des weiteren pädagogisch tätigen Personals an der Schule (siehe dazu Themenblock 5), sodass es für die </w:t>
      </w:r>
      <w:r w:rsidRPr="00C14032">
        <w:rPr>
          <w:rStyle w:val="Fett"/>
        </w:rPr>
        <w:t>multiprofessionelle Kooperation</w:t>
      </w:r>
      <w:r w:rsidRPr="002F43EE">
        <w:t xml:space="preserve"> wichtig ist, über diese </w:t>
      </w:r>
      <w:r w:rsidRPr="00C14032">
        <w:rPr>
          <w:rStyle w:val="Fett"/>
        </w:rPr>
        <w:t>Funktionen</w:t>
      </w:r>
      <w:r w:rsidRPr="002F43EE">
        <w:t xml:space="preserve"> zu informieren.</w:t>
      </w:r>
    </w:p>
    <w:p w14:paraId="0DCFA707" w14:textId="77777777" w:rsidR="007E0B42" w:rsidRDefault="007E0B42" w:rsidP="002F43EE"/>
    <w:tbl>
      <w:tblPr>
        <w:tblStyle w:val="Formulartabelle"/>
        <w:tblW w:w="0" w:type="auto"/>
        <w:tblLayout w:type="fixed"/>
        <w:tblLook w:val="0620" w:firstRow="1" w:lastRow="0" w:firstColumn="0" w:lastColumn="0" w:noHBand="1" w:noVBand="1"/>
      </w:tblPr>
      <w:tblGrid>
        <w:gridCol w:w="3261"/>
        <w:gridCol w:w="1275"/>
        <w:gridCol w:w="1276"/>
        <w:gridCol w:w="1276"/>
        <w:gridCol w:w="1276"/>
        <w:gridCol w:w="1274"/>
      </w:tblGrid>
      <w:tr w:rsidR="00315E19" w:rsidRPr="00E56AA5" w14:paraId="51C09630" w14:textId="77777777" w:rsidTr="00580581">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single" w:sz="4" w:space="0" w:color="auto"/>
            </w:tcBorders>
            <w:shd w:val="clear" w:color="auto" w:fill="FEF4D2" w:themeFill="accent4" w:themeFillTint="33"/>
          </w:tcPr>
          <w:p w14:paraId="3820B5FA" w14:textId="77777777" w:rsidR="00315E19" w:rsidRPr="00E56AA5" w:rsidRDefault="00315E19" w:rsidP="00CA6198">
            <w:pPr>
              <w:suppressAutoHyphens/>
              <w:rPr>
                <w:szCs w:val="18"/>
              </w:rPr>
            </w:pPr>
          </w:p>
        </w:tc>
        <w:tc>
          <w:tcPr>
            <w:tcW w:w="1275" w:type="dxa"/>
            <w:tcBorders>
              <w:top w:val="single" w:sz="4" w:space="0" w:color="auto"/>
            </w:tcBorders>
            <w:shd w:val="clear" w:color="auto" w:fill="FEF4D2" w:themeFill="accent4" w:themeFillTint="33"/>
          </w:tcPr>
          <w:p w14:paraId="59F20A3D" w14:textId="77777777" w:rsidR="00315E19" w:rsidRPr="00E56AA5" w:rsidRDefault="00315E19" w:rsidP="00CA6198">
            <w:pPr>
              <w:suppressAutoHyphens/>
              <w:rPr>
                <w:color w:val="000000" w:themeColor="text1"/>
                <w:szCs w:val="18"/>
              </w:rPr>
            </w:pPr>
            <w:r w:rsidRPr="00E56AA5">
              <w:rPr>
                <w:color w:val="000000" w:themeColor="text1"/>
                <w:szCs w:val="18"/>
              </w:rPr>
              <w:t>Vollzeit</w:t>
            </w:r>
          </w:p>
        </w:tc>
        <w:tc>
          <w:tcPr>
            <w:tcW w:w="1276" w:type="dxa"/>
            <w:tcBorders>
              <w:top w:val="single" w:sz="4" w:space="0" w:color="auto"/>
            </w:tcBorders>
            <w:shd w:val="clear" w:color="auto" w:fill="FEF4D2" w:themeFill="accent4" w:themeFillTint="33"/>
          </w:tcPr>
          <w:p w14:paraId="357FBEDF" w14:textId="77777777" w:rsidR="00315E19" w:rsidRPr="00E56AA5" w:rsidRDefault="00315E19" w:rsidP="00CA6198">
            <w:pPr>
              <w:suppressAutoHyphens/>
              <w:rPr>
                <w:color w:val="000000" w:themeColor="text1"/>
                <w:szCs w:val="18"/>
              </w:rPr>
            </w:pPr>
            <w:r w:rsidRPr="00E56AA5">
              <w:rPr>
                <w:color w:val="000000" w:themeColor="text1"/>
                <w:szCs w:val="18"/>
              </w:rPr>
              <w:t>Teilzeit (über 75 %)</w:t>
            </w:r>
          </w:p>
        </w:tc>
        <w:tc>
          <w:tcPr>
            <w:tcW w:w="1276" w:type="dxa"/>
            <w:tcBorders>
              <w:top w:val="single" w:sz="4" w:space="0" w:color="auto"/>
            </w:tcBorders>
            <w:shd w:val="clear" w:color="auto" w:fill="FEF4D2" w:themeFill="accent4" w:themeFillTint="33"/>
          </w:tcPr>
          <w:p w14:paraId="00CA3C65" w14:textId="77777777" w:rsidR="00315E19" w:rsidRPr="00E56AA5" w:rsidRDefault="00315E19" w:rsidP="00CA6198">
            <w:pPr>
              <w:suppressAutoHyphens/>
              <w:rPr>
                <w:color w:val="000000" w:themeColor="text1"/>
                <w:szCs w:val="18"/>
              </w:rPr>
            </w:pPr>
            <w:r w:rsidRPr="00E56AA5">
              <w:rPr>
                <w:color w:val="000000" w:themeColor="text1"/>
                <w:szCs w:val="18"/>
              </w:rPr>
              <w:t>Teilzeit (50 bis 70 %)</w:t>
            </w:r>
          </w:p>
        </w:tc>
        <w:tc>
          <w:tcPr>
            <w:tcW w:w="1276" w:type="dxa"/>
            <w:tcBorders>
              <w:top w:val="single" w:sz="4" w:space="0" w:color="auto"/>
            </w:tcBorders>
            <w:shd w:val="clear" w:color="auto" w:fill="FEF4D2" w:themeFill="accent4" w:themeFillTint="33"/>
          </w:tcPr>
          <w:p w14:paraId="697B97D3" w14:textId="77777777" w:rsidR="00315E19" w:rsidRPr="00E56AA5" w:rsidRDefault="00315E19" w:rsidP="00CA6198">
            <w:pPr>
              <w:suppressAutoHyphens/>
              <w:rPr>
                <w:color w:val="000000" w:themeColor="text1"/>
                <w:szCs w:val="18"/>
              </w:rPr>
            </w:pPr>
            <w:r w:rsidRPr="00E56AA5">
              <w:rPr>
                <w:color w:val="000000" w:themeColor="text1"/>
                <w:szCs w:val="18"/>
              </w:rPr>
              <w:t>Teilzeit (unter 50 %)</w:t>
            </w:r>
          </w:p>
        </w:tc>
        <w:tc>
          <w:tcPr>
            <w:tcW w:w="1274" w:type="dxa"/>
            <w:tcBorders>
              <w:top w:val="single" w:sz="4" w:space="0" w:color="auto"/>
            </w:tcBorders>
            <w:shd w:val="clear" w:color="auto" w:fill="FEF4D2" w:themeFill="accent4" w:themeFillTint="33"/>
          </w:tcPr>
          <w:p w14:paraId="457C6F24" w14:textId="77777777" w:rsidR="00315E19" w:rsidRPr="00E56AA5" w:rsidRDefault="00315E19" w:rsidP="00CA6198">
            <w:pPr>
              <w:suppressAutoHyphens/>
              <w:rPr>
                <w:color w:val="000000" w:themeColor="text1"/>
                <w:szCs w:val="18"/>
              </w:rPr>
            </w:pPr>
            <w:r w:rsidRPr="00E56AA5">
              <w:rPr>
                <w:color w:val="000000" w:themeColor="text1"/>
                <w:szCs w:val="18"/>
              </w:rPr>
              <w:t>Anzahl unbesetzter Stellen</w:t>
            </w:r>
          </w:p>
        </w:tc>
      </w:tr>
      <w:tr w:rsidR="00315E19" w:rsidRPr="00E56AA5" w14:paraId="6FA6FBB1" w14:textId="77777777" w:rsidTr="00164E70">
        <w:tc>
          <w:tcPr>
            <w:tcW w:w="3261" w:type="dxa"/>
            <w:tcBorders>
              <w:top w:val="nil"/>
            </w:tcBorders>
          </w:tcPr>
          <w:p w14:paraId="34C43128" w14:textId="2C2448B9" w:rsidR="00315E19" w:rsidRPr="00E56AA5" w:rsidRDefault="00315E19" w:rsidP="00315E19">
            <w:pPr>
              <w:rPr>
                <w:szCs w:val="18"/>
              </w:rPr>
            </w:pPr>
            <w:r w:rsidRPr="00E56AA5">
              <w:rPr>
                <w:szCs w:val="18"/>
              </w:rPr>
              <w:t>4.1</w:t>
            </w:r>
            <w:r>
              <w:rPr>
                <w:szCs w:val="18"/>
              </w:rPr>
              <w:t xml:space="preserve"> </w:t>
            </w:r>
            <w:r w:rsidRPr="00E56AA5">
              <w:rPr>
                <w:szCs w:val="18"/>
              </w:rPr>
              <w:t xml:space="preserve">Anzahl der Lehrkräfte insgesamt </w:t>
            </w:r>
            <w:r w:rsidRPr="00E56AA5">
              <w:rPr>
                <w:i/>
                <w:iCs/>
                <w:szCs w:val="18"/>
              </w:rPr>
              <w:t>(ohne Referendarinnen und Referendare)</w:t>
            </w:r>
          </w:p>
        </w:tc>
        <w:tc>
          <w:tcPr>
            <w:tcW w:w="1275" w:type="dxa"/>
            <w:tcBorders>
              <w:top w:val="nil"/>
            </w:tcBorders>
          </w:tcPr>
          <w:p w14:paraId="659E88BF" w14:textId="77777777" w:rsidR="00315E19" w:rsidRPr="00E56AA5" w:rsidRDefault="00000000" w:rsidP="00CA6198">
            <w:pPr>
              <w:rPr>
                <w:szCs w:val="18"/>
              </w:rPr>
            </w:pPr>
            <w:sdt>
              <w:sdtPr>
                <w:rPr>
                  <w:szCs w:val="18"/>
                </w:rPr>
                <w:id w:val="1529225142"/>
                <w:placeholder>
                  <w:docPart w:val="20D7236E7897984D8D9780DB11600EBA"/>
                </w:placeholder>
                <w:showingPlcHdr/>
                <w:text/>
              </w:sdtPr>
              <w:sdtContent>
                <w:r w:rsidR="00315E19" w:rsidRPr="00E56AA5">
                  <w:rPr>
                    <w:rStyle w:val="Platzhaltertext"/>
                    <w:szCs w:val="18"/>
                  </w:rPr>
                  <w:t>[Anzahl]</w:t>
                </w:r>
              </w:sdtContent>
            </w:sdt>
          </w:p>
        </w:tc>
        <w:sdt>
          <w:sdtPr>
            <w:rPr>
              <w:szCs w:val="18"/>
            </w:rPr>
            <w:id w:val="-665316919"/>
            <w:placeholder>
              <w:docPart w:val="99FE274494E3974986ABE91A5DF1E7E3"/>
            </w:placeholder>
            <w:showingPlcHdr/>
            <w:text/>
          </w:sdtPr>
          <w:sdtContent>
            <w:tc>
              <w:tcPr>
                <w:tcW w:w="1276" w:type="dxa"/>
                <w:tcBorders>
                  <w:top w:val="nil"/>
                </w:tcBorders>
              </w:tcPr>
              <w:p w14:paraId="0DF0F097" w14:textId="77777777" w:rsidR="00315E19" w:rsidRPr="00E56AA5" w:rsidRDefault="00315E19" w:rsidP="00CA6198">
                <w:pPr>
                  <w:rPr>
                    <w:szCs w:val="18"/>
                  </w:rPr>
                </w:pPr>
                <w:r w:rsidRPr="00E56AA5">
                  <w:rPr>
                    <w:rStyle w:val="Platzhaltertext"/>
                    <w:szCs w:val="18"/>
                  </w:rPr>
                  <w:t>[Anzahl]</w:t>
                </w:r>
              </w:p>
            </w:tc>
          </w:sdtContent>
        </w:sdt>
        <w:sdt>
          <w:sdtPr>
            <w:rPr>
              <w:szCs w:val="18"/>
            </w:rPr>
            <w:id w:val="-1759817745"/>
            <w:placeholder>
              <w:docPart w:val="76E4F526EC5A11499123A57B0B5512B6"/>
            </w:placeholder>
            <w:showingPlcHdr/>
            <w:text/>
          </w:sdtPr>
          <w:sdtContent>
            <w:tc>
              <w:tcPr>
                <w:tcW w:w="1276" w:type="dxa"/>
                <w:tcBorders>
                  <w:top w:val="nil"/>
                </w:tcBorders>
              </w:tcPr>
              <w:p w14:paraId="6F4A853A" w14:textId="77777777" w:rsidR="00315E19" w:rsidRPr="00E56AA5" w:rsidRDefault="00315E19" w:rsidP="00CA6198">
                <w:pPr>
                  <w:rPr>
                    <w:szCs w:val="18"/>
                  </w:rPr>
                </w:pPr>
                <w:r w:rsidRPr="00E56AA5">
                  <w:rPr>
                    <w:rStyle w:val="Platzhaltertext"/>
                    <w:szCs w:val="18"/>
                  </w:rPr>
                  <w:t>[Anzahl]</w:t>
                </w:r>
              </w:p>
            </w:tc>
          </w:sdtContent>
        </w:sdt>
        <w:sdt>
          <w:sdtPr>
            <w:rPr>
              <w:szCs w:val="18"/>
            </w:rPr>
            <w:id w:val="-929035129"/>
            <w:placeholder>
              <w:docPart w:val="F072952DD2CC7E41A364B9FC0BC75C63"/>
            </w:placeholder>
            <w:showingPlcHdr/>
            <w:text/>
          </w:sdtPr>
          <w:sdtContent>
            <w:tc>
              <w:tcPr>
                <w:tcW w:w="1276" w:type="dxa"/>
                <w:tcBorders>
                  <w:top w:val="nil"/>
                </w:tcBorders>
              </w:tcPr>
              <w:p w14:paraId="18E60100" w14:textId="77777777" w:rsidR="00315E19" w:rsidRPr="00E56AA5" w:rsidRDefault="00315E19" w:rsidP="00CA6198">
                <w:pPr>
                  <w:rPr>
                    <w:szCs w:val="18"/>
                  </w:rPr>
                </w:pPr>
                <w:r w:rsidRPr="00E56AA5">
                  <w:rPr>
                    <w:rStyle w:val="Platzhaltertext"/>
                    <w:szCs w:val="18"/>
                  </w:rPr>
                  <w:t>[Anzahl]</w:t>
                </w:r>
              </w:p>
            </w:tc>
          </w:sdtContent>
        </w:sdt>
        <w:sdt>
          <w:sdtPr>
            <w:rPr>
              <w:szCs w:val="18"/>
            </w:rPr>
            <w:id w:val="-240411639"/>
            <w:placeholder>
              <w:docPart w:val="1667817E2179C142B631619469E44115"/>
            </w:placeholder>
            <w:showingPlcHdr/>
            <w:text/>
          </w:sdtPr>
          <w:sdtContent>
            <w:tc>
              <w:tcPr>
                <w:tcW w:w="1274" w:type="dxa"/>
                <w:tcBorders>
                  <w:top w:val="nil"/>
                </w:tcBorders>
              </w:tcPr>
              <w:p w14:paraId="4AC12B4D" w14:textId="77777777" w:rsidR="00315E19" w:rsidRPr="00E56AA5" w:rsidRDefault="00315E19" w:rsidP="00CA6198">
                <w:pPr>
                  <w:rPr>
                    <w:szCs w:val="18"/>
                  </w:rPr>
                </w:pPr>
                <w:r w:rsidRPr="00E56AA5">
                  <w:rPr>
                    <w:rStyle w:val="Platzhaltertext"/>
                    <w:szCs w:val="18"/>
                  </w:rPr>
                  <w:t>[Anzahl]</w:t>
                </w:r>
              </w:p>
            </w:tc>
          </w:sdtContent>
        </w:sdt>
      </w:tr>
      <w:tr w:rsidR="00315E19" w:rsidRPr="00E56AA5" w14:paraId="73C4C580" w14:textId="77777777" w:rsidTr="00164E70">
        <w:tc>
          <w:tcPr>
            <w:tcW w:w="3261" w:type="dxa"/>
          </w:tcPr>
          <w:p w14:paraId="0A1806A7" w14:textId="38164E25" w:rsidR="00315E19" w:rsidRPr="00E56AA5" w:rsidRDefault="00736103" w:rsidP="00CA6198">
            <w:pPr>
              <w:rPr>
                <w:szCs w:val="18"/>
              </w:rPr>
            </w:pPr>
            <w:r>
              <w:rPr>
                <w:szCs w:val="18"/>
              </w:rPr>
              <w:t>…</w:t>
            </w:r>
            <w:r w:rsidR="00315E19" w:rsidRPr="00E56AA5">
              <w:rPr>
                <w:szCs w:val="18"/>
              </w:rPr>
              <w:t xml:space="preserve"> davon Sonderpädagoginnen und Sonderpädagogen</w:t>
            </w:r>
          </w:p>
        </w:tc>
        <w:sdt>
          <w:sdtPr>
            <w:rPr>
              <w:szCs w:val="18"/>
            </w:rPr>
            <w:id w:val="1712615569"/>
            <w:placeholder>
              <w:docPart w:val="BCB26AF36206BA4293020E33D29AEF2F"/>
            </w:placeholder>
            <w:showingPlcHdr/>
            <w:text/>
          </w:sdtPr>
          <w:sdtContent>
            <w:tc>
              <w:tcPr>
                <w:tcW w:w="1275" w:type="dxa"/>
              </w:tcPr>
              <w:p w14:paraId="56C3E658" w14:textId="77777777" w:rsidR="00315E19" w:rsidRPr="00E56AA5" w:rsidRDefault="00315E19" w:rsidP="00CA6198">
                <w:pPr>
                  <w:rPr>
                    <w:szCs w:val="18"/>
                  </w:rPr>
                </w:pPr>
                <w:r w:rsidRPr="00E56AA5">
                  <w:rPr>
                    <w:rStyle w:val="Platzhaltertext"/>
                    <w:szCs w:val="18"/>
                  </w:rPr>
                  <w:t>[Anzahl]</w:t>
                </w:r>
              </w:p>
            </w:tc>
          </w:sdtContent>
        </w:sdt>
        <w:sdt>
          <w:sdtPr>
            <w:rPr>
              <w:szCs w:val="18"/>
            </w:rPr>
            <w:id w:val="-1027861439"/>
            <w:placeholder>
              <w:docPart w:val="A0766B6EBB72A240BE307A5964985659"/>
            </w:placeholder>
            <w:showingPlcHdr/>
            <w:text/>
          </w:sdtPr>
          <w:sdtContent>
            <w:tc>
              <w:tcPr>
                <w:tcW w:w="1276" w:type="dxa"/>
              </w:tcPr>
              <w:p w14:paraId="3468A838" w14:textId="77777777" w:rsidR="00315E19" w:rsidRPr="00E56AA5" w:rsidRDefault="00315E19" w:rsidP="00CA6198">
                <w:pPr>
                  <w:rPr>
                    <w:szCs w:val="18"/>
                  </w:rPr>
                </w:pPr>
                <w:r w:rsidRPr="00E56AA5">
                  <w:rPr>
                    <w:rStyle w:val="Platzhaltertext"/>
                    <w:szCs w:val="18"/>
                  </w:rPr>
                  <w:t>[Anzahl]</w:t>
                </w:r>
              </w:p>
            </w:tc>
          </w:sdtContent>
        </w:sdt>
        <w:sdt>
          <w:sdtPr>
            <w:rPr>
              <w:szCs w:val="18"/>
            </w:rPr>
            <w:id w:val="1021905136"/>
            <w:placeholder>
              <w:docPart w:val="E3F678149942FD44B11D13D5D1A3EF25"/>
            </w:placeholder>
            <w:showingPlcHdr/>
            <w:text/>
          </w:sdtPr>
          <w:sdtContent>
            <w:tc>
              <w:tcPr>
                <w:tcW w:w="1276" w:type="dxa"/>
              </w:tcPr>
              <w:p w14:paraId="2E0A358D" w14:textId="77777777" w:rsidR="00315E19" w:rsidRPr="00E56AA5" w:rsidRDefault="00315E19" w:rsidP="00CA6198">
                <w:pPr>
                  <w:rPr>
                    <w:szCs w:val="18"/>
                  </w:rPr>
                </w:pPr>
                <w:r w:rsidRPr="00E56AA5">
                  <w:rPr>
                    <w:rStyle w:val="Platzhaltertext"/>
                    <w:szCs w:val="18"/>
                  </w:rPr>
                  <w:t>[Anzahl]</w:t>
                </w:r>
              </w:p>
            </w:tc>
          </w:sdtContent>
        </w:sdt>
        <w:sdt>
          <w:sdtPr>
            <w:rPr>
              <w:szCs w:val="18"/>
            </w:rPr>
            <w:id w:val="604077102"/>
            <w:placeholder>
              <w:docPart w:val="C6524242DD39CD40AAF3EE5AF43DA1B3"/>
            </w:placeholder>
            <w:showingPlcHdr/>
            <w:text/>
          </w:sdtPr>
          <w:sdtContent>
            <w:tc>
              <w:tcPr>
                <w:tcW w:w="1276" w:type="dxa"/>
              </w:tcPr>
              <w:p w14:paraId="58B52775" w14:textId="77777777" w:rsidR="00315E19" w:rsidRPr="00E56AA5" w:rsidRDefault="00315E19" w:rsidP="00CA6198">
                <w:pPr>
                  <w:rPr>
                    <w:szCs w:val="18"/>
                  </w:rPr>
                </w:pPr>
                <w:r w:rsidRPr="00E56AA5">
                  <w:rPr>
                    <w:rStyle w:val="Platzhaltertext"/>
                    <w:szCs w:val="18"/>
                  </w:rPr>
                  <w:t>[Anzahl]</w:t>
                </w:r>
              </w:p>
            </w:tc>
          </w:sdtContent>
        </w:sdt>
        <w:sdt>
          <w:sdtPr>
            <w:rPr>
              <w:szCs w:val="18"/>
            </w:rPr>
            <w:id w:val="1535544663"/>
            <w:placeholder>
              <w:docPart w:val="8165791F64DA4740B838EB08D1F15CA4"/>
            </w:placeholder>
            <w:showingPlcHdr/>
            <w:text/>
          </w:sdtPr>
          <w:sdtContent>
            <w:tc>
              <w:tcPr>
                <w:tcW w:w="1274" w:type="dxa"/>
              </w:tcPr>
              <w:p w14:paraId="38B7870D" w14:textId="77777777" w:rsidR="00315E19" w:rsidRPr="00E56AA5" w:rsidRDefault="00315E19" w:rsidP="00CA6198">
                <w:pPr>
                  <w:rPr>
                    <w:szCs w:val="18"/>
                  </w:rPr>
                </w:pPr>
                <w:r w:rsidRPr="00E56AA5">
                  <w:rPr>
                    <w:rStyle w:val="Platzhaltertext"/>
                    <w:szCs w:val="18"/>
                  </w:rPr>
                  <w:t>[Anzahl]</w:t>
                </w:r>
              </w:p>
            </w:tc>
          </w:sdtContent>
        </w:sdt>
      </w:tr>
      <w:tr w:rsidR="00315E19" w:rsidRPr="00E56AA5" w14:paraId="3F6840DD" w14:textId="77777777" w:rsidTr="00164E70">
        <w:tc>
          <w:tcPr>
            <w:tcW w:w="3261" w:type="dxa"/>
          </w:tcPr>
          <w:p w14:paraId="62AD6D5C" w14:textId="5DE935D2" w:rsidR="00315E19" w:rsidRPr="00E56AA5" w:rsidRDefault="00736103" w:rsidP="00736103">
            <w:pPr>
              <w:suppressAutoHyphens/>
              <w:rPr>
                <w:szCs w:val="18"/>
              </w:rPr>
            </w:pPr>
            <w:r>
              <w:rPr>
                <w:szCs w:val="18"/>
              </w:rPr>
              <w:t>…</w:t>
            </w:r>
            <w:r w:rsidR="00315E19" w:rsidRPr="00E56AA5">
              <w:rPr>
                <w:szCs w:val="18"/>
              </w:rPr>
              <w:t xml:space="preserve"> davon Quereinsteigerinnen und Quereinsteiger</w:t>
            </w:r>
          </w:p>
        </w:tc>
        <w:sdt>
          <w:sdtPr>
            <w:rPr>
              <w:szCs w:val="18"/>
            </w:rPr>
            <w:id w:val="-1417010939"/>
            <w:placeholder>
              <w:docPart w:val="F025E3A14A0ABD4B9BCCC1FB1EEC453A"/>
            </w:placeholder>
            <w:showingPlcHdr/>
            <w:text/>
          </w:sdtPr>
          <w:sdtContent>
            <w:tc>
              <w:tcPr>
                <w:tcW w:w="1275" w:type="dxa"/>
              </w:tcPr>
              <w:p w14:paraId="3249506B" w14:textId="77777777" w:rsidR="00315E19" w:rsidRPr="00E56AA5" w:rsidRDefault="00315E19" w:rsidP="00CA6198">
                <w:pPr>
                  <w:rPr>
                    <w:szCs w:val="18"/>
                  </w:rPr>
                </w:pPr>
                <w:r w:rsidRPr="00E56AA5">
                  <w:rPr>
                    <w:rStyle w:val="Platzhaltertext"/>
                    <w:szCs w:val="18"/>
                  </w:rPr>
                  <w:t>[Anzahl]</w:t>
                </w:r>
              </w:p>
            </w:tc>
          </w:sdtContent>
        </w:sdt>
        <w:sdt>
          <w:sdtPr>
            <w:rPr>
              <w:szCs w:val="18"/>
            </w:rPr>
            <w:id w:val="429627747"/>
            <w:placeholder>
              <w:docPart w:val="CE4AFF250E33A840BE4EF5E4FE0576C2"/>
            </w:placeholder>
            <w:showingPlcHdr/>
            <w:text/>
          </w:sdtPr>
          <w:sdtContent>
            <w:tc>
              <w:tcPr>
                <w:tcW w:w="1276" w:type="dxa"/>
              </w:tcPr>
              <w:p w14:paraId="419EE539" w14:textId="77777777" w:rsidR="00315E19" w:rsidRPr="00E56AA5" w:rsidRDefault="00315E19" w:rsidP="00CA6198">
                <w:pPr>
                  <w:rPr>
                    <w:szCs w:val="18"/>
                  </w:rPr>
                </w:pPr>
                <w:r w:rsidRPr="00E56AA5">
                  <w:rPr>
                    <w:rStyle w:val="Platzhaltertext"/>
                    <w:szCs w:val="18"/>
                  </w:rPr>
                  <w:t>[Anzahl]</w:t>
                </w:r>
              </w:p>
            </w:tc>
          </w:sdtContent>
        </w:sdt>
        <w:sdt>
          <w:sdtPr>
            <w:rPr>
              <w:szCs w:val="18"/>
            </w:rPr>
            <w:id w:val="-904536095"/>
            <w:placeholder>
              <w:docPart w:val="25B0C683D0F0C2478FACE6362856A575"/>
            </w:placeholder>
            <w:showingPlcHdr/>
            <w:text/>
          </w:sdtPr>
          <w:sdtContent>
            <w:tc>
              <w:tcPr>
                <w:tcW w:w="1276" w:type="dxa"/>
              </w:tcPr>
              <w:p w14:paraId="07CC9912" w14:textId="77777777" w:rsidR="00315E19" w:rsidRPr="00E56AA5" w:rsidRDefault="00315E19" w:rsidP="00CA6198">
                <w:pPr>
                  <w:rPr>
                    <w:szCs w:val="18"/>
                  </w:rPr>
                </w:pPr>
                <w:r w:rsidRPr="00E56AA5">
                  <w:rPr>
                    <w:rStyle w:val="Platzhaltertext"/>
                    <w:szCs w:val="18"/>
                  </w:rPr>
                  <w:t>[Anzahl]</w:t>
                </w:r>
              </w:p>
            </w:tc>
          </w:sdtContent>
        </w:sdt>
        <w:sdt>
          <w:sdtPr>
            <w:rPr>
              <w:szCs w:val="18"/>
            </w:rPr>
            <w:id w:val="542716830"/>
            <w:placeholder>
              <w:docPart w:val="76B63709F9FD364E82285E1B9936B41D"/>
            </w:placeholder>
            <w:showingPlcHdr/>
            <w:text/>
          </w:sdtPr>
          <w:sdtContent>
            <w:tc>
              <w:tcPr>
                <w:tcW w:w="1276" w:type="dxa"/>
              </w:tcPr>
              <w:p w14:paraId="4F190774" w14:textId="77777777" w:rsidR="00315E19" w:rsidRPr="00E56AA5" w:rsidRDefault="00315E19" w:rsidP="00CA6198">
                <w:pPr>
                  <w:rPr>
                    <w:szCs w:val="18"/>
                  </w:rPr>
                </w:pPr>
                <w:r w:rsidRPr="00E56AA5">
                  <w:rPr>
                    <w:rStyle w:val="Platzhaltertext"/>
                    <w:szCs w:val="18"/>
                  </w:rPr>
                  <w:t>[Anzahl]</w:t>
                </w:r>
              </w:p>
            </w:tc>
          </w:sdtContent>
        </w:sdt>
        <w:sdt>
          <w:sdtPr>
            <w:rPr>
              <w:szCs w:val="18"/>
            </w:rPr>
            <w:id w:val="2010787898"/>
            <w:placeholder>
              <w:docPart w:val="ED04C9115DCB2A4CA5C2496481BA0B1E"/>
            </w:placeholder>
            <w:showingPlcHdr/>
            <w:text/>
          </w:sdtPr>
          <w:sdtContent>
            <w:tc>
              <w:tcPr>
                <w:tcW w:w="1274" w:type="dxa"/>
              </w:tcPr>
              <w:p w14:paraId="0E3FC4A9" w14:textId="77777777" w:rsidR="00315E19" w:rsidRPr="00E56AA5" w:rsidRDefault="00315E19" w:rsidP="00CA6198">
                <w:pPr>
                  <w:rPr>
                    <w:szCs w:val="18"/>
                  </w:rPr>
                </w:pPr>
                <w:r w:rsidRPr="00E56AA5">
                  <w:rPr>
                    <w:rStyle w:val="Platzhaltertext"/>
                    <w:szCs w:val="18"/>
                  </w:rPr>
                  <w:t>[Anzahl]</w:t>
                </w:r>
              </w:p>
            </w:tc>
          </w:sdtContent>
        </w:sdt>
      </w:tr>
      <w:tr w:rsidR="00315E19" w:rsidRPr="00E56AA5" w14:paraId="3043F273" w14:textId="77777777" w:rsidTr="00721B2A">
        <w:tc>
          <w:tcPr>
            <w:tcW w:w="3261" w:type="dxa"/>
          </w:tcPr>
          <w:p w14:paraId="14F78448" w14:textId="2E84A6BA" w:rsidR="00315E19" w:rsidRPr="00E56AA5" w:rsidRDefault="00315E19" w:rsidP="009D2705">
            <w:pPr>
              <w:rPr>
                <w:szCs w:val="18"/>
              </w:rPr>
            </w:pPr>
            <w:r w:rsidRPr="00E56AA5">
              <w:rPr>
                <w:szCs w:val="18"/>
              </w:rPr>
              <w:t>… davon Vertretungslehrkräfte</w:t>
            </w:r>
          </w:p>
        </w:tc>
        <w:sdt>
          <w:sdtPr>
            <w:rPr>
              <w:szCs w:val="18"/>
            </w:rPr>
            <w:id w:val="-645660092"/>
            <w:placeholder>
              <w:docPart w:val="A49F0BD4598E464EA2EBAC1377CCC003"/>
            </w:placeholder>
            <w:showingPlcHdr/>
            <w:text/>
          </w:sdtPr>
          <w:sdtContent>
            <w:tc>
              <w:tcPr>
                <w:tcW w:w="1275" w:type="dxa"/>
              </w:tcPr>
              <w:p w14:paraId="769A83D6" w14:textId="12773495" w:rsidR="00315E19" w:rsidRPr="00E56AA5" w:rsidRDefault="00315E19" w:rsidP="009D2705">
                <w:pPr>
                  <w:rPr>
                    <w:szCs w:val="18"/>
                  </w:rPr>
                </w:pPr>
                <w:r w:rsidRPr="00E56AA5">
                  <w:rPr>
                    <w:rStyle w:val="Platzhaltertext"/>
                    <w:szCs w:val="18"/>
                  </w:rPr>
                  <w:t>[Anzahl]</w:t>
                </w:r>
              </w:p>
            </w:tc>
          </w:sdtContent>
        </w:sdt>
        <w:sdt>
          <w:sdtPr>
            <w:rPr>
              <w:szCs w:val="18"/>
            </w:rPr>
            <w:id w:val="-1068268080"/>
            <w:placeholder>
              <w:docPart w:val="D40E63D2E7D8EA4AAB5A6B69EAC6AB17"/>
            </w:placeholder>
            <w:showingPlcHdr/>
            <w:text/>
          </w:sdtPr>
          <w:sdtContent>
            <w:tc>
              <w:tcPr>
                <w:tcW w:w="1276" w:type="dxa"/>
              </w:tcPr>
              <w:p w14:paraId="20C0A619" w14:textId="6C0E5CC7" w:rsidR="00315E19" w:rsidRPr="00E56AA5" w:rsidRDefault="00315E19" w:rsidP="009D2705">
                <w:pPr>
                  <w:rPr>
                    <w:szCs w:val="18"/>
                  </w:rPr>
                </w:pPr>
                <w:r w:rsidRPr="00E56AA5">
                  <w:rPr>
                    <w:rStyle w:val="Platzhaltertext"/>
                    <w:szCs w:val="18"/>
                  </w:rPr>
                  <w:t>[Anzahl]</w:t>
                </w:r>
              </w:p>
            </w:tc>
          </w:sdtContent>
        </w:sdt>
        <w:sdt>
          <w:sdtPr>
            <w:rPr>
              <w:szCs w:val="18"/>
            </w:rPr>
            <w:id w:val="425850795"/>
            <w:placeholder>
              <w:docPart w:val="7D939B96DCE72C4A9E44D1D8537804BB"/>
            </w:placeholder>
            <w:showingPlcHdr/>
            <w:text/>
          </w:sdtPr>
          <w:sdtContent>
            <w:tc>
              <w:tcPr>
                <w:tcW w:w="1276" w:type="dxa"/>
              </w:tcPr>
              <w:p w14:paraId="19B0E294" w14:textId="6A90A26D" w:rsidR="00315E19" w:rsidRPr="00E56AA5" w:rsidRDefault="00315E19" w:rsidP="009D2705">
                <w:pPr>
                  <w:rPr>
                    <w:szCs w:val="18"/>
                  </w:rPr>
                </w:pPr>
                <w:r w:rsidRPr="00E56AA5">
                  <w:rPr>
                    <w:rStyle w:val="Platzhaltertext"/>
                    <w:szCs w:val="18"/>
                  </w:rPr>
                  <w:t>[Anzahl]</w:t>
                </w:r>
              </w:p>
            </w:tc>
          </w:sdtContent>
        </w:sdt>
        <w:sdt>
          <w:sdtPr>
            <w:rPr>
              <w:szCs w:val="18"/>
            </w:rPr>
            <w:id w:val="-1758434519"/>
            <w:placeholder>
              <w:docPart w:val="E7A88DFDD8BA9E4B8707D9B1B61A1CA0"/>
            </w:placeholder>
            <w:showingPlcHdr/>
            <w:text/>
          </w:sdtPr>
          <w:sdtContent>
            <w:tc>
              <w:tcPr>
                <w:tcW w:w="1276" w:type="dxa"/>
              </w:tcPr>
              <w:p w14:paraId="31F104E9" w14:textId="34B11BF9" w:rsidR="00315E19" w:rsidRPr="00E56AA5" w:rsidRDefault="00315E19" w:rsidP="009D2705">
                <w:pPr>
                  <w:rPr>
                    <w:szCs w:val="18"/>
                  </w:rPr>
                </w:pPr>
                <w:r w:rsidRPr="00E56AA5">
                  <w:rPr>
                    <w:rStyle w:val="Platzhaltertext"/>
                    <w:szCs w:val="18"/>
                  </w:rPr>
                  <w:t>[Anzahl]</w:t>
                </w:r>
              </w:p>
            </w:tc>
          </w:sdtContent>
        </w:sdt>
        <w:sdt>
          <w:sdtPr>
            <w:rPr>
              <w:szCs w:val="18"/>
            </w:rPr>
            <w:id w:val="2037224976"/>
            <w:placeholder>
              <w:docPart w:val="08DD3383B58CD74FA0B31ED57E87C7CC"/>
            </w:placeholder>
            <w:showingPlcHdr/>
            <w:text/>
          </w:sdtPr>
          <w:sdtContent>
            <w:tc>
              <w:tcPr>
                <w:tcW w:w="1274" w:type="dxa"/>
              </w:tcPr>
              <w:p w14:paraId="06561A84" w14:textId="2B0CBD5D" w:rsidR="00315E19" w:rsidRPr="00E56AA5" w:rsidRDefault="00315E19" w:rsidP="009D2705">
                <w:pPr>
                  <w:rPr>
                    <w:szCs w:val="18"/>
                  </w:rPr>
                </w:pPr>
                <w:r w:rsidRPr="00E56AA5">
                  <w:rPr>
                    <w:rStyle w:val="Platzhaltertext"/>
                    <w:szCs w:val="18"/>
                  </w:rPr>
                  <w:t>[Anzahl]</w:t>
                </w:r>
              </w:p>
            </w:tc>
          </w:sdtContent>
        </w:sdt>
      </w:tr>
      <w:tr w:rsidR="00315E19" w:rsidRPr="00E56AA5" w14:paraId="1443BEEF" w14:textId="77777777" w:rsidTr="00ED6897">
        <w:tc>
          <w:tcPr>
            <w:tcW w:w="3261" w:type="dxa"/>
            <w:tcBorders>
              <w:bottom w:val="single" w:sz="2" w:space="0" w:color="auto"/>
            </w:tcBorders>
          </w:tcPr>
          <w:p w14:paraId="4F838037" w14:textId="30CAE21D" w:rsidR="00315E19" w:rsidRPr="00E56AA5" w:rsidRDefault="00315E19" w:rsidP="00736103">
            <w:pPr>
              <w:suppressAutoHyphens/>
              <w:rPr>
                <w:szCs w:val="18"/>
              </w:rPr>
            </w:pPr>
            <w:r w:rsidRPr="00E56AA5">
              <w:rPr>
                <w:szCs w:val="18"/>
              </w:rPr>
              <w:t>4.2</w:t>
            </w:r>
            <w:r>
              <w:rPr>
                <w:szCs w:val="18"/>
              </w:rPr>
              <w:t xml:space="preserve"> </w:t>
            </w:r>
            <w:r w:rsidRPr="00E56AA5">
              <w:rPr>
                <w:szCs w:val="18"/>
              </w:rPr>
              <w:t>Anzahl der Referendarinnen und Referendare</w:t>
            </w:r>
          </w:p>
        </w:tc>
        <w:sdt>
          <w:sdtPr>
            <w:rPr>
              <w:szCs w:val="18"/>
            </w:rPr>
            <w:id w:val="-2107114397"/>
            <w:placeholder>
              <w:docPart w:val="DEC4413BFD8652409066B37386C77BCF"/>
            </w:placeholder>
            <w:showingPlcHdr/>
            <w:text/>
          </w:sdtPr>
          <w:sdtContent>
            <w:tc>
              <w:tcPr>
                <w:tcW w:w="1275" w:type="dxa"/>
                <w:tcBorders>
                  <w:bottom w:val="single" w:sz="2" w:space="0" w:color="auto"/>
                </w:tcBorders>
              </w:tcPr>
              <w:p w14:paraId="02DAAA2E" w14:textId="77777777" w:rsidR="00315E19" w:rsidRPr="00E56AA5" w:rsidRDefault="00315E19" w:rsidP="009D2705">
                <w:pPr>
                  <w:rPr>
                    <w:szCs w:val="18"/>
                  </w:rPr>
                </w:pPr>
                <w:r w:rsidRPr="00E56AA5">
                  <w:rPr>
                    <w:rStyle w:val="Platzhaltertext"/>
                    <w:szCs w:val="18"/>
                  </w:rPr>
                  <w:t>[Anzahl]</w:t>
                </w:r>
              </w:p>
            </w:tc>
          </w:sdtContent>
        </w:sdt>
        <w:sdt>
          <w:sdtPr>
            <w:rPr>
              <w:szCs w:val="18"/>
            </w:rPr>
            <w:id w:val="-1044363110"/>
            <w:placeholder>
              <w:docPart w:val="14A67B731CE2FE48B4D19AEB5D098073"/>
            </w:placeholder>
            <w:showingPlcHdr/>
            <w:text/>
          </w:sdtPr>
          <w:sdtContent>
            <w:tc>
              <w:tcPr>
                <w:tcW w:w="1276" w:type="dxa"/>
                <w:tcBorders>
                  <w:bottom w:val="single" w:sz="2" w:space="0" w:color="auto"/>
                </w:tcBorders>
              </w:tcPr>
              <w:p w14:paraId="19BF6547" w14:textId="77777777" w:rsidR="00315E19" w:rsidRPr="00E56AA5" w:rsidRDefault="00315E19" w:rsidP="009D2705">
                <w:pPr>
                  <w:rPr>
                    <w:szCs w:val="18"/>
                  </w:rPr>
                </w:pPr>
                <w:r w:rsidRPr="00E56AA5">
                  <w:rPr>
                    <w:rStyle w:val="Platzhaltertext"/>
                    <w:szCs w:val="18"/>
                  </w:rPr>
                  <w:t>[Anzahl]</w:t>
                </w:r>
              </w:p>
            </w:tc>
          </w:sdtContent>
        </w:sdt>
        <w:sdt>
          <w:sdtPr>
            <w:rPr>
              <w:szCs w:val="18"/>
            </w:rPr>
            <w:id w:val="-1589150066"/>
            <w:placeholder>
              <w:docPart w:val="4EC53D0148E8C04186D3ABE98AC1458C"/>
            </w:placeholder>
            <w:showingPlcHdr/>
            <w:text/>
          </w:sdtPr>
          <w:sdtContent>
            <w:tc>
              <w:tcPr>
                <w:tcW w:w="1276" w:type="dxa"/>
                <w:tcBorders>
                  <w:bottom w:val="single" w:sz="2" w:space="0" w:color="auto"/>
                </w:tcBorders>
              </w:tcPr>
              <w:p w14:paraId="5E9D21F8" w14:textId="77777777" w:rsidR="00315E19" w:rsidRPr="00E56AA5" w:rsidRDefault="00315E19" w:rsidP="009D2705">
                <w:pPr>
                  <w:rPr>
                    <w:szCs w:val="18"/>
                  </w:rPr>
                </w:pPr>
                <w:r w:rsidRPr="00E56AA5">
                  <w:rPr>
                    <w:rStyle w:val="Platzhaltertext"/>
                    <w:szCs w:val="18"/>
                  </w:rPr>
                  <w:t>[Anzahl]</w:t>
                </w:r>
              </w:p>
            </w:tc>
          </w:sdtContent>
        </w:sdt>
        <w:sdt>
          <w:sdtPr>
            <w:rPr>
              <w:szCs w:val="18"/>
            </w:rPr>
            <w:id w:val="1896240539"/>
            <w:placeholder>
              <w:docPart w:val="CAD3D2F3A0735C4D9DACB9051D258425"/>
            </w:placeholder>
            <w:showingPlcHdr/>
            <w:text/>
          </w:sdtPr>
          <w:sdtContent>
            <w:tc>
              <w:tcPr>
                <w:tcW w:w="1276" w:type="dxa"/>
                <w:tcBorders>
                  <w:bottom w:val="single" w:sz="2" w:space="0" w:color="auto"/>
                </w:tcBorders>
              </w:tcPr>
              <w:p w14:paraId="4D2D1B62" w14:textId="77777777" w:rsidR="00315E19" w:rsidRPr="00E56AA5" w:rsidRDefault="00315E19" w:rsidP="009D2705">
                <w:pPr>
                  <w:rPr>
                    <w:szCs w:val="18"/>
                  </w:rPr>
                </w:pPr>
                <w:r w:rsidRPr="00E56AA5">
                  <w:rPr>
                    <w:rStyle w:val="Platzhaltertext"/>
                    <w:szCs w:val="18"/>
                  </w:rPr>
                  <w:t>[Anzahl]</w:t>
                </w:r>
              </w:p>
            </w:tc>
          </w:sdtContent>
        </w:sdt>
        <w:sdt>
          <w:sdtPr>
            <w:rPr>
              <w:szCs w:val="18"/>
            </w:rPr>
            <w:id w:val="1739049115"/>
            <w:placeholder>
              <w:docPart w:val="E06691575B607C4E8A1F25814F949E8A"/>
            </w:placeholder>
            <w:showingPlcHdr/>
            <w:text/>
          </w:sdtPr>
          <w:sdtContent>
            <w:tc>
              <w:tcPr>
                <w:tcW w:w="1274" w:type="dxa"/>
                <w:tcBorders>
                  <w:bottom w:val="single" w:sz="2" w:space="0" w:color="auto"/>
                </w:tcBorders>
              </w:tcPr>
              <w:p w14:paraId="568054D8" w14:textId="77777777" w:rsidR="00315E19" w:rsidRPr="00E56AA5" w:rsidRDefault="00315E19" w:rsidP="009D2705">
                <w:pPr>
                  <w:rPr>
                    <w:szCs w:val="18"/>
                  </w:rPr>
                </w:pPr>
                <w:r w:rsidRPr="00E56AA5">
                  <w:rPr>
                    <w:rStyle w:val="Platzhaltertext"/>
                    <w:szCs w:val="18"/>
                  </w:rPr>
                  <w:t>[Anzahl]</w:t>
                </w:r>
              </w:p>
            </w:tc>
          </w:sdtContent>
        </w:sdt>
      </w:tr>
      <w:tr w:rsidR="009D2705" w:rsidRPr="00E56AA5" w14:paraId="284F96CD" w14:textId="77777777" w:rsidTr="00B66854">
        <w:tc>
          <w:tcPr>
            <w:tcW w:w="9638" w:type="dxa"/>
            <w:gridSpan w:val="6"/>
            <w:tcBorders>
              <w:bottom w:val="nil"/>
            </w:tcBorders>
            <w:shd w:val="clear" w:color="auto" w:fill="FEF4D2" w:themeFill="accent4" w:themeFillTint="33"/>
          </w:tcPr>
          <w:p w14:paraId="4FC7352B" w14:textId="3B973861" w:rsidR="009D2705" w:rsidRPr="00E56AA5" w:rsidRDefault="009D2705" w:rsidP="009D2705">
            <w:pPr>
              <w:rPr>
                <w:szCs w:val="18"/>
              </w:rPr>
            </w:pPr>
            <w:r w:rsidRPr="00E56AA5">
              <w:rPr>
                <w:rStyle w:val="Fett"/>
                <w:szCs w:val="18"/>
              </w:rPr>
              <w:t>4.3 Bitte beschreiben Sie kurz, welche Funktionsstellen und Entlastungsstunden es in Ihrem Lehrkräftekollegium gibt.</w:t>
            </w:r>
          </w:p>
        </w:tc>
      </w:tr>
      <w:tr w:rsidR="009D2705" w:rsidRPr="00E56AA5" w14:paraId="12FCA5CF" w14:textId="77777777" w:rsidTr="009D2705">
        <w:tc>
          <w:tcPr>
            <w:tcW w:w="9638" w:type="dxa"/>
            <w:gridSpan w:val="6"/>
            <w:tcBorders>
              <w:top w:val="nil"/>
              <w:bottom w:val="single" w:sz="2" w:space="0" w:color="auto"/>
            </w:tcBorders>
          </w:tcPr>
          <w:p w14:paraId="4AA0B997" w14:textId="04212AD3" w:rsidR="009D2705" w:rsidRPr="00E56AA5" w:rsidRDefault="00000000" w:rsidP="00F8487F">
            <w:pPr>
              <w:rPr>
                <w:szCs w:val="18"/>
              </w:rPr>
            </w:pPr>
            <w:sdt>
              <w:sdtPr>
                <w:rPr>
                  <w:rStyle w:val="Formatvorlage3"/>
                  <w:sz w:val="18"/>
                  <w:szCs w:val="18"/>
                </w:rPr>
                <w:id w:val="-1577198835"/>
                <w:placeholder>
                  <w:docPart w:val="8CC22A5B6D4FB844BAD5B5FB52A479D0"/>
                </w:placeholder>
              </w:sdtPr>
              <w:sdtEndPr>
                <w:rPr>
                  <w:rStyle w:val="Absatz-Standardschriftart"/>
                  <w:rFonts w:cs="Arial"/>
                  <w:color w:val="auto"/>
                </w:rPr>
              </w:sdtEndPr>
              <w:sdtContent>
                <w:sdt>
                  <w:sdtPr>
                    <w:rPr>
                      <w:rFonts w:cs="Arial"/>
                      <w:szCs w:val="18"/>
                    </w:rPr>
                    <w:id w:val="1510566465"/>
                    <w:placeholder>
                      <w:docPart w:val="A50B17A87FB4484E95759EAE558B0189"/>
                    </w:placeholder>
                  </w:sdtPr>
                  <w:sdtContent>
                    <w:sdt>
                      <w:sdtPr>
                        <w:rPr>
                          <w:rStyle w:val="Formatvorlage3"/>
                          <w:sz w:val="18"/>
                          <w:szCs w:val="18"/>
                        </w:rPr>
                        <w:id w:val="-1594076251"/>
                        <w:placeholder>
                          <w:docPart w:val="24908FD834A326459C947A5B9868E475"/>
                        </w:placeholder>
                      </w:sdtPr>
                      <w:sdtEndPr>
                        <w:rPr>
                          <w:rStyle w:val="Absatz-Standardschriftart"/>
                          <w:rFonts w:cs="Arial"/>
                          <w:color w:val="auto"/>
                        </w:rPr>
                      </w:sdtEndPr>
                      <w:sdtContent>
                        <w:sdt>
                          <w:sdtPr>
                            <w:rPr>
                              <w:rStyle w:val="Formatvorlage3"/>
                              <w:sz w:val="18"/>
                              <w:szCs w:val="18"/>
                            </w:rPr>
                            <w:id w:val="718868334"/>
                            <w:placeholder>
                              <w:docPart w:val="0195742650A1C04FBF4A49270A437A23"/>
                            </w:placeholder>
                          </w:sdtPr>
                          <w:sdtEndPr>
                            <w:rPr>
                              <w:rStyle w:val="Absatz-Standardschriftart"/>
                              <w:rFonts w:cs="Arial"/>
                              <w:color w:val="auto"/>
                            </w:rPr>
                          </w:sdtEndPr>
                          <w:sdtContent>
                            <w:sdt>
                              <w:sdtPr>
                                <w:rPr>
                                  <w:szCs w:val="18"/>
                                </w:rPr>
                                <w:id w:val="1167127892"/>
                                <w:placeholder>
                                  <w:docPart w:val="FC5479416375524FBEC3B5C3A07D06FC"/>
                                </w:placeholder>
                                <w:showingPlcHdr/>
                                <w:text w:multiLine="1"/>
                              </w:sdtPr>
                              <w:sdtContent>
                                <w:r w:rsidR="00A25EDA" w:rsidRPr="00D06C0B">
                                  <w:rPr>
                                    <w:rStyle w:val="Platzhaltertext"/>
                                    <w:szCs w:val="18"/>
                                  </w:rPr>
                                  <w:t>[Text eingeben]</w:t>
                                </w:r>
                              </w:sdtContent>
                            </w:sdt>
                          </w:sdtContent>
                        </w:sdt>
                      </w:sdtContent>
                    </w:sdt>
                  </w:sdtContent>
                </w:sdt>
              </w:sdtContent>
            </w:sdt>
          </w:p>
        </w:tc>
      </w:tr>
      <w:tr w:rsidR="009D2705" w:rsidRPr="00E56AA5" w14:paraId="2A356FEB" w14:textId="77777777" w:rsidTr="00B66854">
        <w:tc>
          <w:tcPr>
            <w:tcW w:w="9638" w:type="dxa"/>
            <w:gridSpan w:val="6"/>
            <w:tcBorders>
              <w:bottom w:val="nil"/>
            </w:tcBorders>
            <w:shd w:val="clear" w:color="auto" w:fill="FEF4D2" w:themeFill="accent4" w:themeFillTint="33"/>
          </w:tcPr>
          <w:p w14:paraId="7055E4BF" w14:textId="30E1A918" w:rsidR="009D2705" w:rsidRPr="00E56AA5" w:rsidRDefault="009D2705" w:rsidP="009D2705">
            <w:pPr>
              <w:rPr>
                <w:szCs w:val="18"/>
              </w:rPr>
            </w:pPr>
            <w:r w:rsidRPr="00E56AA5">
              <w:rPr>
                <w:rStyle w:val="Fett"/>
                <w:szCs w:val="18"/>
              </w:rPr>
              <w:t>4.4 Bemerkungen</w:t>
            </w:r>
          </w:p>
        </w:tc>
      </w:tr>
      <w:tr w:rsidR="009D2705" w:rsidRPr="00E56AA5" w14:paraId="38B12114" w14:textId="77777777" w:rsidTr="009D2705">
        <w:tc>
          <w:tcPr>
            <w:tcW w:w="9638" w:type="dxa"/>
            <w:gridSpan w:val="6"/>
            <w:tcBorders>
              <w:top w:val="nil"/>
            </w:tcBorders>
          </w:tcPr>
          <w:p w14:paraId="5F7222E2" w14:textId="37336E72" w:rsidR="009D2705" w:rsidRPr="00E56AA5" w:rsidRDefault="00000000" w:rsidP="00F8487F">
            <w:pPr>
              <w:rPr>
                <w:szCs w:val="18"/>
              </w:rPr>
            </w:pPr>
            <w:sdt>
              <w:sdtPr>
                <w:rPr>
                  <w:rStyle w:val="Formatvorlage3"/>
                  <w:sz w:val="18"/>
                  <w:szCs w:val="18"/>
                </w:rPr>
                <w:id w:val="-1657301334"/>
                <w:placeholder>
                  <w:docPart w:val="E1D2680B4BFB954BA15E76A683DC5DB4"/>
                </w:placeholder>
              </w:sdtPr>
              <w:sdtEndPr>
                <w:rPr>
                  <w:rStyle w:val="Absatz-Standardschriftart"/>
                  <w:rFonts w:cs="Arial"/>
                  <w:color w:val="auto"/>
                </w:rPr>
              </w:sdtEndPr>
              <w:sdtContent>
                <w:sdt>
                  <w:sdtPr>
                    <w:rPr>
                      <w:rFonts w:cs="Arial"/>
                      <w:szCs w:val="18"/>
                    </w:rPr>
                    <w:id w:val="293329635"/>
                    <w:placeholder>
                      <w:docPart w:val="6BF25A68AECFB64FA444ED4045462E31"/>
                    </w:placeholder>
                  </w:sdtPr>
                  <w:sdtContent>
                    <w:sdt>
                      <w:sdtPr>
                        <w:rPr>
                          <w:rStyle w:val="Formatvorlage3"/>
                          <w:sz w:val="18"/>
                          <w:szCs w:val="18"/>
                        </w:rPr>
                        <w:id w:val="-1709404584"/>
                        <w:placeholder>
                          <w:docPart w:val="13662A4D828E434E8FB289AB8D52CA1A"/>
                        </w:placeholder>
                      </w:sdtPr>
                      <w:sdtEndPr>
                        <w:rPr>
                          <w:rStyle w:val="Absatz-Standardschriftart"/>
                          <w:rFonts w:cs="Arial"/>
                          <w:color w:val="auto"/>
                        </w:rPr>
                      </w:sdtEndPr>
                      <w:sdtContent>
                        <w:sdt>
                          <w:sdtPr>
                            <w:rPr>
                              <w:rStyle w:val="Formatvorlage3"/>
                              <w:sz w:val="18"/>
                              <w:szCs w:val="18"/>
                            </w:rPr>
                            <w:id w:val="902037753"/>
                            <w:placeholder>
                              <w:docPart w:val="02E8B594B2F7B247B5BB024AEEE7A2FF"/>
                            </w:placeholder>
                          </w:sdtPr>
                          <w:sdtEndPr>
                            <w:rPr>
                              <w:rStyle w:val="Absatz-Standardschriftart"/>
                              <w:rFonts w:cs="Arial"/>
                              <w:color w:val="auto"/>
                            </w:rPr>
                          </w:sdtEndPr>
                          <w:sdtContent>
                            <w:sdt>
                              <w:sdtPr>
                                <w:rPr>
                                  <w:szCs w:val="18"/>
                                </w:rPr>
                                <w:id w:val="-1647967394"/>
                                <w:placeholder>
                                  <w:docPart w:val="ADF758151AAEF548AA48CFE6FC99941A"/>
                                </w:placeholder>
                                <w:showingPlcHdr/>
                                <w:text w:multiLine="1"/>
                              </w:sdtPr>
                              <w:sdtContent>
                                <w:r w:rsidR="00A25EDA" w:rsidRPr="00D06C0B">
                                  <w:rPr>
                                    <w:rStyle w:val="Platzhaltertext"/>
                                    <w:szCs w:val="18"/>
                                  </w:rPr>
                                  <w:t>[Text eingeben]</w:t>
                                </w:r>
                              </w:sdtContent>
                            </w:sdt>
                          </w:sdtContent>
                        </w:sdt>
                      </w:sdtContent>
                    </w:sdt>
                  </w:sdtContent>
                </w:sdt>
              </w:sdtContent>
            </w:sdt>
          </w:p>
        </w:tc>
      </w:tr>
    </w:tbl>
    <w:p w14:paraId="37D23E00" w14:textId="77777777" w:rsidR="007E0B42" w:rsidRPr="002F43EE" w:rsidRDefault="007E0B42" w:rsidP="002F43EE"/>
    <w:p w14:paraId="63A01AE9" w14:textId="7025A3EE" w:rsidR="006A0220" w:rsidRDefault="002933A0" w:rsidP="008B3F3A">
      <w:pPr>
        <w:pStyle w:val="1nummeriert"/>
      </w:pPr>
      <w:bookmarkStart w:id="12" w:name="_Toc215129732"/>
      <w:r w:rsidRPr="002933A0">
        <w:lastRenderedPageBreak/>
        <w:t>Weiteres pädagogisch tätiges Personal an der Schule</w:t>
      </w:r>
      <w:bookmarkEnd w:id="12"/>
      <w:r w:rsidR="00F56C84">
        <w:t xml:space="preserve"> </w:t>
      </w:r>
    </w:p>
    <w:p w14:paraId="28494546" w14:textId="04642746" w:rsidR="003364D7" w:rsidRDefault="003364D7" w:rsidP="002F2DF0">
      <w:r>
        <w:t xml:space="preserve">In diesem Themenblock geht es darum, einen </w:t>
      </w:r>
      <w:r w:rsidRPr="003364D7">
        <w:rPr>
          <w:rStyle w:val="Fett"/>
        </w:rPr>
        <w:t>Überblick über das weitere pädagogisch tätige Personal an der Schule</w:t>
      </w:r>
      <w:r>
        <w:t xml:space="preserve"> zu gewinnen und zu dokumentieren, für welche Aufgabenfelder dieses Personal zuständig ist. Wenn es sich bei dem weiteren pädagogischen Personal um Mitarbeiterinnen und Mitarbeiter anderer Träger handelt (z. B. Träger eines Ganztagsangebots), sind die nachfolgend abgefragten Informationen in der Schule möglicherweise nicht oder nicht vollständig bekannt. In solchen Fällen ist es sinnvoll, zunächst ein Fragezeichen zu setzen und ggf. später die erforderlichen Informationen bei dem jeweiligen Träger abzufragen. Mit der Dokumentation der Anzahl, des Stundenvolumens und der Aufgabenfelder des weiteren pädagogisch tätigen Personals soll </w:t>
      </w:r>
      <w:r w:rsidRPr="003364D7">
        <w:rPr>
          <w:rStyle w:val="Fett"/>
        </w:rPr>
        <w:t>Transparenz über vorhandene Ressourcen (und Lücken)</w:t>
      </w:r>
      <w:r>
        <w:t xml:space="preserve"> und damit eine </w:t>
      </w:r>
      <w:r w:rsidRPr="003364D7">
        <w:rPr>
          <w:rStyle w:val="Fett"/>
        </w:rPr>
        <w:t>Grundlage für die Weiterentwicklung der multiprofessionellen Kooperation</w:t>
      </w:r>
      <w:r>
        <w:t xml:space="preserve"> geschaffen werden. Da die Ausstattung mit weiterem pädagogisch tätigem Personal an den einzelnen Schulen sehr unterschiedlich ist und es zahlreiche verschiedene Bezeichnungen, Beschäftigungsformen und Projekte gibt, enthält in diesem Block jede einzelne Frage eine Zeile für Bemerkungen, in die bei Bedarf auch weitere Personalkategorien eingetragen werden können. </w:t>
      </w:r>
    </w:p>
    <w:p w14:paraId="0E26BD57" w14:textId="02DCA482" w:rsidR="003364D7" w:rsidRPr="003364D7" w:rsidRDefault="003364D7" w:rsidP="003364D7">
      <w:pPr>
        <w:rPr>
          <w:rStyle w:val="Fett"/>
        </w:rPr>
      </w:pPr>
      <w:r w:rsidRPr="003364D7">
        <w:rPr>
          <w:rStyle w:val="Fett"/>
        </w:rPr>
        <w:t>Angaben zu dem Personal, das evtl. über das Programm „Startchancen“ an die Schule kommt, werden in Block 5 nicht eingetragen. Dafür ist Block 6 vorgesehen.</w:t>
      </w:r>
    </w:p>
    <w:p w14:paraId="10354639" w14:textId="1DB3006B" w:rsidR="004C2D03" w:rsidRDefault="004941E1" w:rsidP="004C2D03">
      <w:pPr>
        <w:pStyle w:val="2nummeriert"/>
      </w:pPr>
      <w:bookmarkStart w:id="13" w:name="_Toc215129733"/>
      <w:r w:rsidRPr="004941E1">
        <w:t>Ganztag</w:t>
      </w:r>
      <w:bookmarkEnd w:id="13"/>
    </w:p>
    <w:tbl>
      <w:tblPr>
        <w:tblStyle w:val="Tabellenraster"/>
        <w:tblW w:w="0" w:type="auto"/>
        <w:tblLayout w:type="fixed"/>
        <w:tblLook w:val="04A0" w:firstRow="1" w:lastRow="0" w:firstColumn="1" w:lastColumn="0" w:noHBand="0" w:noVBand="1"/>
      </w:tblPr>
      <w:tblGrid>
        <w:gridCol w:w="3261"/>
        <w:gridCol w:w="1276"/>
        <w:gridCol w:w="1276"/>
        <w:gridCol w:w="1275"/>
        <w:gridCol w:w="1277"/>
        <w:gridCol w:w="1276"/>
      </w:tblGrid>
      <w:tr w:rsidR="003952B5" w:rsidRPr="00167ECB" w14:paraId="4A52ACC8" w14:textId="77777777" w:rsidTr="009A5E2F">
        <w:trPr>
          <w:trHeight w:val="397"/>
        </w:trPr>
        <w:tc>
          <w:tcPr>
            <w:tcW w:w="3261" w:type="dxa"/>
            <w:tcBorders>
              <w:top w:val="single" w:sz="4" w:space="0" w:color="auto"/>
              <w:left w:val="nil"/>
              <w:bottom w:val="nil"/>
              <w:right w:val="nil"/>
            </w:tcBorders>
            <w:shd w:val="clear" w:color="auto" w:fill="FEF4D2" w:themeFill="accent4" w:themeFillTint="33"/>
          </w:tcPr>
          <w:p w14:paraId="3AE1956A" w14:textId="77777777" w:rsidR="00523860" w:rsidRPr="00E04D70" w:rsidRDefault="00523860" w:rsidP="004801E4">
            <w:pPr>
              <w:spacing w:before="80" w:after="80"/>
              <w:ind w:right="0"/>
              <w:jc w:val="both"/>
              <w:rPr>
                <w:bCs/>
                <w:sz w:val="18"/>
                <w:szCs w:val="18"/>
              </w:rPr>
            </w:pPr>
          </w:p>
        </w:tc>
        <w:tc>
          <w:tcPr>
            <w:tcW w:w="1276" w:type="dxa"/>
            <w:tcBorders>
              <w:top w:val="single" w:sz="4" w:space="0" w:color="auto"/>
              <w:left w:val="nil"/>
              <w:bottom w:val="nil"/>
              <w:right w:val="nil"/>
            </w:tcBorders>
            <w:shd w:val="clear" w:color="auto" w:fill="FEF4D2" w:themeFill="accent4" w:themeFillTint="33"/>
          </w:tcPr>
          <w:p w14:paraId="7B2DD973" w14:textId="0A2E9B60" w:rsidR="005C176F" w:rsidRPr="00E04D70" w:rsidRDefault="00523860" w:rsidP="004801E4">
            <w:pPr>
              <w:spacing w:before="80" w:after="80"/>
              <w:ind w:right="0"/>
              <w:rPr>
                <w:b/>
                <w:bCs/>
                <w:sz w:val="18"/>
                <w:szCs w:val="18"/>
              </w:rPr>
            </w:pPr>
            <w:r w:rsidRPr="00E04D70">
              <w:rPr>
                <w:b/>
                <w:bCs/>
                <w:sz w:val="18"/>
                <w:szCs w:val="18"/>
              </w:rPr>
              <w:t>Vollzeit</w:t>
            </w:r>
          </w:p>
        </w:tc>
        <w:tc>
          <w:tcPr>
            <w:tcW w:w="1276" w:type="dxa"/>
            <w:tcBorders>
              <w:top w:val="single" w:sz="4" w:space="0" w:color="auto"/>
              <w:left w:val="nil"/>
              <w:bottom w:val="nil"/>
              <w:right w:val="nil"/>
            </w:tcBorders>
            <w:shd w:val="clear" w:color="auto" w:fill="FEF4D2" w:themeFill="accent4" w:themeFillTint="33"/>
          </w:tcPr>
          <w:p w14:paraId="28FBF7BB" w14:textId="5771B868" w:rsidR="00523860" w:rsidRPr="00E04D70" w:rsidRDefault="00523860" w:rsidP="004801E4">
            <w:pPr>
              <w:spacing w:before="80" w:after="80"/>
              <w:ind w:right="0"/>
              <w:rPr>
                <w:b/>
                <w:bCs/>
                <w:sz w:val="18"/>
                <w:szCs w:val="18"/>
              </w:rPr>
            </w:pPr>
            <w:r w:rsidRPr="00E04D70">
              <w:rPr>
                <w:b/>
                <w:bCs/>
                <w:sz w:val="18"/>
                <w:szCs w:val="18"/>
              </w:rPr>
              <w:t>Teilzeit (über</w:t>
            </w:r>
            <w:r w:rsidR="00CF7136">
              <w:rPr>
                <w:b/>
                <w:bCs/>
                <w:sz w:val="18"/>
                <w:szCs w:val="18"/>
              </w:rPr>
              <w:t> </w:t>
            </w:r>
            <w:r w:rsidRPr="00E04D70">
              <w:rPr>
                <w:b/>
                <w:bCs/>
                <w:sz w:val="18"/>
                <w:szCs w:val="18"/>
              </w:rPr>
              <w:t>75</w:t>
            </w:r>
            <w:r w:rsidR="00CF7136">
              <w:rPr>
                <w:b/>
                <w:bCs/>
                <w:sz w:val="18"/>
                <w:szCs w:val="18"/>
              </w:rPr>
              <w:t> </w:t>
            </w:r>
            <w:r w:rsidRPr="00E04D70">
              <w:rPr>
                <w:b/>
                <w:bCs/>
                <w:sz w:val="18"/>
                <w:szCs w:val="18"/>
              </w:rPr>
              <w:t>%)</w:t>
            </w:r>
          </w:p>
        </w:tc>
        <w:tc>
          <w:tcPr>
            <w:tcW w:w="1275" w:type="dxa"/>
            <w:tcBorders>
              <w:top w:val="single" w:sz="4" w:space="0" w:color="auto"/>
              <w:left w:val="nil"/>
              <w:bottom w:val="nil"/>
              <w:right w:val="nil"/>
            </w:tcBorders>
            <w:shd w:val="clear" w:color="auto" w:fill="FEF4D2" w:themeFill="accent4" w:themeFillTint="33"/>
          </w:tcPr>
          <w:p w14:paraId="03DACBCC" w14:textId="6565ED65" w:rsidR="00523860" w:rsidRPr="00E04D70" w:rsidRDefault="00523860" w:rsidP="004801E4">
            <w:pPr>
              <w:spacing w:before="80" w:after="80"/>
              <w:ind w:right="0"/>
              <w:rPr>
                <w:b/>
                <w:bCs/>
                <w:sz w:val="18"/>
                <w:szCs w:val="18"/>
              </w:rPr>
            </w:pPr>
            <w:r w:rsidRPr="00E04D70">
              <w:rPr>
                <w:b/>
                <w:bCs/>
                <w:sz w:val="18"/>
                <w:szCs w:val="18"/>
              </w:rPr>
              <w:t>Teilzeit</w:t>
            </w:r>
            <w:r w:rsidR="003952B5" w:rsidRPr="00E04D70">
              <w:rPr>
                <w:b/>
                <w:bCs/>
                <w:sz w:val="18"/>
                <w:szCs w:val="18"/>
              </w:rPr>
              <w:t xml:space="preserve"> </w:t>
            </w:r>
            <w:r w:rsidRPr="00E04D70">
              <w:rPr>
                <w:b/>
                <w:bCs/>
                <w:sz w:val="18"/>
                <w:szCs w:val="18"/>
              </w:rPr>
              <w:t>(50</w:t>
            </w:r>
            <w:r w:rsidR="00CF7136">
              <w:rPr>
                <w:b/>
                <w:bCs/>
                <w:sz w:val="18"/>
                <w:szCs w:val="18"/>
              </w:rPr>
              <w:t> </w:t>
            </w:r>
            <w:r w:rsidRPr="00E04D70">
              <w:rPr>
                <w:b/>
                <w:bCs/>
                <w:sz w:val="18"/>
                <w:szCs w:val="18"/>
              </w:rPr>
              <w:t>bis</w:t>
            </w:r>
            <w:r w:rsidR="00CF7136">
              <w:rPr>
                <w:b/>
                <w:bCs/>
                <w:sz w:val="18"/>
                <w:szCs w:val="18"/>
              </w:rPr>
              <w:t> </w:t>
            </w:r>
            <w:r w:rsidRPr="00E04D70">
              <w:rPr>
                <w:b/>
                <w:bCs/>
                <w:sz w:val="18"/>
                <w:szCs w:val="18"/>
              </w:rPr>
              <w:t>75</w:t>
            </w:r>
            <w:r w:rsidR="00CF7136">
              <w:rPr>
                <w:b/>
                <w:bCs/>
                <w:sz w:val="18"/>
                <w:szCs w:val="18"/>
              </w:rPr>
              <w:t> </w:t>
            </w:r>
            <w:r w:rsidRPr="00E04D70">
              <w:rPr>
                <w:b/>
                <w:bCs/>
                <w:sz w:val="18"/>
                <w:szCs w:val="18"/>
              </w:rPr>
              <w:t>%)</w:t>
            </w:r>
          </w:p>
        </w:tc>
        <w:tc>
          <w:tcPr>
            <w:tcW w:w="1277" w:type="dxa"/>
            <w:tcBorders>
              <w:top w:val="single" w:sz="4" w:space="0" w:color="auto"/>
              <w:left w:val="nil"/>
              <w:bottom w:val="nil"/>
              <w:right w:val="nil"/>
            </w:tcBorders>
            <w:shd w:val="clear" w:color="auto" w:fill="FEF4D2" w:themeFill="accent4" w:themeFillTint="33"/>
          </w:tcPr>
          <w:p w14:paraId="6C17A543" w14:textId="7644F06E" w:rsidR="00523860" w:rsidRPr="00E04D70" w:rsidRDefault="00523860" w:rsidP="004801E4">
            <w:pPr>
              <w:spacing w:before="80" w:after="80"/>
              <w:ind w:right="0"/>
              <w:rPr>
                <w:b/>
                <w:bCs/>
                <w:sz w:val="18"/>
                <w:szCs w:val="18"/>
              </w:rPr>
            </w:pPr>
            <w:r w:rsidRPr="00E04D70">
              <w:rPr>
                <w:b/>
                <w:bCs/>
                <w:sz w:val="18"/>
                <w:szCs w:val="18"/>
              </w:rPr>
              <w:t>Teilzeit</w:t>
            </w:r>
            <w:r w:rsidR="003952B5" w:rsidRPr="00E04D70">
              <w:rPr>
                <w:b/>
                <w:bCs/>
                <w:sz w:val="18"/>
                <w:szCs w:val="18"/>
              </w:rPr>
              <w:t xml:space="preserve"> </w:t>
            </w:r>
            <w:r w:rsidR="00CF7136">
              <w:rPr>
                <w:b/>
                <w:bCs/>
                <w:sz w:val="18"/>
                <w:szCs w:val="18"/>
              </w:rPr>
              <w:br/>
            </w:r>
            <w:r w:rsidRPr="00E04D70">
              <w:rPr>
                <w:b/>
                <w:bCs/>
                <w:sz w:val="18"/>
                <w:szCs w:val="18"/>
              </w:rPr>
              <w:t>(unter</w:t>
            </w:r>
            <w:r w:rsidR="00CF7136">
              <w:rPr>
                <w:b/>
                <w:bCs/>
                <w:sz w:val="18"/>
                <w:szCs w:val="18"/>
              </w:rPr>
              <w:t> </w:t>
            </w:r>
            <w:r w:rsidRPr="00E04D70">
              <w:rPr>
                <w:b/>
                <w:bCs/>
                <w:sz w:val="18"/>
                <w:szCs w:val="18"/>
              </w:rPr>
              <w:t>50</w:t>
            </w:r>
            <w:r w:rsidR="00CF7136">
              <w:rPr>
                <w:b/>
                <w:bCs/>
                <w:sz w:val="18"/>
                <w:szCs w:val="18"/>
              </w:rPr>
              <w:t> </w:t>
            </w:r>
            <w:r w:rsidRPr="00E04D70">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622BEDE7" w14:textId="3A4D47E3" w:rsidR="00523860" w:rsidRPr="00E04D70" w:rsidRDefault="00523860" w:rsidP="004801E4">
            <w:pPr>
              <w:spacing w:before="80" w:after="80"/>
              <w:ind w:right="0"/>
              <w:rPr>
                <w:b/>
                <w:bCs/>
                <w:sz w:val="18"/>
                <w:szCs w:val="18"/>
              </w:rPr>
            </w:pPr>
            <w:r w:rsidRPr="00E04D70">
              <w:rPr>
                <w:b/>
                <w:bCs/>
                <w:sz w:val="18"/>
                <w:szCs w:val="18"/>
              </w:rPr>
              <w:t xml:space="preserve">Anzahl </w:t>
            </w:r>
            <w:r w:rsidR="001E6320">
              <w:rPr>
                <w:b/>
                <w:bCs/>
                <w:sz w:val="18"/>
                <w:szCs w:val="18"/>
              </w:rPr>
              <w:br/>
            </w:r>
            <w:r w:rsidRPr="00E04D70">
              <w:rPr>
                <w:b/>
                <w:bCs/>
                <w:sz w:val="18"/>
                <w:szCs w:val="18"/>
              </w:rPr>
              <w:t>unbesetzter Stellen</w:t>
            </w:r>
          </w:p>
        </w:tc>
      </w:tr>
      <w:tr w:rsidR="008F7E07" w:rsidRPr="002D60DD" w14:paraId="09488C90" w14:textId="77777777" w:rsidTr="009A5E2F">
        <w:trPr>
          <w:trHeight w:val="397"/>
        </w:trPr>
        <w:tc>
          <w:tcPr>
            <w:tcW w:w="3261" w:type="dxa"/>
            <w:tcBorders>
              <w:top w:val="nil"/>
              <w:left w:val="nil"/>
              <w:bottom w:val="single" w:sz="4" w:space="0" w:color="auto"/>
              <w:right w:val="nil"/>
            </w:tcBorders>
          </w:tcPr>
          <w:p w14:paraId="60BB43C7" w14:textId="77777777" w:rsidR="00523860" w:rsidRPr="002D60DD" w:rsidRDefault="00523860" w:rsidP="004801E4">
            <w:pPr>
              <w:spacing w:before="80" w:after="80"/>
              <w:ind w:right="0"/>
              <w:rPr>
                <w:bCs/>
                <w:sz w:val="18"/>
                <w:szCs w:val="18"/>
              </w:rPr>
            </w:pPr>
            <w:r w:rsidRPr="002D60DD">
              <w:rPr>
                <w:bCs/>
                <w:sz w:val="18"/>
                <w:szCs w:val="18"/>
              </w:rPr>
              <w:t xml:space="preserve">5.1.1 Beschäftigte im Ganztag / in Nachmittagsangeboten </w:t>
            </w:r>
            <w:r w:rsidRPr="002D60DD">
              <w:rPr>
                <w:bCs/>
                <w:i/>
                <w:iCs/>
                <w:sz w:val="18"/>
                <w:szCs w:val="18"/>
              </w:rPr>
              <w:t>(siehe Block 3) (ohne Honorarkräfte)</w:t>
            </w:r>
          </w:p>
        </w:tc>
        <w:tc>
          <w:tcPr>
            <w:tcW w:w="1276" w:type="dxa"/>
            <w:tcBorders>
              <w:top w:val="nil"/>
              <w:left w:val="nil"/>
              <w:bottom w:val="single" w:sz="4" w:space="0" w:color="auto"/>
              <w:right w:val="nil"/>
            </w:tcBorders>
          </w:tcPr>
          <w:p w14:paraId="0B24224E" w14:textId="34E99467" w:rsidR="00523860" w:rsidRPr="002D60DD" w:rsidRDefault="00000000" w:rsidP="004801E4">
            <w:pPr>
              <w:spacing w:before="80" w:after="80"/>
              <w:ind w:right="0"/>
              <w:rPr>
                <w:rFonts w:cs="Arial"/>
                <w:sz w:val="18"/>
                <w:szCs w:val="18"/>
              </w:rPr>
            </w:pPr>
            <w:sdt>
              <w:sdtPr>
                <w:rPr>
                  <w:rFonts w:cs="Arial"/>
                  <w:sz w:val="18"/>
                  <w:szCs w:val="18"/>
                </w:rPr>
                <w:id w:val="687033587"/>
                <w:placeholder>
                  <w:docPart w:val="CF2AB4934DFCB04F9A86CD3D44364F53"/>
                </w:placeholder>
              </w:sdtPr>
              <w:sdtContent>
                <w:sdt>
                  <w:sdtPr>
                    <w:rPr>
                      <w:rStyle w:val="Formatvorlage3"/>
                      <w:sz w:val="18"/>
                      <w:szCs w:val="18"/>
                    </w:rPr>
                    <w:id w:val="1307746249"/>
                    <w:placeholder>
                      <w:docPart w:val="71647641FF18D849B20B9101DFB44A24"/>
                    </w:placeholder>
                  </w:sdtPr>
                  <w:sdtEndPr>
                    <w:rPr>
                      <w:rStyle w:val="Absatz-Standardschriftart"/>
                      <w:rFonts w:cs="Arial"/>
                      <w:color w:val="auto"/>
                    </w:rPr>
                  </w:sdtEndPr>
                  <w:sdtContent>
                    <w:sdt>
                      <w:sdtPr>
                        <w:rPr>
                          <w:sz w:val="18"/>
                          <w:szCs w:val="18"/>
                        </w:rPr>
                        <w:id w:val="-134866614"/>
                        <w:placeholder>
                          <w:docPart w:val="13688130804F374A893D0228D99671C7"/>
                        </w:placeholder>
                        <w:showingPlcHdr/>
                        <w:text/>
                      </w:sdtPr>
                      <w:sdtContent>
                        <w:r w:rsidR="002056E9" w:rsidRPr="002056E9">
                          <w:rPr>
                            <w:rStyle w:val="Platzhaltertext"/>
                            <w:sz w:val="18"/>
                            <w:szCs w:val="18"/>
                          </w:rPr>
                          <w:t>[Anzahl]</w:t>
                        </w:r>
                      </w:sdtContent>
                    </w:sdt>
                  </w:sdtContent>
                </w:sdt>
              </w:sdtContent>
            </w:sdt>
          </w:p>
        </w:tc>
        <w:tc>
          <w:tcPr>
            <w:tcW w:w="1276" w:type="dxa"/>
            <w:tcBorders>
              <w:top w:val="nil"/>
              <w:left w:val="nil"/>
              <w:bottom w:val="single" w:sz="4" w:space="0" w:color="auto"/>
              <w:right w:val="nil"/>
            </w:tcBorders>
          </w:tcPr>
          <w:p w14:paraId="0444CB3A" w14:textId="13D0A8FF" w:rsidR="00523860" w:rsidRPr="002D60DD" w:rsidRDefault="00000000" w:rsidP="004801E4">
            <w:pPr>
              <w:spacing w:before="80" w:after="80"/>
              <w:ind w:right="0"/>
              <w:rPr>
                <w:rFonts w:cs="Arial"/>
                <w:sz w:val="18"/>
                <w:szCs w:val="18"/>
              </w:rPr>
            </w:pPr>
            <w:sdt>
              <w:sdtPr>
                <w:rPr>
                  <w:rFonts w:cs="Arial"/>
                  <w:sz w:val="18"/>
                  <w:szCs w:val="18"/>
                </w:rPr>
                <w:id w:val="-1121444779"/>
                <w:placeholder>
                  <w:docPart w:val="114C53A996C958499403D657D3C7A165"/>
                </w:placeholder>
              </w:sdtPr>
              <w:sdtContent>
                <w:sdt>
                  <w:sdtPr>
                    <w:rPr>
                      <w:rStyle w:val="Formatvorlage3"/>
                      <w:sz w:val="18"/>
                      <w:szCs w:val="18"/>
                    </w:rPr>
                    <w:id w:val="996159036"/>
                    <w:placeholder>
                      <w:docPart w:val="666244C9D4B6864A8D70489ECF96236F"/>
                    </w:placeholder>
                  </w:sdtPr>
                  <w:sdtEndPr>
                    <w:rPr>
                      <w:rStyle w:val="Absatz-Standardschriftart"/>
                      <w:rFonts w:cs="Arial"/>
                      <w:color w:val="auto"/>
                    </w:rPr>
                  </w:sdtEndPr>
                  <w:sdtContent>
                    <w:sdt>
                      <w:sdtPr>
                        <w:rPr>
                          <w:rStyle w:val="Formatvorlage3"/>
                          <w:sz w:val="18"/>
                          <w:szCs w:val="18"/>
                        </w:rPr>
                        <w:id w:val="-1161230702"/>
                        <w:placeholder>
                          <w:docPart w:val="A7E966AF93607A41A6877D3234CC5208"/>
                        </w:placeholder>
                      </w:sdtPr>
                      <w:sdtEndPr>
                        <w:rPr>
                          <w:rStyle w:val="Absatz-Standardschriftart"/>
                          <w:rFonts w:cs="Arial"/>
                          <w:color w:val="auto"/>
                        </w:rPr>
                      </w:sdtEndPr>
                      <w:sdtContent>
                        <w:sdt>
                          <w:sdtPr>
                            <w:rPr>
                              <w:sz w:val="18"/>
                              <w:szCs w:val="18"/>
                            </w:rPr>
                            <w:id w:val="1347595279"/>
                            <w:placeholder>
                              <w:docPart w:val="3912151D2CABF149BF57B2D6B1D06FAB"/>
                            </w:placeholder>
                            <w:showingPlcHdr/>
                            <w:text/>
                          </w:sdtPr>
                          <w:sdtContent>
                            <w:r w:rsidR="002056E9" w:rsidRPr="002056E9">
                              <w:rPr>
                                <w:rStyle w:val="Platzhaltertext"/>
                                <w:sz w:val="18"/>
                                <w:szCs w:val="18"/>
                              </w:rPr>
                              <w:t>[Anzahl]</w:t>
                            </w:r>
                          </w:sdtContent>
                        </w:sdt>
                      </w:sdtContent>
                    </w:sdt>
                  </w:sdtContent>
                </w:sdt>
              </w:sdtContent>
            </w:sdt>
          </w:p>
        </w:tc>
        <w:tc>
          <w:tcPr>
            <w:tcW w:w="1275" w:type="dxa"/>
            <w:tcBorders>
              <w:top w:val="nil"/>
              <w:left w:val="nil"/>
              <w:bottom w:val="single" w:sz="4" w:space="0" w:color="auto"/>
              <w:right w:val="nil"/>
            </w:tcBorders>
          </w:tcPr>
          <w:p w14:paraId="5E352F15" w14:textId="4BDF2337" w:rsidR="00523860" w:rsidRPr="002D60DD" w:rsidRDefault="00000000" w:rsidP="004801E4">
            <w:pPr>
              <w:spacing w:before="80" w:after="80"/>
              <w:ind w:right="0"/>
              <w:rPr>
                <w:rFonts w:cs="Arial"/>
                <w:sz w:val="18"/>
                <w:szCs w:val="18"/>
              </w:rPr>
            </w:pPr>
            <w:sdt>
              <w:sdtPr>
                <w:rPr>
                  <w:rFonts w:cs="Arial"/>
                  <w:sz w:val="18"/>
                  <w:szCs w:val="18"/>
                </w:rPr>
                <w:id w:val="1077100938"/>
                <w:placeholder>
                  <w:docPart w:val="2BD7009972F02842ADB01D46B5B7FC54"/>
                </w:placeholder>
              </w:sdtPr>
              <w:sdtContent>
                <w:sdt>
                  <w:sdtPr>
                    <w:rPr>
                      <w:rStyle w:val="Formatvorlage3"/>
                      <w:sz w:val="18"/>
                      <w:szCs w:val="18"/>
                    </w:rPr>
                    <w:id w:val="-1587449431"/>
                    <w:placeholder>
                      <w:docPart w:val="291B7CA885685E49821DA62990D6D2DD"/>
                    </w:placeholder>
                  </w:sdtPr>
                  <w:sdtEndPr>
                    <w:rPr>
                      <w:rStyle w:val="Absatz-Standardschriftart"/>
                      <w:rFonts w:cs="Arial"/>
                      <w:color w:val="auto"/>
                    </w:rPr>
                  </w:sdtEndPr>
                  <w:sdtContent>
                    <w:sdt>
                      <w:sdtPr>
                        <w:rPr>
                          <w:rStyle w:val="Formatvorlage3"/>
                          <w:sz w:val="18"/>
                          <w:szCs w:val="18"/>
                        </w:rPr>
                        <w:id w:val="-1560468974"/>
                        <w:placeholder>
                          <w:docPart w:val="27F5710D77C7CA41B5C1ABCD37477831"/>
                        </w:placeholder>
                      </w:sdtPr>
                      <w:sdtEndPr>
                        <w:rPr>
                          <w:rStyle w:val="Absatz-Standardschriftart"/>
                          <w:rFonts w:cs="Arial"/>
                          <w:color w:val="auto"/>
                        </w:rPr>
                      </w:sdtEndPr>
                      <w:sdtContent>
                        <w:sdt>
                          <w:sdtPr>
                            <w:rPr>
                              <w:sz w:val="18"/>
                              <w:szCs w:val="18"/>
                            </w:rPr>
                            <w:id w:val="1496387127"/>
                            <w:placeholder>
                              <w:docPart w:val="46A01941A05C3348991DEB9048CD9472"/>
                            </w:placeholder>
                            <w:showingPlcHdr/>
                            <w:text/>
                          </w:sdtPr>
                          <w:sdtContent>
                            <w:r w:rsidR="002056E9" w:rsidRPr="002056E9">
                              <w:rPr>
                                <w:rStyle w:val="Platzhaltertext"/>
                                <w:sz w:val="18"/>
                                <w:szCs w:val="18"/>
                              </w:rPr>
                              <w:t>[Anzahl]</w:t>
                            </w:r>
                          </w:sdtContent>
                        </w:sdt>
                      </w:sdtContent>
                    </w:sdt>
                  </w:sdtContent>
                </w:sdt>
              </w:sdtContent>
            </w:sdt>
          </w:p>
        </w:tc>
        <w:tc>
          <w:tcPr>
            <w:tcW w:w="1277" w:type="dxa"/>
            <w:tcBorders>
              <w:top w:val="nil"/>
              <w:left w:val="nil"/>
              <w:bottom w:val="single" w:sz="4" w:space="0" w:color="auto"/>
              <w:right w:val="nil"/>
            </w:tcBorders>
          </w:tcPr>
          <w:p w14:paraId="395C2F9E" w14:textId="0E27FC6C" w:rsidR="00523860" w:rsidRPr="002D60DD" w:rsidRDefault="00000000" w:rsidP="004801E4">
            <w:pPr>
              <w:spacing w:before="80" w:after="80"/>
              <w:ind w:right="0"/>
              <w:rPr>
                <w:rFonts w:cs="Arial"/>
                <w:sz w:val="18"/>
                <w:szCs w:val="18"/>
              </w:rPr>
            </w:pPr>
            <w:sdt>
              <w:sdtPr>
                <w:rPr>
                  <w:rFonts w:cs="Arial"/>
                  <w:sz w:val="18"/>
                  <w:szCs w:val="18"/>
                </w:rPr>
                <w:id w:val="-1579978766"/>
                <w:placeholder>
                  <w:docPart w:val="6E31973E4343664284FB3F6CE45052E8"/>
                </w:placeholder>
              </w:sdtPr>
              <w:sdtContent>
                <w:sdt>
                  <w:sdtPr>
                    <w:rPr>
                      <w:rStyle w:val="Formatvorlage3"/>
                      <w:sz w:val="18"/>
                      <w:szCs w:val="18"/>
                    </w:rPr>
                    <w:id w:val="-454330261"/>
                    <w:placeholder>
                      <w:docPart w:val="7676A9307DB2B340B121A99C128D9CCA"/>
                    </w:placeholder>
                  </w:sdtPr>
                  <w:sdtEndPr>
                    <w:rPr>
                      <w:rStyle w:val="Absatz-Standardschriftart"/>
                      <w:rFonts w:cs="Arial"/>
                      <w:color w:val="auto"/>
                    </w:rPr>
                  </w:sdtEndPr>
                  <w:sdtContent>
                    <w:sdt>
                      <w:sdtPr>
                        <w:rPr>
                          <w:rStyle w:val="Formatvorlage3"/>
                          <w:sz w:val="18"/>
                          <w:szCs w:val="18"/>
                        </w:rPr>
                        <w:id w:val="-1157758548"/>
                        <w:placeholder>
                          <w:docPart w:val="F1C67CC51F9AE848AF400606AE1B1BF5"/>
                        </w:placeholder>
                      </w:sdtPr>
                      <w:sdtEndPr>
                        <w:rPr>
                          <w:rStyle w:val="Absatz-Standardschriftart"/>
                          <w:rFonts w:cs="Arial"/>
                          <w:color w:val="auto"/>
                        </w:rPr>
                      </w:sdtEndPr>
                      <w:sdtContent>
                        <w:sdt>
                          <w:sdtPr>
                            <w:rPr>
                              <w:sz w:val="18"/>
                              <w:szCs w:val="18"/>
                            </w:rPr>
                            <w:id w:val="1913734472"/>
                            <w:placeholder>
                              <w:docPart w:val="150319B61BBB7F42A17BD2A00FDA53EB"/>
                            </w:placeholder>
                            <w:showingPlcHdr/>
                            <w:text/>
                          </w:sdtPr>
                          <w:sdtContent>
                            <w:r w:rsidR="002056E9" w:rsidRPr="002056E9">
                              <w:rPr>
                                <w:rStyle w:val="Platzhaltertext"/>
                                <w:sz w:val="18"/>
                                <w:szCs w:val="18"/>
                              </w:rPr>
                              <w:t>[Anzahl]</w:t>
                            </w:r>
                          </w:sdtContent>
                        </w:sdt>
                      </w:sdtContent>
                    </w:sdt>
                  </w:sdtContent>
                </w:sdt>
              </w:sdtContent>
            </w:sdt>
          </w:p>
        </w:tc>
        <w:tc>
          <w:tcPr>
            <w:tcW w:w="1276" w:type="dxa"/>
            <w:tcBorders>
              <w:top w:val="nil"/>
              <w:left w:val="nil"/>
              <w:bottom w:val="single" w:sz="4" w:space="0" w:color="auto"/>
              <w:right w:val="nil"/>
            </w:tcBorders>
          </w:tcPr>
          <w:p w14:paraId="209B84F6" w14:textId="14329723" w:rsidR="00523860" w:rsidRPr="002D60DD" w:rsidRDefault="00000000" w:rsidP="004801E4">
            <w:pPr>
              <w:spacing w:before="80" w:after="80"/>
              <w:ind w:right="0"/>
              <w:rPr>
                <w:rFonts w:cs="Arial"/>
                <w:sz w:val="18"/>
                <w:szCs w:val="18"/>
              </w:rPr>
            </w:pPr>
            <w:sdt>
              <w:sdtPr>
                <w:rPr>
                  <w:rFonts w:cs="Arial"/>
                  <w:sz w:val="18"/>
                  <w:szCs w:val="18"/>
                </w:rPr>
                <w:id w:val="-1318415913"/>
                <w:placeholder>
                  <w:docPart w:val="A82982EFE89E284286B46C5284B35D19"/>
                </w:placeholder>
              </w:sdtPr>
              <w:sdtContent>
                <w:sdt>
                  <w:sdtPr>
                    <w:rPr>
                      <w:rStyle w:val="Formatvorlage3"/>
                      <w:sz w:val="18"/>
                      <w:szCs w:val="18"/>
                    </w:rPr>
                    <w:id w:val="1173692158"/>
                    <w:placeholder>
                      <w:docPart w:val="3C2E46518432754580199EFE6453136E"/>
                    </w:placeholder>
                  </w:sdtPr>
                  <w:sdtEndPr>
                    <w:rPr>
                      <w:rStyle w:val="Absatz-Standardschriftart"/>
                      <w:rFonts w:cs="Arial"/>
                      <w:color w:val="auto"/>
                    </w:rPr>
                  </w:sdtEndPr>
                  <w:sdtContent>
                    <w:sdt>
                      <w:sdtPr>
                        <w:rPr>
                          <w:rStyle w:val="Formatvorlage3"/>
                          <w:sz w:val="18"/>
                          <w:szCs w:val="18"/>
                        </w:rPr>
                        <w:id w:val="495229257"/>
                        <w:placeholder>
                          <w:docPart w:val="DB99DF3B1034C945BC0A04DA8C72CF63"/>
                        </w:placeholder>
                      </w:sdtPr>
                      <w:sdtEndPr>
                        <w:rPr>
                          <w:rStyle w:val="Absatz-Standardschriftart"/>
                          <w:rFonts w:cs="Arial"/>
                          <w:color w:val="auto"/>
                        </w:rPr>
                      </w:sdtEndPr>
                      <w:sdtContent>
                        <w:sdt>
                          <w:sdtPr>
                            <w:rPr>
                              <w:sz w:val="18"/>
                              <w:szCs w:val="18"/>
                            </w:rPr>
                            <w:id w:val="-128945541"/>
                            <w:placeholder>
                              <w:docPart w:val="7E919F966B77AB49AF094660169D9BE7"/>
                            </w:placeholder>
                            <w:showingPlcHdr/>
                            <w:text/>
                          </w:sdtPr>
                          <w:sdtContent>
                            <w:r w:rsidR="002056E9" w:rsidRPr="002056E9">
                              <w:rPr>
                                <w:rStyle w:val="Platzhaltertext"/>
                                <w:sz w:val="18"/>
                                <w:szCs w:val="18"/>
                              </w:rPr>
                              <w:t>[Anzahl]</w:t>
                            </w:r>
                          </w:sdtContent>
                        </w:sdt>
                      </w:sdtContent>
                    </w:sdt>
                  </w:sdtContent>
                </w:sdt>
              </w:sdtContent>
            </w:sdt>
          </w:p>
        </w:tc>
      </w:tr>
      <w:tr w:rsidR="00523860" w:rsidRPr="00167ECB" w14:paraId="5D54ED34" w14:textId="77777777" w:rsidTr="009A5E2F">
        <w:trPr>
          <w:trHeight w:val="397"/>
        </w:trPr>
        <w:tc>
          <w:tcPr>
            <w:tcW w:w="9641" w:type="dxa"/>
            <w:gridSpan w:val="6"/>
            <w:tcBorders>
              <w:top w:val="single" w:sz="4" w:space="0" w:color="auto"/>
              <w:left w:val="nil"/>
              <w:bottom w:val="nil"/>
              <w:right w:val="nil"/>
            </w:tcBorders>
            <w:shd w:val="clear" w:color="auto" w:fill="FEF4D2" w:themeFill="accent4" w:themeFillTint="33"/>
          </w:tcPr>
          <w:p w14:paraId="3F4536D2" w14:textId="28A5CC8E" w:rsidR="00523860" w:rsidRPr="00E04D70" w:rsidRDefault="00523860" w:rsidP="001E6320">
            <w:pPr>
              <w:spacing w:before="80" w:after="80"/>
              <w:ind w:right="0"/>
              <w:rPr>
                <w:b/>
                <w:sz w:val="18"/>
                <w:szCs w:val="18"/>
              </w:rPr>
            </w:pPr>
            <w:r w:rsidRPr="00E04D70">
              <w:rPr>
                <w:b/>
                <w:sz w:val="18"/>
                <w:szCs w:val="18"/>
              </w:rPr>
              <w:t xml:space="preserve">5.1.2 Qualifikationen </w:t>
            </w:r>
            <w:r w:rsidR="00504289">
              <w:rPr>
                <w:b/>
                <w:sz w:val="18"/>
                <w:szCs w:val="18"/>
              </w:rPr>
              <w:br/>
            </w:r>
            <w:r w:rsidRPr="00E04D70">
              <w:rPr>
                <w:b/>
                <w:i/>
                <w:iCs/>
                <w:sz w:val="18"/>
                <w:szCs w:val="18"/>
              </w:rPr>
              <w:t>(z. B. überwiegend Erzieherinnen und Erzieher, überwiegend Mitarbeiterinnen und Mitarbeiter ohne einschlägige pädagogische Ausbildung, …)</w:t>
            </w:r>
          </w:p>
        </w:tc>
      </w:tr>
      <w:tr w:rsidR="00523860" w:rsidRPr="002D60DD" w14:paraId="53B2520C" w14:textId="77777777" w:rsidTr="009A5E2F">
        <w:trPr>
          <w:trHeight w:val="397"/>
        </w:trPr>
        <w:tc>
          <w:tcPr>
            <w:tcW w:w="9641" w:type="dxa"/>
            <w:gridSpan w:val="6"/>
            <w:tcBorders>
              <w:top w:val="nil"/>
              <w:left w:val="nil"/>
              <w:bottom w:val="single" w:sz="4" w:space="0" w:color="auto"/>
              <w:right w:val="nil"/>
            </w:tcBorders>
            <w:shd w:val="clear" w:color="auto" w:fill="FFFFFF" w:themeFill="background1"/>
          </w:tcPr>
          <w:p w14:paraId="1E1CD8B5" w14:textId="28FA458B" w:rsidR="00523860" w:rsidRPr="002D60DD" w:rsidRDefault="00000000" w:rsidP="00606951">
            <w:pPr>
              <w:spacing w:before="80" w:after="80"/>
              <w:ind w:right="0"/>
              <w:rPr>
                <w:b/>
                <w:sz w:val="18"/>
                <w:szCs w:val="18"/>
              </w:rPr>
            </w:pPr>
            <w:sdt>
              <w:sdtPr>
                <w:rPr>
                  <w:rFonts w:cs="Arial"/>
                  <w:sz w:val="18"/>
                  <w:szCs w:val="18"/>
                </w:rPr>
                <w:id w:val="132292840"/>
                <w:placeholder>
                  <w:docPart w:val="2F84456FFE13174FA00983640A474AD1"/>
                </w:placeholder>
              </w:sdtPr>
              <w:sdtContent>
                <w:sdt>
                  <w:sdtPr>
                    <w:rPr>
                      <w:rFonts w:cs="Arial"/>
                      <w:sz w:val="18"/>
                      <w:szCs w:val="18"/>
                    </w:rPr>
                    <w:id w:val="-257760460"/>
                    <w:placeholder>
                      <w:docPart w:val="A43A151541A8194FBC8C10A4D675287C"/>
                    </w:placeholder>
                  </w:sdtPr>
                  <w:sdtContent>
                    <w:sdt>
                      <w:sdtPr>
                        <w:rPr>
                          <w:rStyle w:val="Formatvorlage3"/>
                          <w:sz w:val="18"/>
                          <w:szCs w:val="18"/>
                        </w:rPr>
                        <w:id w:val="-1384095267"/>
                        <w:placeholder>
                          <w:docPart w:val="2E6F4B71516F9C40816927500FFFCCD2"/>
                        </w:placeholder>
                      </w:sdtPr>
                      <w:sdtEndPr>
                        <w:rPr>
                          <w:rStyle w:val="Absatz-Standardschriftart"/>
                          <w:rFonts w:cs="Arial"/>
                          <w:color w:val="auto"/>
                        </w:rPr>
                      </w:sdtEndPr>
                      <w:sdtContent>
                        <w:sdt>
                          <w:sdtPr>
                            <w:rPr>
                              <w:rFonts w:cs="Arial"/>
                              <w:sz w:val="18"/>
                              <w:szCs w:val="18"/>
                            </w:rPr>
                            <w:id w:val="1291016142"/>
                            <w:placeholder>
                              <w:docPart w:val="70E8AA4A148B744CA115F34ED2327E27"/>
                            </w:placeholder>
                          </w:sdtPr>
                          <w:sdtContent>
                            <w:sdt>
                              <w:sdtPr>
                                <w:rPr>
                                  <w:rStyle w:val="Formatvorlage3"/>
                                  <w:sz w:val="18"/>
                                  <w:szCs w:val="18"/>
                                </w:rPr>
                                <w:id w:val="-544903369"/>
                                <w:placeholder>
                                  <w:docPart w:val="20A175CD91C2AB4B8C8471AC6CC34899"/>
                                </w:placeholder>
                              </w:sdtPr>
                              <w:sdtEndPr>
                                <w:rPr>
                                  <w:rStyle w:val="Absatz-Standardschriftart"/>
                                  <w:rFonts w:cs="Arial"/>
                                  <w:color w:val="auto"/>
                                </w:rPr>
                              </w:sdtEndPr>
                              <w:sdtContent>
                                <w:sdt>
                                  <w:sdtPr>
                                    <w:rPr>
                                      <w:rStyle w:val="Formatvorlage3"/>
                                      <w:sz w:val="18"/>
                                      <w:szCs w:val="18"/>
                                    </w:rPr>
                                    <w:id w:val="-378008619"/>
                                    <w:placeholder>
                                      <w:docPart w:val="0C824386C736CE439DB26C03D16062A6"/>
                                    </w:placeholder>
                                  </w:sdtPr>
                                  <w:sdtEndPr>
                                    <w:rPr>
                                      <w:rStyle w:val="Absatz-Standardschriftart"/>
                                      <w:rFonts w:cs="Arial"/>
                                      <w:color w:val="auto"/>
                                    </w:rPr>
                                  </w:sdtEndPr>
                                  <w:sdtContent>
                                    <w:sdt>
                                      <w:sdtPr>
                                        <w:rPr>
                                          <w:sz w:val="18"/>
                                          <w:szCs w:val="18"/>
                                        </w:rPr>
                                        <w:id w:val="801272217"/>
                                        <w:placeholder>
                                          <w:docPart w:val="A366AFEA30813A4CBC5887F527346020"/>
                                        </w:placeholder>
                                        <w:showingPlcHdr/>
                                        <w:text w:multiLine="1"/>
                                      </w:sdtPr>
                                      <w:sdtContent>
                                        <w:r w:rsidR="00A25EDA" w:rsidRPr="00D06C0B">
                                          <w:rPr>
                                            <w:rStyle w:val="Platzhaltertext"/>
                                            <w:sz w:val="18"/>
                                            <w:szCs w:val="18"/>
                                          </w:rPr>
                                          <w:t>[Text eingeben]</w:t>
                                        </w:r>
                                      </w:sdtContent>
                                    </w:sdt>
                                  </w:sdtContent>
                                </w:sdt>
                              </w:sdtContent>
                            </w:sdt>
                          </w:sdtContent>
                        </w:sdt>
                      </w:sdtContent>
                    </w:sdt>
                  </w:sdtContent>
                </w:sdt>
              </w:sdtContent>
            </w:sdt>
          </w:p>
        </w:tc>
      </w:tr>
      <w:tr w:rsidR="00523860" w:rsidRPr="00167ECB" w14:paraId="2968D140" w14:textId="77777777" w:rsidTr="009A5E2F">
        <w:trPr>
          <w:trHeight w:val="397"/>
        </w:trPr>
        <w:tc>
          <w:tcPr>
            <w:tcW w:w="9641" w:type="dxa"/>
            <w:gridSpan w:val="6"/>
            <w:tcBorders>
              <w:top w:val="single" w:sz="4" w:space="0" w:color="auto"/>
              <w:left w:val="nil"/>
              <w:bottom w:val="nil"/>
              <w:right w:val="nil"/>
            </w:tcBorders>
            <w:shd w:val="clear" w:color="auto" w:fill="FEF4D2" w:themeFill="accent4" w:themeFillTint="33"/>
          </w:tcPr>
          <w:p w14:paraId="7B027C55" w14:textId="79E6DC7E" w:rsidR="00523860" w:rsidRPr="00E04D70" w:rsidRDefault="00523860" w:rsidP="001E6320">
            <w:pPr>
              <w:spacing w:before="80" w:after="80"/>
              <w:ind w:right="0"/>
              <w:rPr>
                <w:b/>
                <w:sz w:val="18"/>
                <w:szCs w:val="18"/>
              </w:rPr>
            </w:pPr>
            <w:bookmarkStart w:id="14" w:name="_Hlk188526536"/>
            <w:r w:rsidRPr="00E04D70">
              <w:rPr>
                <w:b/>
                <w:sz w:val="18"/>
                <w:szCs w:val="18"/>
              </w:rPr>
              <w:t xml:space="preserve">5.1.3 Bei welchem (bzw. welchen) Anstellungsträger(n) sind diese Beschäftigten angestellt? </w:t>
            </w:r>
            <w:r w:rsidR="00504289">
              <w:rPr>
                <w:b/>
                <w:sz w:val="18"/>
                <w:szCs w:val="18"/>
              </w:rPr>
              <w:br/>
            </w:r>
            <w:r w:rsidRPr="00E04D70">
              <w:rPr>
                <w:b/>
                <w:i/>
                <w:iCs/>
                <w:sz w:val="18"/>
                <w:szCs w:val="18"/>
              </w:rPr>
              <w:t>(z. B. Schule selbst, Kommune, Land, Förderverein, freie Träger)</w:t>
            </w:r>
          </w:p>
        </w:tc>
      </w:tr>
      <w:tr w:rsidR="00523860" w:rsidRPr="002D60DD" w14:paraId="19350572" w14:textId="77777777" w:rsidTr="009A5E2F">
        <w:trPr>
          <w:trHeight w:val="397"/>
        </w:trPr>
        <w:tc>
          <w:tcPr>
            <w:tcW w:w="9641" w:type="dxa"/>
            <w:gridSpan w:val="6"/>
            <w:tcBorders>
              <w:top w:val="nil"/>
              <w:left w:val="nil"/>
              <w:bottom w:val="single" w:sz="4" w:space="0" w:color="auto"/>
              <w:right w:val="nil"/>
            </w:tcBorders>
          </w:tcPr>
          <w:p w14:paraId="35304E35" w14:textId="1946B6EF" w:rsidR="00523860" w:rsidRPr="002D60DD" w:rsidRDefault="00000000" w:rsidP="00606951">
            <w:pPr>
              <w:spacing w:before="80" w:after="80"/>
              <w:ind w:right="0"/>
              <w:rPr>
                <w:b/>
                <w:sz w:val="18"/>
                <w:szCs w:val="18"/>
              </w:rPr>
            </w:pPr>
            <w:sdt>
              <w:sdtPr>
                <w:rPr>
                  <w:rFonts w:cs="Arial"/>
                  <w:sz w:val="18"/>
                  <w:szCs w:val="18"/>
                </w:rPr>
                <w:id w:val="-94870342"/>
                <w:placeholder>
                  <w:docPart w:val="AAA261C9D5A42E4A90D0949706A7B342"/>
                </w:placeholder>
              </w:sdtPr>
              <w:sdtContent>
                <w:sdt>
                  <w:sdtPr>
                    <w:rPr>
                      <w:rFonts w:cs="Arial"/>
                      <w:sz w:val="18"/>
                      <w:szCs w:val="18"/>
                    </w:rPr>
                    <w:id w:val="2113086872"/>
                    <w:placeholder>
                      <w:docPart w:val="71F85CE8C6071A409BAF98690FB6DAD1"/>
                    </w:placeholder>
                  </w:sdtPr>
                  <w:sdtContent>
                    <w:sdt>
                      <w:sdtPr>
                        <w:rPr>
                          <w:rStyle w:val="Formatvorlage3"/>
                          <w:sz w:val="18"/>
                          <w:szCs w:val="18"/>
                        </w:rPr>
                        <w:id w:val="2053342990"/>
                        <w:placeholder>
                          <w:docPart w:val="E0F4A7EAC77ED64981B5F45CAC948B47"/>
                        </w:placeholder>
                      </w:sdtPr>
                      <w:sdtEndPr>
                        <w:rPr>
                          <w:rStyle w:val="Absatz-Standardschriftart"/>
                          <w:rFonts w:cs="Arial"/>
                          <w:color w:val="auto"/>
                        </w:rPr>
                      </w:sdtEndPr>
                      <w:sdtContent>
                        <w:sdt>
                          <w:sdtPr>
                            <w:rPr>
                              <w:rFonts w:cs="Arial"/>
                              <w:sz w:val="18"/>
                              <w:szCs w:val="18"/>
                            </w:rPr>
                            <w:id w:val="-1167402935"/>
                            <w:placeholder>
                              <w:docPart w:val="FD2222D1CC0BF04DA4801F1CC9CB74E6"/>
                            </w:placeholder>
                          </w:sdtPr>
                          <w:sdtContent>
                            <w:sdt>
                              <w:sdtPr>
                                <w:rPr>
                                  <w:rStyle w:val="Formatvorlage3"/>
                                  <w:sz w:val="18"/>
                                  <w:szCs w:val="18"/>
                                </w:rPr>
                                <w:id w:val="-695769924"/>
                                <w:placeholder>
                                  <w:docPart w:val="F403701009A2524E8B60F0A627BD752B"/>
                                </w:placeholder>
                              </w:sdtPr>
                              <w:sdtEndPr>
                                <w:rPr>
                                  <w:rStyle w:val="Absatz-Standardschriftart"/>
                                  <w:rFonts w:cs="Arial"/>
                                  <w:color w:val="auto"/>
                                </w:rPr>
                              </w:sdtEndPr>
                              <w:sdtContent>
                                <w:sdt>
                                  <w:sdtPr>
                                    <w:rPr>
                                      <w:rStyle w:val="Formatvorlage3"/>
                                      <w:sz w:val="18"/>
                                      <w:szCs w:val="18"/>
                                    </w:rPr>
                                    <w:id w:val="-353037606"/>
                                    <w:placeholder>
                                      <w:docPart w:val="27BD609319C00F4C8E94CD0C50DB7ECE"/>
                                    </w:placeholder>
                                  </w:sdtPr>
                                  <w:sdtEndPr>
                                    <w:rPr>
                                      <w:rStyle w:val="Absatz-Standardschriftart"/>
                                      <w:rFonts w:cs="Arial"/>
                                      <w:color w:val="auto"/>
                                    </w:rPr>
                                  </w:sdtEndPr>
                                  <w:sdtContent>
                                    <w:sdt>
                                      <w:sdtPr>
                                        <w:rPr>
                                          <w:sz w:val="18"/>
                                          <w:szCs w:val="18"/>
                                        </w:rPr>
                                        <w:id w:val="2025673257"/>
                                        <w:placeholder>
                                          <w:docPart w:val="A582FE20D8AC22468F9E711E0AFF273B"/>
                                        </w:placeholder>
                                        <w:showingPlcHdr/>
                                        <w:text w:multiLine="1"/>
                                      </w:sdtPr>
                                      <w:sdtContent>
                                        <w:r w:rsidR="00A25EDA" w:rsidRPr="00D06C0B">
                                          <w:rPr>
                                            <w:rStyle w:val="Platzhaltertext"/>
                                            <w:sz w:val="18"/>
                                            <w:szCs w:val="18"/>
                                          </w:rPr>
                                          <w:t>[Text eingeben]</w:t>
                                        </w:r>
                                      </w:sdtContent>
                                    </w:sdt>
                                  </w:sdtContent>
                                </w:sdt>
                              </w:sdtContent>
                            </w:sdt>
                          </w:sdtContent>
                        </w:sdt>
                      </w:sdtContent>
                    </w:sdt>
                  </w:sdtContent>
                </w:sdt>
              </w:sdtContent>
            </w:sdt>
          </w:p>
        </w:tc>
      </w:tr>
      <w:bookmarkEnd w:id="14"/>
      <w:tr w:rsidR="00523860" w:rsidRPr="00167ECB" w14:paraId="0F639F11" w14:textId="77777777" w:rsidTr="009A5E2F">
        <w:trPr>
          <w:trHeight w:val="397"/>
        </w:trPr>
        <w:tc>
          <w:tcPr>
            <w:tcW w:w="9641" w:type="dxa"/>
            <w:gridSpan w:val="6"/>
            <w:tcBorders>
              <w:top w:val="single" w:sz="4" w:space="0" w:color="auto"/>
              <w:left w:val="nil"/>
              <w:bottom w:val="nil"/>
              <w:right w:val="nil"/>
            </w:tcBorders>
            <w:shd w:val="clear" w:color="auto" w:fill="FEF4D2" w:themeFill="accent4" w:themeFillTint="33"/>
          </w:tcPr>
          <w:p w14:paraId="221EB71D" w14:textId="77777777" w:rsidR="00523860" w:rsidRPr="00E04D70" w:rsidRDefault="00523860" w:rsidP="004801E4">
            <w:pPr>
              <w:spacing w:before="80" w:after="80"/>
              <w:ind w:right="0"/>
              <w:jc w:val="both"/>
              <w:rPr>
                <w:b/>
                <w:sz w:val="18"/>
                <w:szCs w:val="18"/>
              </w:rPr>
            </w:pPr>
            <w:r w:rsidRPr="00E04D70">
              <w:rPr>
                <w:b/>
                <w:sz w:val="18"/>
                <w:szCs w:val="18"/>
              </w:rPr>
              <w:t>5.1.4 Bemerkungen</w:t>
            </w:r>
          </w:p>
        </w:tc>
      </w:tr>
      <w:tr w:rsidR="00523860" w:rsidRPr="000001F4" w14:paraId="762E8C21" w14:textId="77777777" w:rsidTr="009A5E2F">
        <w:trPr>
          <w:trHeight w:val="397"/>
        </w:trPr>
        <w:tc>
          <w:tcPr>
            <w:tcW w:w="9641" w:type="dxa"/>
            <w:gridSpan w:val="6"/>
            <w:tcBorders>
              <w:top w:val="nil"/>
              <w:left w:val="nil"/>
              <w:bottom w:val="single" w:sz="4" w:space="0" w:color="auto"/>
              <w:right w:val="nil"/>
            </w:tcBorders>
          </w:tcPr>
          <w:p w14:paraId="7BDA063F" w14:textId="04543D72" w:rsidR="00523860" w:rsidRPr="000001F4" w:rsidRDefault="00000000" w:rsidP="00606951">
            <w:pPr>
              <w:spacing w:before="80" w:after="80"/>
              <w:ind w:right="0"/>
              <w:rPr>
                <w:rFonts w:cs="Arial"/>
                <w:sz w:val="18"/>
                <w:szCs w:val="18"/>
              </w:rPr>
            </w:pPr>
            <w:sdt>
              <w:sdtPr>
                <w:rPr>
                  <w:rFonts w:cs="Arial"/>
                  <w:sz w:val="18"/>
                  <w:szCs w:val="18"/>
                </w:rPr>
                <w:id w:val="-1680815898"/>
                <w:placeholder>
                  <w:docPart w:val="8C67081436FE5E4C8E3314DB9AF87E94"/>
                </w:placeholder>
              </w:sdtPr>
              <w:sdtContent>
                <w:sdt>
                  <w:sdtPr>
                    <w:rPr>
                      <w:rFonts w:cs="Arial"/>
                      <w:sz w:val="18"/>
                      <w:szCs w:val="18"/>
                    </w:rPr>
                    <w:id w:val="-1956554116"/>
                    <w:placeholder>
                      <w:docPart w:val="F6EE548C4C546F4F925D2D3D17B3C5DB"/>
                    </w:placeholder>
                  </w:sdtPr>
                  <w:sdtContent>
                    <w:sdt>
                      <w:sdtPr>
                        <w:rPr>
                          <w:rStyle w:val="Formatvorlage3"/>
                          <w:sz w:val="18"/>
                          <w:szCs w:val="18"/>
                        </w:rPr>
                        <w:id w:val="-1811856632"/>
                        <w:placeholder>
                          <w:docPart w:val="CB63D72764DD4E459B11C66E00A57E91"/>
                        </w:placeholder>
                      </w:sdtPr>
                      <w:sdtEndPr>
                        <w:rPr>
                          <w:rStyle w:val="Absatz-Standardschriftart"/>
                          <w:rFonts w:cs="Arial"/>
                          <w:color w:val="auto"/>
                        </w:rPr>
                      </w:sdtEndPr>
                      <w:sdtContent>
                        <w:sdt>
                          <w:sdtPr>
                            <w:rPr>
                              <w:rFonts w:cs="Arial"/>
                              <w:sz w:val="18"/>
                              <w:szCs w:val="18"/>
                            </w:rPr>
                            <w:id w:val="-1961570005"/>
                            <w:placeholder>
                              <w:docPart w:val="29BE13A89106744FA686EE54D2C2082C"/>
                            </w:placeholder>
                          </w:sdtPr>
                          <w:sdtContent>
                            <w:sdt>
                              <w:sdtPr>
                                <w:rPr>
                                  <w:rStyle w:val="Formatvorlage3"/>
                                  <w:sz w:val="18"/>
                                  <w:szCs w:val="18"/>
                                </w:rPr>
                                <w:id w:val="-981379540"/>
                                <w:placeholder>
                                  <w:docPart w:val="1093B877B32127498D1587B4C93240DB"/>
                                </w:placeholder>
                              </w:sdtPr>
                              <w:sdtEndPr>
                                <w:rPr>
                                  <w:rStyle w:val="Absatz-Standardschriftart"/>
                                  <w:rFonts w:cs="Arial"/>
                                  <w:color w:val="auto"/>
                                </w:rPr>
                              </w:sdtEndPr>
                              <w:sdtContent>
                                <w:sdt>
                                  <w:sdtPr>
                                    <w:rPr>
                                      <w:rStyle w:val="Formatvorlage3"/>
                                      <w:sz w:val="18"/>
                                      <w:szCs w:val="18"/>
                                    </w:rPr>
                                    <w:id w:val="767432620"/>
                                    <w:placeholder>
                                      <w:docPart w:val="E23117A211254F499105417F30007BCA"/>
                                    </w:placeholder>
                                  </w:sdtPr>
                                  <w:sdtEndPr>
                                    <w:rPr>
                                      <w:rStyle w:val="Absatz-Standardschriftart"/>
                                      <w:rFonts w:cs="Arial"/>
                                      <w:color w:val="auto"/>
                                    </w:rPr>
                                  </w:sdtEndPr>
                                  <w:sdtContent>
                                    <w:sdt>
                                      <w:sdtPr>
                                        <w:rPr>
                                          <w:sz w:val="18"/>
                                          <w:szCs w:val="18"/>
                                        </w:rPr>
                                        <w:id w:val="1695109138"/>
                                        <w:placeholder>
                                          <w:docPart w:val="FA9B68F2C9C8E046A8BC388C28C86474"/>
                                        </w:placeholder>
                                        <w:showingPlcHdr/>
                                        <w:text w:multiLine="1"/>
                                      </w:sdtPr>
                                      <w:sdtContent>
                                        <w:r w:rsidR="00A25EDA" w:rsidRPr="00D06C0B">
                                          <w:rPr>
                                            <w:rStyle w:val="Platzhaltertext"/>
                                            <w:sz w:val="18"/>
                                            <w:szCs w:val="18"/>
                                          </w:rPr>
                                          <w:t>[Text eingeben]</w:t>
                                        </w:r>
                                      </w:sdtContent>
                                    </w:sdt>
                                  </w:sdtContent>
                                </w:sdt>
                              </w:sdtContent>
                            </w:sdt>
                          </w:sdtContent>
                        </w:sdt>
                      </w:sdtContent>
                    </w:sdt>
                  </w:sdtContent>
                </w:sdt>
              </w:sdtContent>
            </w:sdt>
          </w:p>
        </w:tc>
      </w:tr>
    </w:tbl>
    <w:p w14:paraId="2B493471" w14:textId="45E9EC40" w:rsidR="00195468" w:rsidRDefault="00195468"/>
    <w:p w14:paraId="2515247B" w14:textId="0ADD17C1" w:rsidR="00523860" w:rsidRDefault="001F6061" w:rsidP="001F6061">
      <w:pPr>
        <w:pStyle w:val="2nummeriert"/>
      </w:pPr>
      <w:bookmarkStart w:id="15" w:name="_Toc215129734"/>
      <w:r w:rsidRPr="001F6061">
        <w:lastRenderedPageBreak/>
        <w:t>Fachkräfte für Schul- und Jugendsozialarbeit</w:t>
      </w:r>
      <w:bookmarkEnd w:id="15"/>
    </w:p>
    <w:tbl>
      <w:tblPr>
        <w:tblStyle w:val="Tabellenraster"/>
        <w:tblW w:w="0" w:type="auto"/>
        <w:tblLayout w:type="fixed"/>
        <w:tblLook w:val="04A0" w:firstRow="1" w:lastRow="0" w:firstColumn="1" w:lastColumn="0" w:noHBand="0" w:noVBand="1"/>
      </w:tblPr>
      <w:tblGrid>
        <w:gridCol w:w="3583"/>
        <w:gridCol w:w="1182"/>
        <w:gridCol w:w="1201"/>
        <w:gridCol w:w="1296"/>
        <w:gridCol w:w="1296"/>
        <w:gridCol w:w="1193"/>
        <w:gridCol w:w="18"/>
      </w:tblGrid>
      <w:tr w:rsidR="004801E4" w:rsidRPr="00E04D70" w14:paraId="31662C24" w14:textId="77777777" w:rsidTr="009A5E2F">
        <w:trPr>
          <w:trHeight w:val="859"/>
        </w:trPr>
        <w:tc>
          <w:tcPr>
            <w:tcW w:w="3583" w:type="dxa"/>
            <w:tcBorders>
              <w:top w:val="single" w:sz="4" w:space="0" w:color="auto"/>
              <w:left w:val="nil"/>
              <w:bottom w:val="nil"/>
              <w:right w:val="nil"/>
            </w:tcBorders>
            <w:shd w:val="clear" w:color="auto" w:fill="FEF4D2" w:themeFill="accent4" w:themeFillTint="33"/>
          </w:tcPr>
          <w:p w14:paraId="0CBE348B" w14:textId="77777777" w:rsidR="004801E4" w:rsidRPr="00E04D70" w:rsidRDefault="004801E4" w:rsidP="00406E25">
            <w:pPr>
              <w:spacing w:before="80" w:after="80"/>
              <w:ind w:right="0"/>
              <w:jc w:val="both"/>
              <w:rPr>
                <w:bCs/>
                <w:sz w:val="18"/>
                <w:szCs w:val="18"/>
              </w:rPr>
            </w:pPr>
          </w:p>
        </w:tc>
        <w:tc>
          <w:tcPr>
            <w:tcW w:w="1182" w:type="dxa"/>
            <w:tcBorders>
              <w:top w:val="single" w:sz="4" w:space="0" w:color="auto"/>
              <w:left w:val="nil"/>
              <w:bottom w:val="nil"/>
              <w:right w:val="nil"/>
            </w:tcBorders>
            <w:shd w:val="clear" w:color="auto" w:fill="FEF4D2" w:themeFill="accent4" w:themeFillTint="33"/>
          </w:tcPr>
          <w:p w14:paraId="77F26BAB" w14:textId="77777777" w:rsidR="004801E4" w:rsidRPr="00E04D70" w:rsidRDefault="004801E4" w:rsidP="00406E25">
            <w:pPr>
              <w:spacing w:before="80" w:after="80"/>
              <w:ind w:right="0"/>
              <w:rPr>
                <w:rStyle w:val="Fett"/>
                <w:sz w:val="18"/>
                <w:szCs w:val="18"/>
              </w:rPr>
            </w:pPr>
            <w:r w:rsidRPr="00E04D70">
              <w:rPr>
                <w:rStyle w:val="Fett"/>
                <w:sz w:val="18"/>
                <w:szCs w:val="18"/>
              </w:rPr>
              <w:t>Vollzeit</w:t>
            </w:r>
          </w:p>
        </w:tc>
        <w:tc>
          <w:tcPr>
            <w:tcW w:w="1201" w:type="dxa"/>
            <w:tcBorders>
              <w:top w:val="single" w:sz="4" w:space="0" w:color="auto"/>
              <w:left w:val="nil"/>
              <w:bottom w:val="nil"/>
              <w:right w:val="nil"/>
            </w:tcBorders>
            <w:shd w:val="clear" w:color="auto" w:fill="FEF4D2" w:themeFill="accent4" w:themeFillTint="33"/>
          </w:tcPr>
          <w:p w14:paraId="2A1981A6" w14:textId="77777777" w:rsidR="004801E4" w:rsidRPr="00E04D70" w:rsidRDefault="004801E4" w:rsidP="00406E25">
            <w:pPr>
              <w:spacing w:before="80" w:after="80"/>
              <w:ind w:right="0"/>
              <w:rPr>
                <w:rStyle w:val="Fett"/>
                <w:sz w:val="18"/>
                <w:szCs w:val="18"/>
              </w:rPr>
            </w:pPr>
            <w:r w:rsidRPr="00E04D70">
              <w:rPr>
                <w:rStyle w:val="Fett"/>
                <w:sz w:val="18"/>
                <w:szCs w:val="18"/>
              </w:rPr>
              <w:t>Teilzeit (über 75 %)</w:t>
            </w:r>
          </w:p>
        </w:tc>
        <w:tc>
          <w:tcPr>
            <w:tcW w:w="1296" w:type="dxa"/>
            <w:tcBorders>
              <w:top w:val="single" w:sz="4" w:space="0" w:color="auto"/>
              <w:left w:val="nil"/>
              <w:bottom w:val="nil"/>
              <w:right w:val="nil"/>
            </w:tcBorders>
            <w:shd w:val="clear" w:color="auto" w:fill="FEF4D2" w:themeFill="accent4" w:themeFillTint="33"/>
          </w:tcPr>
          <w:p w14:paraId="2F4D9EA7" w14:textId="3995F043" w:rsidR="004801E4" w:rsidRPr="00E04D70" w:rsidRDefault="004801E4" w:rsidP="00406E25">
            <w:pPr>
              <w:spacing w:before="80" w:after="80"/>
              <w:ind w:right="0"/>
              <w:rPr>
                <w:rStyle w:val="Fett"/>
                <w:sz w:val="18"/>
                <w:szCs w:val="18"/>
              </w:rPr>
            </w:pPr>
            <w:r w:rsidRPr="00E04D70">
              <w:rPr>
                <w:rStyle w:val="Fett"/>
                <w:sz w:val="18"/>
                <w:szCs w:val="18"/>
              </w:rPr>
              <w:t>Teilzeit</w:t>
            </w:r>
            <w:r w:rsidR="00E04D70" w:rsidRPr="00E04D70">
              <w:rPr>
                <w:rStyle w:val="Fett"/>
                <w:sz w:val="18"/>
                <w:szCs w:val="18"/>
              </w:rPr>
              <w:t xml:space="preserve"> </w:t>
            </w:r>
            <w:r w:rsidRPr="00E04D70">
              <w:rPr>
                <w:rStyle w:val="Fett"/>
                <w:sz w:val="18"/>
                <w:szCs w:val="18"/>
              </w:rPr>
              <w:t>(50</w:t>
            </w:r>
            <w:r w:rsidR="001E6320">
              <w:rPr>
                <w:rStyle w:val="Fett"/>
                <w:sz w:val="18"/>
                <w:szCs w:val="18"/>
              </w:rPr>
              <w:t> </w:t>
            </w:r>
            <w:r w:rsidRPr="00E04D70">
              <w:rPr>
                <w:rStyle w:val="Fett"/>
                <w:sz w:val="18"/>
                <w:szCs w:val="18"/>
              </w:rPr>
              <w:t>bis 75 %)</w:t>
            </w:r>
          </w:p>
        </w:tc>
        <w:tc>
          <w:tcPr>
            <w:tcW w:w="1296" w:type="dxa"/>
            <w:tcBorders>
              <w:top w:val="single" w:sz="4" w:space="0" w:color="auto"/>
              <w:left w:val="nil"/>
              <w:bottom w:val="nil"/>
              <w:right w:val="nil"/>
            </w:tcBorders>
            <w:shd w:val="clear" w:color="auto" w:fill="FEF4D2" w:themeFill="accent4" w:themeFillTint="33"/>
          </w:tcPr>
          <w:p w14:paraId="6AB9BAE5" w14:textId="270B8AAB" w:rsidR="004801E4" w:rsidRPr="00E04D70" w:rsidRDefault="004801E4" w:rsidP="00406E25">
            <w:pPr>
              <w:spacing w:before="80" w:after="80"/>
              <w:ind w:right="0"/>
              <w:rPr>
                <w:rStyle w:val="Fett"/>
                <w:sz w:val="18"/>
                <w:szCs w:val="18"/>
              </w:rPr>
            </w:pPr>
            <w:r w:rsidRPr="00E04D70">
              <w:rPr>
                <w:rStyle w:val="Fett"/>
                <w:sz w:val="18"/>
                <w:szCs w:val="18"/>
              </w:rPr>
              <w:t xml:space="preserve">Teilzeit </w:t>
            </w:r>
            <w:r w:rsidR="001E6320">
              <w:rPr>
                <w:rStyle w:val="Fett"/>
                <w:sz w:val="18"/>
                <w:szCs w:val="18"/>
              </w:rPr>
              <w:br/>
            </w:r>
            <w:r w:rsidRPr="00E04D70">
              <w:rPr>
                <w:rStyle w:val="Fett"/>
                <w:sz w:val="18"/>
                <w:szCs w:val="18"/>
              </w:rPr>
              <w:t>(unter</w:t>
            </w:r>
            <w:r w:rsidR="001E6320">
              <w:rPr>
                <w:rStyle w:val="Fett"/>
                <w:sz w:val="18"/>
                <w:szCs w:val="18"/>
              </w:rPr>
              <w:t> </w:t>
            </w:r>
            <w:r w:rsidRPr="00E04D70">
              <w:rPr>
                <w:rStyle w:val="Fett"/>
                <w:sz w:val="18"/>
                <w:szCs w:val="18"/>
              </w:rPr>
              <w:t>50 %)</w:t>
            </w:r>
          </w:p>
        </w:tc>
        <w:tc>
          <w:tcPr>
            <w:tcW w:w="1211" w:type="dxa"/>
            <w:gridSpan w:val="2"/>
            <w:tcBorders>
              <w:top w:val="single" w:sz="4" w:space="0" w:color="auto"/>
              <w:left w:val="nil"/>
              <w:bottom w:val="nil"/>
              <w:right w:val="nil"/>
            </w:tcBorders>
            <w:shd w:val="clear" w:color="auto" w:fill="FEF4D2" w:themeFill="accent4" w:themeFillTint="33"/>
          </w:tcPr>
          <w:p w14:paraId="7243E2F1" w14:textId="00D39B11" w:rsidR="004801E4" w:rsidRPr="00E04D70" w:rsidRDefault="004801E4" w:rsidP="00406E25">
            <w:pPr>
              <w:spacing w:before="80" w:after="80"/>
              <w:ind w:right="0"/>
              <w:rPr>
                <w:rStyle w:val="Fett"/>
                <w:sz w:val="18"/>
                <w:szCs w:val="18"/>
              </w:rPr>
            </w:pPr>
            <w:r w:rsidRPr="00E04D70">
              <w:rPr>
                <w:rStyle w:val="Fett"/>
                <w:sz w:val="18"/>
                <w:szCs w:val="18"/>
              </w:rPr>
              <w:t xml:space="preserve">Anzahl </w:t>
            </w:r>
            <w:r w:rsidR="001E6320">
              <w:rPr>
                <w:rStyle w:val="Fett"/>
                <w:sz w:val="18"/>
                <w:szCs w:val="18"/>
              </w:rPr>
              <w:br/>
            </w:r>
            <w:r w:rsidRPr="00E04D70">
              <w:rPr>
                <w:rStyle w:val="Fett"/>
                <w:sz w:val="18"/>
                <w:szCs w:val="18"/>
              </w:rPr>
              <w:t>unbesetzter Stellen</w:t>
            </w:r>
          </w:p>
        </w:tc>
      </w:tr>
      <w:tr w:rsidR="004801E4" w:rsidRPr="000001F4" w14:paraId="4989B329" w14:textId="77777777" w:rsidTr="009A5E2F">
        <w:trPr>
          <w:trHeight w:val="517"/>
        </w:trPr>
        <w:tc>
          <w:tcPr>
            <w:tcW w:w="3583" w:type="dxa"/>
            <w:tcBorders>
              <w:top w:val="nil"/>
              <w:left w:val="nil"/>
              <w:bottom w:val="single" w:sz="4" w:space="0" w:color="auto"/>
              <w:right w:val="nil"/>
            </w:tcBorders>
          </w:tcPr>
          <w:p w14:paraId="37B82CD5" w14:textId="77777777" w:rsidR="004801E4" w:rsidRPr="000001F4" w:rsidRDefault="004801E4" w:rsidP="00406E25">
            <w:pPr>
              <w:spacing w:before="80" w:after="80"/>
              <w:ind w:right="0"/>
              <w:rPr>
                <w:bCs/>
                <w:sz w:val="18"/>
                <w:szCs w:val="18"/>
              </w:rPr>
            </w:pPr>
            <w:r w:rsidRPr="000001F4">
              <w:rPr>
                <w:bCs/>
                <w:sz w:val="18"/>
                <w:szCs w:val="18"/>
              </w:rPr>
              <w:t xml:space="preserve">5.2.1 Fachkräfte für Schul- &amp; Jugendsozialarbeit insgesamt </w:t>
            </w:r>
          </w:p>
        </w:tc>
        <w:tc>
          <w:tcPr>
            <w:tcW w:w="1182" w:type="dxa"/>
            <w:tcBorders>
              <w:top w:val="nil"/>
              <w:left w:val="nil"/>
              <w:bottom w:val="single" w:sz="4" w:space="0" w:color="auto"/>
              <w:right w:val="nil"/>
            </w:tcBorders>
          </w:tcPr>
          <w:p w14:paraId="2F9CB35C" w14:textId="5EB397F4" w:rsidR="004801E4" w:rsidRPr="000001F4" w:rsidRDefault="00000000" w:rsidP="00406E25">
            <w:pPr>
              <w:spacing w:before="80" w:after="80"/>
              <w:ind w:right="0"/>
              <w:rPr>
                <w:b/>
                <w:bCs/>
                <w:sz w:val="18"/>
                <w:szCs w:val="18"/>
              </w:rPr>
            </w:pPr>
            <w:sdt>
              <w:sdtPr>
                <w:rPr>
                  <w:rFonts w:cs="Arial"/>
                  <w:sz w:val="18"/>
                  <w:szCs w:val="18"/>
                </w:rPr>
                <w:id w:val="-1907763832"/>
                <w:placeholder>
                  <w:docPart w:val="8D7B29447E26CC46A1C52D6132240D67"/>
                </w:placeholder>
              </w:sdtPr>
              <w:sdtContent>
                <w:sdt>
                  <w:sdtPr>
                    <w:rPr>
                      <w:rStyle w:val="Formatvorlage3"/>
                      <w:sz w:val="18"/>
                      <w:szCs w:val="18"/>
                    </w:rPr>
                    <w:id w:val="611405640"/>
                    <w:placeholder>
                      <w:docPart w:val="0B74E4040C086447AEDD8229A4435135"/>
                    </w:placeholder>
                  </w:sdtPr>
                  <w:sdtEndPr>
                    <w:rPr>
                      <w:rStyle w:val="Absatz-Standardschriftart"/>
                      <w:rFonts w:cs="Arial"/>
                      <w:color w:val="auto"/>
                    </w:rPr>
                  </w:sdtEndPr>
                  <w:sdtContent>
                    <w:sdt>
                      <w:sdtPr>
                        <w:rPr>
                          <w:rStyle w:val="Formatvorlage3"/>
                          <w:sz w:val="18"/>
                          <w:szCs w:val="18"/>
                        </w:rPr>
                        <w:id w:val="438579555"/>
                        <w:placeholder>
                          <w:docPart w:val="2A3FF052FE780344BF115450FFA5546B"/>
                        </w:placeholder>
                      </w:sdtPr>
                      <w:sdtEndPr>
                        <w:rPr>
                          <w:rStyle w:val="Absatz-Standardschriftart"/>
                          <w:rFonts w:cs="Arial"/>
                          <w:color w:val="auto"/>
                        </w:rPr>
                      </w:sdtEndPr>
                      <w:sdtContent>
                        <w:sdt>
                          <w:sdtPr>
                            <w:rPr>
                              <w:rStyle w:val="Formatvorlage3"/>
                              <w:sz w:val="18"/>
                              <w:szCs w:val="18"/>
                            </w:rPr>
                            <w:id w:val="866488586"/>
                            <w:placeholder>
                              <w:docPart w:val="BCE6ED83F3D1234F967B32BE42CCBE1C"/>
                            </w:placeholder>
                          </w:sdtPr>
                          <w:sdtEndPr>
                            <w:rPr>
                              <w:rStyle w:val="Absatz-Standardschriftart"/>
                              <w:rFonts w:cs="Arial"/>
                              <w:color w:val="auto"/>
                            </w:rPr>
                          </w:sdtEndPr>
                          <w:sdtContent>
                            <w:sdt>
                              <w:sdtPr>
                                <w:rPr>
                                  <w:sz w:val="18"/>
                                  <w:szCs w:val="18"/>
                                </w:rPr>
                                <w:id w:val="-1840149200"/>
                                <w:placeholder>
                                  <w:docPart w:val="8F51751329423C4DB88327CCFDAAFF12"/>
                                </w:placeholder>
                                <w:showingPlcHdr/>
                                <w:text/>
                              </w:sdtPr>
                              <w:sdtContent>
                                <w:r w:rsidR="002056E9" w:rsidRPr="002056E9">
                                  <w:rPr>
                                    <w:rStyle w:val="Platzhaltertext"/>
                                    <w:sz w:val="18"/>
                                    <w:szCs w:val="18"/>
                                  </w:rPr>
                                  <w:t>[Anzahl]</w:t>
                                </w:r>
                              </w:sdtContent>
                            </w:sdt>
                          </w:sdtContent>
                        </w:sdt>
                      </w:sdtContent>
                    </w:sdt>
                  </w:sdtContent>
                </w:sdt>
              </w:sdtContent>
            </w:sdt>
          </w:p>
        </w:tc>
        <w:tc>
          <w:tcPr>
            <w:tcW w:w="1201" w:type="dxa"/>
            <w:tcBorders>
              <w:top w:val="nil"/>
              <w:left w:val="nil"/>
              <w:bottom w:val="single" w:sz="4" w:space="0" w:color="auto"/>
              <w:right w:val="nil"/>
            </w:tcBorders>
          </w:tcPr>
          <w:p w14:paraId="29998AF1" w14:textId="7B2BC465" w:rsidR="004801E4" w:rsidRPr="000001F4" w:rsidRDefault="00000000" w:rsidP="00406E25">
            <w:pPr>
              <w:spacing w:before="80" w:after="80"/>
              <w:ind w:right="0"/>
              <w:rPr>
                <w:b/>
                <w:bCs/>
                <w:sz w:val="18"/>
                <w:szCs w:val="18"/>
              </w:rPr>
            </w:pPr>
            <w:sdt>
              <w:sdtPr>
                <w:rPr>
                  <w:rFonts w:cs="Arial"/>
                  <w:sz w:val="18"/>
                  <w:szCs w:val="18"/>
                </w:rPr>
                <w:id w:val="-986325188"/>
                <w:placeholder>
                  <w:docPart w:val="40935100FA3DF242A573E6B715996701"/>
                </w:placeholder>
              </w:sdtPr>
              <w:sdtContent>
                <w:sdt>
                  <w:sdtPr>
                    <w:rPr>
                      <w:rStyle w:val="Formatvorlage3"/>
                      <w:sz w:val="18"/>
                      <w:szCs w:val="18"/>
                    </w:rPr>
                    <w:id w:val="1986189399"/>
                    <w:placeholder>
                      <w:docPart w:val="639C33D92BE3CC4FB08666881FD0FF75"/>
                    </w:placeholder>
                  </w:sdtPr>
                  <w:sdtEndPr>
                    <w:rPr>
                      <w:rStyle w:val="Absatz-Standardschriftart"/>
                      <w:rFonts w:cs="Arial"/>
                      <w:color w:val="auto"/>
                    </w:rPr>
                  </w:sdtEndPr>
                  <w:sdtContent>
                    <w:sdt>
                      <w:sdtPr>
                        <w:rPr>
                          <w:rStyle w:val="Formatvorlage3"/>
                          <w:sz w:val="18"/>
                          <w:szCs w:val="18"/>
                        </w:rPr>
                        <w:id w:val="1657721292"/>
                        <w:placeholder>
                          <w:docPart w:val="BAE01977DBC2314BA0993A2255107B1F"/>
                        </w:placeholder>
                      </w:sdtPr>
                      <w:sdtEndPr>
                        <w:rPr>
                          <w:rStyle w:val="Absatz-Standardschriftart"/>
                          <w:rFonts w:cs="Arial"/>
                          <w:color w:val="auto"/>
                        </w:rPr>
                      </w:sdtEndPr>
                      <w:sdtContent>
                        <w:sdt>
                          <w:sdtPr>
                            <w:rPr>
                              <w:rStyle w:val="Formatvorlage3"/>
                              <w:sz w:val="18"/>
                              <w:szCs w:val="18"/>
                            </w:rPr>
                            <w:id w:val="-1477447687"/>
                            <w:placeholder>
                              <w:docPart w:val="25528654979377419B138C9D9C8E5242"/>
                            </w:placeholder>
                          </w:sdtPr>
                          <w:sdtEndPr>
                            <w:rPr>
                              <w:rStyle w:val="Absatz-Standardschriftart"/>
                              <w:rFonts w:cs="Arial"/>
                              <w:color w:val="auto"/>
                            </w:rPr>
                          </w:sdtEndPr>
                          <w:sdtContent>
                            <w:sdt>
                              <w:sdtPr>
                                <w:rPr>
                                  <w:sz w:val="18"/>
                                  <w:szCs w:val="18"/>
                                </w:rPr>
                                <w:id w:val="-2081593192"/>
                                <w:placeholder>
                                  <w:docPart w:val="2689FFE755D3C347A00F43D386854746"/>
                                </w:placeholder>
                                <w:showingPlcHdr/>
                                <w:text/>
                              </w:sdtPr>
                              <w:sdtContent>
                                <w:r w:rsidR="002056E9" w:rsidRPr="002056E9">
                                  <w:rPr>
                                    <w:rStyle w:val="Platzhaltertext"/>
                                    <w:sz w:val="18"/>
                                    <w:szCs w:val="18"/>
                                  </w:rPr>
                                  <w:t>[Anzahl]</w:t>
                                </w:r>
                              </w:sdtContent>
                            </w:sdt>
                          </w:sdtContent>
                        </w:sdt>
                      </w:sdtContent>
                    </w:sdt>
                  </w:sdtContent>
                </w:sdt>
              </w:sdtContent>
            </w:sdt>
          </w:p>
        </w:tc>
        <w:tc>
          <w:tcPr>
            <w:tcW w:w="1296" w:type="dxa"/>
            <w:tcBorders>
              <w:top w:val="nil"/>
              <w:left w:val="nil"/>
              <w:bottom w:val="single" w:sz="4" w:space="0" w:color="auto"/>
              <w:right w:val="nil"/>
            </w:tcBorders>
          </w:tcPr>
          <w:p w14:paraId="02741413" w14:textId="4EAF7E74" w:rsidR="004801E4" w:rsidRPr="000001F4" w:rsidRDefault="00000000" w:rsidP="00406E25">
            <w:pPr>
              <w:spacing w:before="80" w:after="80"/>
              <w:ind w:right="0"/>
              <w:rPr>
                <w:b/>
                <w:bCs/>
                <w:sz w:val="18"/>
                <w:szCs w:val="18"/>
              </w:rPr>
            </w:pPr>
            <w:sdt>
              <w:sdtPr>
                <w:rPr>
                  <w:rFonts w:cs="Arial"/>
                  <w:sz w:val="18"/>
                  <w:szCs w:val="18"/>
                </w:rPr>
                <w:id w:val="-1686354863"/>
                <w:placeholder>
                  <w:docPart w:val="856E79577E097A48BCDE23B019CB70C8"/>
                </w:placeholder>
              </w:sdtPr>
              <w:sdtContent>
                <w:sdt>
                  <w:sdtPr>
                    <w:rPr>
                      <w:rStyle w:val="Formatvorlage3"/>
                      <w:sz w:val="18"/>
                      <w:szCs w:val="18"/>
                    </w:rPr>
                    <w:id w:val="785779601"/>
                    <w:placeholder>
                      <w:docPart w:val="AD58158EDD848C4796C499AC326961E9"/>
                    </w:placeholder>
                  </w:sdtPr>
                  <w:sdtEndPr>
                    <w:rPr>
                      <w:rStyle w:val="Absatz-Standardschriftart"/>
                      <w:rFonts w:cs="Arial"/>
                      <w:color w:val="auto"/>
                    </w:rPr>
                  </w:sdtEndPr>
                  <w:sdtContent>
                    <w:sdt>
                      <w:sdtPr>
                        <w:rPr>
                          <w:rStyle w:val="Formatvorlage3"/>
                          <w:sz w:val="18"/>
                          <w:szCs w:val="18"/>
                        </w:rPr>
                        <w:id w:val="292870643"/>
                        <w:placeholder>
                          <w:docPart w:val="C43761644CAB3B448EB873EC14DDD6F2"/>
                        </w:placeholder>
                      </w:sdtPr>
                      <w:sdtEndPr>
                        <w:rPr>
                          <w:rStyle w:val="Absatz-Standardschriftart"/>
                          <w:rFonts w:cs="Arial"/>
                          <w:color w:val="auto"/>
                        </w:rPr>
                      </w:sdtEndPr>
                      <w:sdtContent>
                        <w:sdt>
                          <w:sdtPr>
                            <w:rPr>
                              <w:rStyle w:val="Formatvorlage3"/>
                              <w:sz w:val="18"/>
                              <w:szCs w:val="18"/>
                            </w:rPr>
                            <w:id w:val="-1833062898"/>
                            <w:placeholder>
                              <w:docPart w:val="9ACF010DED35B448A467D3B8CF97322E"/>
                            </w:placeholder>
                          </w:sdtPr>
                          <w:sdtEndPr>
                            <w:rPr>
                              <w:rStyle w:val="Absatz-Standardschriftart"/>
                              <w:rFonts w:cs="Arial"/>
                              <w:color w:val="auto"/>
                            </w:rPr>
                          </w:sdtEndPr>
                          <w:sdtContent>
                            <w:sdt>
                              <w:sdtPr>
                                <w:rPr>
                                  <w:sz w:val="18"/>
                                  <w:szCs w:val="18"/>
                                </w:rPr>
                                <w:id w:val="-1057079262"/>
                                <w:placeholder>
                                  <w:docPart w:val="7206947453E91E40A27BE54E5C71B295"/>
                                </w:placeholder>
                                <w:showingPlcHdr/>
                                <w:text/>
                              </w:sdtPr>
                              <w:sdtContent>
                                <w:r w:rsidR="002056E9" w:rsidRPr="002056E9">
                                  <w:rPr>
                                    <w:rStyle w:val="Platzhaltertext"/>
                                    <w:sz w:val="18"/>
                                    <w:szCs w:val="18"/>
                                  </w:rPr>
                                  <w:t>[Anzahl]</w:t>
                                </w:r>
                              </w:sdtContent>
                            </w:sdt>
                          </w:sdtContent>
                        </w:sdt>
                      </w:sdtContent>
                    </w:sdt>
                  </w:sdtContent>
                </w:sdt>
              </w:sdtContent>
            </w:sdt>
          </w:p>
        </w:tc>
        <w:tc>
          <w:tcPr>
            <w:tcW w:w="1296" w:type="dxa"/>
            <w:tcBorders>
              <w:top w:val="nil"/>
              <w:left w:val="nil"/>
              <w:bottom w:val="single" w:sz="4" w:space="0" w:color="auto"/>
              <w:right w:val="nil"/>
            </w:tcBorders>
          </w:tcPr>
          <w:p w14:paraId="3A32CC2F" w14:textId="633FBCDA" w:rsidR="004801E4" w:rsidRPr="000001F4" w:rsidRDefault="00000000" w:rsidP="00406E25">
            <w:pPr>
              <w:spacing w:before="80" w:after="80"/>
              <w:ind w:right="0"/>
              <w:rPr>
                <w:b/>
                <w:bCs/>
                <w:sz w:val="18"/>
                <w:szCs w:val="18"/>
              </w:rPr>
            </w:pPr>
            <w:sdt>
              <w:sdtPr>
                <w:rPr>
                  <w:rFonts w:cs="Arial"/>
                  <w:sz w:val="18"/>
                  <w:szCs w:val="18"/>
                </w:rPr>
                <w:id w:val="1491597174"/>
                <w:placeholder>
                  <w:docPart w:val="2305F07816C23B4FB7BE92A15F940DC4"/>
                </w:placeholder>
              </w:sdtPr>
              <w:sdtContent>
                <w:sdt>
                  <w:sdtPr>
                    <w:rPr>
                      <w:rStyle w:val="Formatvorlage3"/>
                      <w:sz w:val="18"/>
                      <w:szCs w:val="18"/>
                    </w:rPr>
                    <w:id w:val="-689836677"/>
                    <w:placeholder>
                      <w:docPart w:val="C99321DD7B79F34684BF61E547643498"/>
                    </w:placeholder>
                  </w:sdtPr>
                  <w:sdtEndPr>
                    <w:rPr>
                      <w:rStyle w:val="Absatz-Standardschriftart"/>
                      <w:rFonts w:cs="Arial"/>
                      <w:color w:val="auto"/>
                    </w:rPr>
                  </w:sdtEndPr>
                  <w:sdtContent>
                    <w:sdt>
                      <w:sdtPr>
                        <w:rPr>
                          <w:rStyle w:val="Formatvorlage3"/>
                          <w:sz w:val="18"/>
                          <w:szCs w:val="18"/>
                        </w:rPr>
                        <w:id w:val="-1970432610"/>
                        <w:placeholder>
                          <w:docPart w:val="FC9F794AC8B3284E8F6DBF6607BAE928"/>
                        </w:placeholder>
                      </w:sdtPr>
                      <w:sdtEndPr>
                        <w:rPr>
                          <w:rStyle w:val="Absatz-Standardschriftart"/>
                          <w:rFonts w:cs="Arial"/>
                          <w:color w:val="auto"/>
                        </w:rPr>
                      </w:sdtEndPr>
                      <w:sdtContent>
                        <w:sdt>
                          <w:sdtPr>
                            <w:rPr>
                              <w:rStyle w:val="Formatvorlage3"/>
                              <w:sz w:val="18"/>
                              <w:szCs w:val="18"/>
                            </w:rPr>
                            <w:id w:val="-1332219926"/>
                            <w:placeholder>
                              <w:docPart w:val="FCBA921154907A46AC9D8B16D3534D3D"/>
                            </w:placeholder>
                          </w:sdtPr>
                          <w:sdtEndPr>
                            <w:rPr>
                              <w:rStyle w:val="Absatz-Standardschriftart"/>
                              <w:rFonts w:cs="Arial"/>
                              <w:color w:val="auto"/>
                            </w:rPr>
                          </w:sdtEndPr>
                          <w:sdtContent>
                            <w:sdt>
                              <w:sdtPr>
                                <w:rPr>
                                  <w:sz w:val="18"/>
                                  <w:szCs w:val="18"/>
                                </w:rPr>
                                <w:id w:val="1390613092"/>
                                <w:placeholder>
                                  <w:docPart w:val="8858293E06534145A296E6E8B53E7D8D"/>
                                </w:placeholder>
                                <w:showingPlcHdr/>
                                <w:text/>
                              </w:sdtPr>
                              <w:sdtContent>
                                <w:r w:rsidR="002056E9" w:rsidRPr="002056E9">
                                  <w:rPr>
                                    <w:rStyle w:val="Platzhaltertext"/>
                                    <w:sz w:val="18"/>
                                    <w:szCs w:val="18"/>
                                  </w:rPr>
                                  <w:t>[Anzahl]</w:t>
                                </w:r>
                              </w:sdtContent>
                            </w:sdt>
                          </w:sdtContent>
                        </w:sdt>
                      </w:sdtContent>
                    </w:sdt>
                  </w:sdtContent>
                </w:sdt>
              </w:sdtContent>
            </w:sdt>
          </w:p>
        </w:tc>
        <w:tc>
          <w:tcPr>
            <w:tcW w:w="1211" w:type="dxa"/>
            <w:gridSpan w:val="2"/>
            <w:tcBorders>
              <w:top w:val="nil"/>
              <w:left w:val="nil"/>
              <w:bottom w:val="single" w:sz="4" w:space="0" w:color="auto"/>
              <w:right w:val="nil"/>
            </w:tcBorders>
          </w:tcPr>
          <w:p w14:paraId="49CFF228" w14:textId="0E1802E5" w:rsidR="004801E4" w:rsidRPr="000001F4" w:rsidRDefault="00000000" w:rsidP="00406E25">
            <w:pPr>
              <w:spacing w:before="80" w:after="80"/>
              <w:ind w:right="0"/>
              <w:rPr>
                <w:b/>
                <w:bCs/>
                <w:sz w:val="18"/>
                <w:szCs w:val="18"/>
              </w:rPr>
            </w:pPr>
            <w:sdt>
              <w:sdtPr>
                <w:rPr>
                  <w:rFonts w:cs="Arial"/>
                  <w:sz w:val="18"/>
                  <w:szCs w:val="18"/>
                </w:rPr>
                <w:id w:val="-555778280"/>
                <w:placeholder>
                  <w:docPart w:val="35122F6ABDF8B14CB14284E9C4362919"/>
                </w:placeholder>
              </w:sdtPr>
              <w:sdtContent>
                <w:sdt>
                  <w:sdtPr>
                    <w:rPr>
                      <w:rStyle w:val="Formatvorlage3"/>
                      <w:sz w:val="18"/>
                      <w:szCs w:val="18"/>
                    </w:rPr>
                    <w:id w:val="389704344"/>
                    <w:placeholder>
                      <w:docPart w:val="3A40B0DBB2CD584DA4587ADADBEB0ACF"/>
                    </w:placeholder>
                  </w:sdtPr>
                  <w:sdtEndPr>
                    <w:rPr>
                      <w:rStyle w:val="Absatz-Standardschriftart"/>
                      <w:rFonts w:cs="Arial"/>
                      <w:color w:val="auto"/>
                    </w:rPr>
                  </w:sdtEndPr>
                  <w:sdtContent>
                    <w:sdt>
                      <w:sdtPr>
                        <w:rPr>
                          <w:rStyle w:val="Formatvorlage3"/>
                          <w:sz w:val="18"/>
                          <w:szCs w:val="18"/>
                        </w:rPr>
                        <w:id w:val="1731199218"/>
                        <w:placeholder>
                          <w:docPart w:val="A48407B9D3098A469AE798EF0C49FA46"/>
                        </w:placeholder>
                      </w:sdtPr>
                      <w:sdtEndPr>
                        <w:rPr>
                          <w:rStyle w:val="Absatz-Standardschriftart"/>
                          <w:rFonts w:cs="Arial"/>
                          <w:color w:val="auto"/>
                        </w:rPr>
                      </w:sdtEndPr>
                      <w:sdtContent>
                        <w:sdt>
                          <w:sdtPr>
                            <w:rPr>
                              <w:rStyle w:val="Formatvorlage3"/>
                              <w:sz w:val="18"/>
                              <w:szCs w:val="18"/>
                            </w:rPr>
                            <w:id w:val="-1712717450"/>
                            <w:placeholder>
                              <w:docPart w:val="4E4F9CCB3BF293488B8F8E68843FC915"/>
                            </w:placeholder>
                          </w:sdtPr>
                          <w:sdtEndPr>
                            <w:rPr>
                              <w:rStyle w:val="Absatz-Standardschriftart"/>
                              <w:rFonts w:cs="Arial"/>
                              <w:color w:val="auto"/>
                            </w:rPr>
                          </w:sdtEndPr>
                          <w:sdtContent>
                            <w:sdt>
                              <w:sdtPr>
                                <w:rPr>
                                  <w:sz w:val="18"/>
                                  <w:szCs w:val="18"/>
                                </w:rPr>
                                <w:id w:val="1458381075"/>
                                <w:placeholder>
                                  <w:docPart w:val="EDEE53E8FB81FF41AA9E8E8BCFBA1E17"/>
                                </w:placeholder>
                                <w:showingPlcHdr/>
                                <w:text/>
                              </w:sdtPr>
                              <w:sdtContent>
                                <w:r w:rsidR="002056E9" w:rsidRPr="002056E9">
                                  <w:rPr>
                                    <w:rStyle w:val="Platzhaltertext"/>
                                    <w:sz w:val="18"/>
                                    <w:szCs w:val="18"/>
                                  </w:rPr>
                                  <w:t>[Anzahl]</w:t>
                                </w:r>
                              </w:sdtContent>
                            </w:sdt>
                          </w:sdtContent>
                        </w:sdt>
                      </w:sdtContent>
                    </w:sdt>
                  </w:sdtContent>
                </w:sdt>
              </w:sdtContent>
            </w:sdt>
          </w:p>
        </w:tc>
      </w:tr>
      <w:tr w:rsidR="004801E4" w:rsidRPr="00E04D70" w14:paraId="358954A9" w14:textId="77777777" w:rsidTr="009A5E2F">
        <w:trPr>
          <w:gridAfter w:val="1"/>
          <w:wAfter w:w="18" w:type="dxa"/>
          <w:trHeight w:val="397"/>
        </w:trPr>
        <w:tc>
          <w:tcPr>
            <w:tcW w:w="9751" w:type="dxa"/>
            <w:gridSpan w:val="6"/>
            <w:tcBorders>
              <w:top w:val="single" w:sz="4" w:space="0" w:color="auto"/>
              <w:left w:val="nil"/>
              <w:bottom w:val="nil"/>
              <w:right w:val="nil"/>
            </w:tcBorders>
            <w:shd w:val="clear" w:color="auto" w:fill="FEF4D2" w:themeFill="accent4" w:themeFillTint="33"/>
          </w:tcPr>
          <w:p w14:paraId="42AB0270" w14:textId="77777777" w:rsidR="004801E4" w:rsidRPr="00E04D70" w:rsidRDefault="004801E4" w:rsidP="00406E25">
            <w:pPr>
              <w:spacing w:before="80" w:after="80"/>
              <w:ind w:right="0"/>
              <w:jc w:val="both"/>
              <w:rPr>
                <w:b/>
                <w:sz w:val="18"/>
                <w:szCs w:val="18"/>
              </w:rPr>
            </w:pPr>
            <w:r w:rsidRPr="00E04D70">
              <w:rPr>
                <w:b/>
                <w:sz w:val="18"/>
                <w:szCs w:val="18"/>
              </w:rPr>
              <w:t>5.2.2 Aufgabenfelder der Fachkräfte für Schul- &amp; Jugendsozialarbeit</w:t>
            </w:r>
          </w:p>
        </w:tc>
      </w:tr>
      <w:tr w:rsidR="004801E4" w:rsidRPr="000001F4" w14:paraId="38D56F5A" w14:textId="77777777" w:rsidTr="009A5E2F">
        <w:trPr>
          <w:gridAfter w:val="1"/>
          <w:wAfter w:w="18" w:type="dxa"/>
          <w:trHeight w:val="397"/>
        </w:trPr>
        <w:tc>
          <w:tcPr>
            <w:tcW w:w="9751" w:type="dxa"/>
            <w:gridSpan w:val="6"/>
            <w:tcBorders>
              <w:top w:val="nil"/>
              <w:left w:val="nil"/>
              <w:bottom w:val="single" w:sz="4" w:space="0" w:color="auto"/>
              <w:right w:val="nil"/>
            </w:tcBorders>
            <w:shd w:val="clear" w:color="auto" w:fill="FFFFFF" w:themeFill="background1"/>
          </w:tcPr>
          <w:p w14:paraId="7081A64B" w14:textId="0ECA0EA1" w:rsidR="004801E4" w:rsidRPr="000001F4" w:rsidRDefault="00000000" w:rsidP="00990F84">
            <w:pPr>
              <w:spacing w:before="80" w:after="80"/>
              <w:ind w:right="0"/>
              <w:rPr>
                <w:b/>
                <w:sz w:val="18"/>
                <w:szCs w:val="18"/>
              </w:rPr>
            </w:pPr>
            <w:sdt>
              <w:sdtPr>
                <w:rPr>
                  <w:rFonts w:cs="Arial"/>
                  <w:sz w:val="18"/>
                  <w:szCs w:val="18"/>
                </w:rPr>
                <w:id w:val="1724944367"/>
                <w:placeholder>
                  <w:docPart w:val="CF922E3F5902C8418ECF70C1D77175BB"/>
                </w:placeholder>
              </w:sdtPr>
              <w:sdtContent>
                <w:sdt>
                  <w:sdtPr>
                    <w:rPr>
                      <w:rFonts w:cs="Arial"/>
                      <w:sz w:val="18"/>
                      <w:szCs w:val="18"/>
                    </w:rPr>
                    <w:id w:val="-1728758773"/>
                    <w:placeholder>
                      <w:docPart w:val="1E8D99D6E4117C4AAEF41D3B5045EFEF"/>
                    </w:placeholder>
                  </w:sdtPr>
                  <w:sdtContent>
                    <w:sdt>
                      <w:sdtPr>
                        <w:rPr>
                          <w:rStyle w:val="Formatvorlage3"/>
                          <w:sz w:val="18"/>
                          <w:szCs w:val="18"/>
                        </w:rPr>
                        <w:id w:val="-1083750619"/>
                        <w:placeholder>
                          <w:docPart w:val="12F333FD9418B7449D894106ECAAB9CA"/>
                        </w:placeholder>
                      </w:sdtPr>
                      <w:sdtEndPr>
                        <w:rPr>
                          <w:rStyle w:val="Absatz-Standardschriftart"/>
                          <w:rFonts w:cs="Arial"/>
                          <w:color w:val="auto"/>
                        </w:rPr>
                      </w:sdtEndPr>
                      <w:sdtContent>
                        <w:sdt>
                          <w:sdtPr>
                            <w:rPr>
                              <w:rStyle w:val="Formatvorlage3"/>
                              <w:sz w:val="18"/>
                              <w:szCs w:val="18"/>
                            </w:rPr>
                            <w:id w:val="-1984841401"/>
                            <w:placeholder>
                              <w:docPart w:val="178B4944E196264BA07A2D18ACFDCB70"/>
                            </w:placeholder>
                          </w:sdtPr>
                          <w:sdtEndPr>
                            <w:rPr>
                              <w:rStyle w:val="Absatz-Standardschriftart"/>
                              <w:rFonts w:cs="Arial"/>
                              <w:color w:val="auto"/>
                            </w:rPr>
                          </w:sdtEndPr>
                          <w:sdtContent>
                            <w:sdt>
                              <w:sdtPr>
                                <w:rPr>
                                  <w:sz w:val="18"/>
                                  <w:szCs w:val="18"/>
                                </w:rPr>
                                <w:id w:val="730204286"/>
                                <w:placeholder>
                                  <w:docPart w:val="3128F14836115B4692D9C681B1445328"/>
                                </w:placeholder>
                                <w:showingPlcHdr/>
                                <w:text w:multiLine="1"/>
                              </w:sdtPr>
                              <w:sdtContent>
                                <w:r w:rsidR="006A3449" w:rsidRPr="00D06C0B">
                                  <w:rPr>
                                    <w:rStyle w:val="Platzhaltertext"/>
                                    <w:sz w:val="18"/>
                                    <w:szCs w:val="18"/>
                                  </w:rPr>
                                  <w:t>[Text eingeben]</w:t>
                                </w:r>
                              </w:sdtContent>
                            </w:sdt>
                          </w:sdtContent>
                        </w:sdt>
                      </w:sdtContent>
                    </w:sdt>
                  </w:sdtContent>
                </w:sdt>
              </w:sdtContent>
            </w:sdt>
          </w:p>
        </w:tc>
      </w:tr>
      <w:tr w:rsidR="004801E4" w:rsidRPr="00E04D70" w14:paraId="5E1AD42B" w14:textId="77777777" w:rsidTr="009A5E2F">
        <w:trPr>
          <w:gridAfter w:val="1"/>
          <w:wAfter w:w="18" w:type="dxa"/>
          <w:trHeight w:val="397"/>
        </w:trPr>
        <w:tc>
          <w:tcPr>
            <w:tcW w:w="9751" w:type="dxa"/>
            <w:gridSpan w:val="6"/>
            <w:tcBorders>
              <w:top w:val="single" w:sz="4" w:space="0" w:color="auto"/>
              <w:left w:val="nil"/>
              <w:bottom w:val="nil"/>
              <w:right w:val="nil"/>
            </w:tcBorders>
            <w:shd w:val="clear" w:color="auto" w:fill="FEF4D2" w:themeFill="accent4" w:themeFillTint="33"/>
          </w:tcPr>
          <w:p w14:paraId="6F1D9CF2" w14:textId="7C576E11" w:rsidR="004801E4" w:rsidRPr="00E04D70" w:rsidRDefault="004801E4" w:rsidP="001E6320">
            <w:pPr>
              <w:spacing w:before="80" w:after="80"/>
              <w:ind w:right="0"/>
              <w:rPr>
                <w:b/>
                <w:sz w:val="18"/>
                <w:szCs w:val="18"/>
              </w:rPr>
            </w:pPr>
            <w:r w:rsidRPr="00E04D70">
              <w:rPr>
                <w:b/>
                <w:sz w:val="18"/>
                <w:szCs w:val="18"/>
              </w:rPr>
              <w:t xml:space="preserve">5.2.3 Bei welchem (bzw. welchen) Anstellungsträger(n) sind diese Fachkräfte angestellt? </w:t>
            </w:r>
            <w:r w:rsidR="00504289">
              <w:rPr>
                <w:b/>
                <w:sz w:val="18"/>
                <w:szCs w:val="18"/>
              </w:rPr>
              <w:br/>
            </w:r>
            <w:r w:rsidRPr="00E04D70">
              <w:rPr>
                <w:b/>
                <w:i/>
                <w:iCs/>
                <w:sz w:val="18"/>
                <w:szCs w:val="18"/>
              </w:rPr>
              <w:t>(z.</w:t>
            </w:r>
            <w:r w:rsidR="00990F84">
              <w:rPr>
                <w:b/>
                <w:i/>
                <w:iCs/>
                <w:sz w:val="18"/>
                <w:szCs w:val="18"/>
              </w:rPr>
              <w:t> </w:t>
            </w:r>
            <w:r w:rsidRPr="00E04D70">
              <w:rPr>
                <w:b/>
                <w:i/>
                <w:iCs/>
                <w:sz w:val="18"/>
                <w:szCs w:val="18"/>
              </w:rPr>
              <w:t>B. Schule selbst, Ko</w:t>
            </w:r>
            <w:r w:rsidR="00D539B1">
              <w:rPr>
                <w:b/>
                <w:i/>
                <w:iCs/>
                <w:sz w:val="18"/>
                <w:szCs w:val="18"/>
              </w:rPr>
              <w:t>m</w:t>
            </w:r>
            <w:r w:rsidRPr="00E04D70">
              <w:rPr>
                <w:b/>
                <w:i/>
                <w:iCs/>
                <w:sz w:val="18"/>
                <w:szCs w:val="18"/>
              </w:rPr>
              <w:t>mune, Land, Förderverein, freie Träger)</w:t>
            </w:r>
          </w:p>
        </w:tc>
      </w:tr>
      <w:tr w:rsidR="004801E4" w:rsidRPr="000001F4" w14:paraId="2C0AF136" w14:textId="77777777" w:rsidTr="009A5E2F">
        <w:trPr>
          <w:gridAfter w:val="1"/>
          <w:wAfter w:w="18" w:type="dxa"/>
          <w:trHeight w:val="397"/>
        </w:trPr>
        <w:tc>
          <w:tcPr>
            <w:tcW w:w="9751" w:type="dxa"/>
            <w:gridSpan w:val="6"/>
            <w:tcBorders>
              <w:top w:val="nil"/>
              <w:left w:val="nil"/>
              <w:bottom w:val="single" w:sz="4" w:space="0" w:color="auto"/>
              <w:right w:val="nil"/>
            </w:tcBorders>
          </w:tcPr>
          <w:p w14:paraId="464A50CF" w14:textId="62815847" w:rsidR="004801E4" w:rsidRPr="000001F4" w:rsidRDefault="00000000" w:rsidP="00990F84">
            <w:pPr>
              <w:spacing w:before="80" w:after="80"/>
              <w:ind w:right="0"/>
              <w:rPr>
                <w:b/>
                <w:sz w:val="18"/>
                <w:szCs w:val="18"/>
              </w:rPr>
            </w:pPr>
            <w:sdt>
              <w:sdtPr>
                <w:rPr>
                  <w:rFonts w:cs="Arial"/>
                  <w:sz w:val="18"/>
                  <w:szCs w:val="18"/>
                </w:rPr>
                <w:id w:val="-1770227470"/>
                <w:placeholder>
                  <w:docPart w:val="3D3FAEA0C3448042BBD087C96892BF8B"/>
                </w:placeholder>
              </w:sdtPr>
              <w:sdtContent>
                <w:sdt>
                  <w:sdtPr>
                    <w:rPr>
                      <w:rFonts w:cs="Arial"/>
                      <w:sz w:val="18"/>
                      <w:szCs w:val="18"/>
                    </w:rPr>
                    <w:id w:val="609944146"/>
                    <w:placeholder>
                      <w:docPart w:val="1AD177BD8F57FB4CA6D0315C2FF01C4B"/>
                    </w:placeholder>
                  </w:sdtPr>
                  <w:sdtContent>
                    <w:sdt>
                      <w:sdtPr>
                        <w:rPr>
                          <w:rStyle w:val="Formatvorlage3"/>
                          <w:sz w:val="18"/>
                          <w:szCs w:val="18"/>
                        </w:rPr>
                        <w:id w:val="1277373238"/>
                        <w:placeholder>
                          <w:docPart w:val="86D44328025848498B9F2406FCCFE135"/>
                        </w:placeholder>
                      </w:sdtPr>
                      <w:sdtEndPr>
                        <w:rPr>
                          <w:rStyle w:val="Absatz-Standardschriftart"/>
                          <w:rFonts w:cs="Arial"/>
                          <w:color w:val="auto"/>
                        </w:rPr>
                      </w:sdtEndPr>
                      <w:sdtContent>
                        <w:sdt>
                          <w:sdtPr>
                            <w:rPr>
                              <w:rStyle w:val="Formatvorlage3"/>
                              <w:sz w:val="18"/>
                              <w:szCs w:val="18"/>
                            </w:rPr>
                            <w:id w:val="-872689845"/>
                            <w:placeholder>
                              <w:docPart w:val="45360DC4F84CB44087F8373847B989A1"/>
                            </w:placeholder>
                          </w:sdtPr>
                          <w:sdtEndPr>
                            <w:rPr>
                              <w:rStyle w:val="Absatz-Standardschriftart"/>
                              <w:rFonts w:cs="Arial"/>
                              <w:color w:val="auto"/>
                            </w:rPr>
                          </w:sdtEndPr>
                          <w:sdtContent>
                            <w:sdt>
                              <w:sdtPr>
                                <w:rPr>
                                  <w:sz w:val="18"/>
                                  <w:szCs w:val="18"/>
                                </w:rPr>
                                <w:id w:val="-617832353"/>
                                <w:placeholder>
                                  <w:docPart w:val="3F79AF440F5D6247BE65E0D49B97B7EE"/>
                                </w:placeholder>
                                <w:showingPlcHdr/>
                                <w:text w:multiLine="1"/>
                              </w:sdtPr>
                              <w:sdtContent>
                                <w:r w:rsidR="006A3449" w:rsidRPr="00D06C0B">
                                  <w:rPr>
                                    <w:rStyle w:val="Platzhaltertext"/>
                                    <w:sz w:val="18"/>
                                    <w:szCs w:val="18"/>
                                  </w:rPr>
                                  <w:t>[Text eingeben]</w:t>
                                </w:r>
                              </w:sdtContent>
                            </w:sdt>
                          </w:sdtContent>
                        </w:sdt>
                      </w:sdtContent>
                    </w:sdt>
                  </w:sdtContent>
                </w:sdt>
              </w:sdtContent>
            </w:sdt>
          </w:p>
        </w:tc>
      </w:tr>
      <w:tr w:rsidR="004801E4" w:rsidRPr="00E04D70" w14:paraId="05549C8F" w14:textId="77777777" w:rsidTr="009A5E2F">
        <w:trPr>
          <w:gridAfter w:val="1"/>
          <w:wAfter w:w="18" w:type="dxa"/>
          <w:trHeight w:val="397"/>
        </w:trPr>
        <w:tc>
          <w:tcPr>
            <w:tcW w:w="9751" w:type="dxa"/>
            <w:gridSpan w:val="6"/>
            <w:tcBorders>
              <w:top w:val="single" w:sz="4" w:space="0" w:color="auto"/>
              <w:left w:val="nil"/>
              <w:bottom w:val="nil"/>
              <w:right w:val="nil"/>
            </w:tcBorders>
            <w:shd w:val="clear" w:color="auto" w:fill="FEF4D2" w:themeFill="accent4" w:themeFillTint="33"/>
          </w:tcPr>
          <w:p w14:paraId="3AD4808E" w14:textId="77777777" w:rsidR="004801E4" w:rsidRPr="00E04D70" w:rsidRDefault="004801E4" w:rsidP="00406E25">
            <w:pPr>
              <w:spacing w:before="80" w:after="80"/>
              <w:ind w:right="0"/>
              <w:jc w:val="both"/>
              <w:rPr>
                <w:b/>
                <w:sz w:val="18"/>
                <w:szCs w:val="18"/>
              </w:rPr>
            </w:pPr>
            <w:r w:rsidRPr="00E04D70">
              <w:rPr>
                <w:b/>
                <w:sz w:val="18"/>
                <w:szCs w:val="18"/>
              </w:rPr>
              <w:t>5.2.4 Bemerkungen</w:t>
            </w:r>
          </w:p>
        </w:tc>
      </w:tr>
      <w:tr w:rsidR="004801E4" w:rsidRPr="000001F4" w14:paraId="11E6E191" w14:textId="77777777" w:rsidTr="009A5E2F">
        <w:trPr>
          <w:gridAfter w:val="1"/>
          <w:wAfter w:w="18" w:type="dxa"/>
          <w:trHeight w:val="397"/>
        </w:trPr>
        <w:tc>
          <w:tcPr>
            <w:tcW w:w="9751" w:type="dxa"/>
            <w:gridSpan w:val="6"/>
            <w:tcBorders>
              <w:top w:val="nil"/>
              <w:left w:val="nil"/>
              <w:bottom w:val="single" w:sz="4" w:space="0" w:color="auto"/>
              <w:right w:val="nil"/>
            </w:tcBorders>
          </w:tcPr>
          <w:p w14:paraId="1A06CCAE" w14:textId="0B80E7A2" w:rsidR="004801E4" w:rsidRPr="000001F4" w:rsidRDefault="00000000" w:rsidP="00990F84">
            <w:pPr>
              <w:spacing w:before="80" w:after="80"/>
              <w:ind w:right="0"/>
              <w:rPr>
                <w:rFonts w:cs="Arial"/>
                <w:sz w:val="18"/>
                <w:szCs w:val="18"/>
              </w:rPr>
            </w:pPr>
            <w:sdt>
              <w:sdtPr>
                <w:rPr>
                  <w:rFonts w:cs="Arial"/>
                  <w:sz w:val="18"/>
                  <w:szCs w:val="18"/>
                </w:rPr>
                <w:id w:val="-687054106"/>
                <w:placeholder>
                  <w:docPart w:val="25129117CE77354D9673B087A4B9F7E4"/>
                </w:placeholder>
              </w:sdtPr>
              <w:sdtContent>
                <w:sdt>
                  <w:sdtPr>
                    <w:rPr>
                      <w:rFonts w:cs="Arial"/>
                      <w:sz w:val="18"/>
                      <w:szCs w:val="18"/>
                    </w:rPr>
                    <w:id w:val="1864787783"/>
                    <w:placeholder>
                      <w:docPart w:val="BB0BB02E92BCC14DB841F1C481C80A9E"/>
                    </w:placeholder>
                  </w:sdtPr>
                  <w:sdtContent>
                    <w:sdt>
                      <w:sdtPr>
                        <w:rPr>
                          <w:rStyle w:val="Formatvorlage3"/>
                          <w:sz w:val="18"/>
                          <w:szCs w:val="18"/>
                        </w:rPr>
                        <w:id w:val="1424072432"/>
                        <w:placeholder>
                          <w:docPart w:val="8F7276F07437CD4C9426F938648C8D59"/>
                        </w:placeholder>
                      </w:sdtPr>
                      <w:sdtEndPr>
                        <w:rPr>
                          <w:rStyle w:val="Absatz-Standardschriftart"/>
                          <w:rFonts w:cs="Arial"/>
                          <w:color w:val="auto"/>
                        </w:rPr>
                      </w:sdtEndPr>
                      <w:sdtContent>
                        <w:sdt>
                          <w:sdtPr>
                            <w:rPr>
                              <w:rStyle w:val="Formatvorlage3"/>
                              <w:sz w:val="18"/>
                              <w:szCs w:val="18"/>
                            </w:rPr>
                            <w:id w:val="592047936"/>
                            <w:placeholder>
                              <w:docPart w:val="F994CC3678BB6C4299043ADE5DB89AA9"/>
                            </w:placeholder>
                          </w:sdtPr>
                          <w:sdtEndPr>
                            <w:rPr>
                              <w:rStyle w:val="Absatz-Standardschriftart"/>
                              <w:rFonts w:cs="Arial"/>
                              <w:color w:val="auto"/>
                            </w:rPr>
                          </w:sdtEndPr>
                          <w:sdtContent>
                            <w:sdt>
                              <w:sdtPr>
                                <w:rPr>
                                  <w:sz w:val="18"/>
                                  <w:szCs w:val="18"/>
                                </w:rPr>
                                <w:id w:val="-1534104673"/>
                                <w:placeholder>
                                  <w:docPart w:val="D1A2F0D9287C2D4083862E424CC6EBDC"/>
                                </w:placeholder>
                                <w:showingPlcHdr/>
                                <w:text w:multiLine="1"/>
                              </w:sdtPr>
                              <w:sdtContent>
                                <w:r w:rsidR="006A3449" w:rsidRPr="00D06C0B">
                                  <w:rPr>
                                    <w:rStyle w:val="Platzhaltertext"/>
                                    <w:sz w:val="18"/>
                                    <w:szCs w:val="18"/>
                                  </w:rPr>
                                  <w:t>[Text eingeben]</w:t>
                                </w:r>
                              </w:sdtContent>
                            </w:sdt>
                          </w:sdtContent>
                        </w:sdt>
                      </w:sdtContent>
                    </w:sdt>
                  </w:sdtContent>
                </w:sdt>
              </w:sdtContent>
            </w:sdt>
          </w:p>
        </w:tc>
      </w:tr>
    </w:tbl>
    <w:p w14:paraId="066B59C9" w14:textId="77777777" w:rsidR="00523860" w:rsidRDefault="00523860" w:rsidP="005C176F">
      <w:pPr>
        <w:ind w:right="0"/>
      </w:pPr>
    </w:p>
    <w:p w14:paraId="7E794FC8" w14:textId="28129D16" w:rsidR="00523860" w:rsidRDefault="00406E25" w:rsidP="00E66C26">
      <w:pPr>
        <w:pStyle w:val="2nummeriert"/>
      </w:pPr>
      <w:bookmarkStart w:id="16" w:name="_Toc215129735"/>
      <w:r w:rsidRPr="00406E25">
        <w:t>Weitere sozialpädagogische Fachkräfte (z.</w:t>
      </w:r>
      <w:r w:rsidR="00CD5936">
        <w:t> </w:t>
      </w:r>
      <w:r w:rsidRPr="00406E25">
        <w:t>B.</w:t>
      </w:r>
      <w:r w:rsidR="00CD5936">
        <w:t> </w:t>
      </w:r>
      <w:r w:rsidRPr="00406E25">
        <w:t>Schuleingangsphase)</w:t>
      </w:r>
      <w:bookmarkEnd w:id="16"/>
    </w:p>
    <w:tbl>
      <w:tblPr>
        <w:tblStyle w:val="Tabellenraster"/>
        <w:tblW w:w="9782" w:type="dxa"/>
        <w:tblLayout w:type="fixed"/>
        <w:tblLook w:val="04A0" w:firstRow="1" w:lastRow="0" w:firstColumn="1" w:lastColumn="0" w:noHBand="0" w:noVBand="1"/>
      </w:tblPr>
      <w:tblGrid>
        <w:gridCol w:w="3402"/>
        <w:gridCol w:w="1276"/>
        <w:gridCol w:w="1276"/>
        <w:gridCol w:w="1276"/>
        <w:gridCol w:w="1276"/>
        <w:gridCol w:w="1276"/>
      </w:tblGrid>
      <w:tr w:rsidR="007871CA" w:rsidRPr="007871CA" w14:paraId="74A14CA4" w14:textId="77777777" w:rsidTr="002056E9">
        <w:trPr>
          <w:trHeight w:val="833"/>
        </w:trPr>
        <w:tc>
          <w:tcPr>
            <w:tcW w:w="3402" w:type="dxa"/>
            <w:tcBorders>
              <w:top w:val="single" w:sz="4" w:space="0" w:color="auto"/>
              <w:left w:val="nil"/>
              <w:bottom w:val="nil"/>
              <w:right w:val="nil"/>
            </w:tcBorders>
            <w:shd w:val="clear" w:color="auto" w:fill="FEF4D2" w:themeFill="accent4" w:themeFillTint="33"/>
          </w:tcPr>
          <w:p w14:paraId="4682F6B1" w14:textId="77777777" w:rsidR="007871CA" w:rsidRPr="007871CA" w:rsidRDefault="007871CA" w:rsidP="00C05F78">
            <w:pPr>
              <w:spacing w:before="80" w:after="80"/>
              <w:ind w:right="0"/>
              <w:jc w:val="both"/>
              <w:rPr>
                <w:bCs/>
                <w:sz w:val="18"/>
                <w:szCs w:val="18"/>
              </w:rPr>
            </w:pPr>
          </w:p>
        </w:tc>
        <w:tc>
          <w:tcPr>
            <w:tcW w:w="1276" w:type="dxa"/>
            <w:tcBorders>
              <w:top w:val="single" w:sz="4" w:space="0" w:color="auto"/>
              <w:left w:val="nil"/>
              <w:bottom w:val="nil"/>
              <w:right w:val="nil"/>
            </w:tcBorders>
            <w:shd w:val="clear" w:color="auto" w:fill="FEF4D2" w:themeFill="accent4" w:themeFillTint="33"/>
          </w:tcPr>
          <w:p w14:paraId="293ECEC7" w14:textId="77777777" w:rsidR="007871CA" w:rsidRPr="007871CA" w:rsidRDefault="007871CA" w:rsidP="00C05F78">
            <w:pPr>
              <w:spacing w:before="80" w:after="80"/>
              <w:ind w:right="0"/>
              <w:rPr>
                <w:b/>
                <w:bCs/>
                <w:sz w:val="18"/>
                <w:szCs w:val="18"/>
              </w:rPr>
            </w:pPr>
            <w:r w:rsidRPr="007871CA">
              <w:rPr>
                <w:b/>
                <w:bCs/>
                <w:sz w:val="18"/>
                <w:szCs w:val="18"/>
              </w:rPr>
              <w:t>Vollzeit</w:t>
            </w:r>
          </w:p>
        </w:tc>
        <w:tc>
          <w:tcPr>
            <w:tcW w:w="1276" w:type="dxa"/>
            <w:tcBorders>
              <w:top w:val="single" w:sz="4" w:space="0" w:color="auto"/>
              <w:left w:val="nil"/>
              <w:bottom w:val="nil"/>
              <w:right w:val="nil"/>
            </w:tcBorders>
            <w:shd w:val="clear" w:color="auto" w:fill="FEF4D2" w:themeFill="accent4" w:themeFillTint="33"/>
          </w:tcPr>
          <w:p w14:paraId="698F600A" w14:textId="121B2E77" w:rsidR="007871CA" w:rsidRPr="007871CA" w:rsidRDefault="007871CA" w:rsidP="00C05F78">
            <w:pPr>
              <w:spacing w:before="80" w:after="80"/>
              <w:ind w:right="0"/>
              <w:rPr>
                <w:b/>
                <w:bCs/>
                <w:sz w:val="18"/>
                <w:szCs w:val="18"/>
              </w:rPr>
            </w:pPr>
            <w:r w:rsidRPr="007871CA">
              <w:rPr>
                <w:b/>
                <w:bCs/>
                <w:sz w:val="18"/>
                <w:szCs w:val="18"/>
              </w:rPr>
              <w:t>Teilzeit</w:t>
            </w:r>
            <w:r w:rsidR="00225C57">
              <w:rPr>
                <w:b/>
                <w:bCs/>
                <w:sz w:val="18"/>
                <w:szCs w:val="18"/>
              </w:rPr>
              <w:t xml:space="preserve"> </w:t>
            </w:r>
            <w:r w:rsidRPr="007871CA">
              <w:rPr>
                <w:b/>
                <w:bCs/>
                <w:sz w:val="18"/>
                <w:szCs w:val="18"/>
              </w:rPr>
              <w:t>(über</w:t>
            </w:r>
            <w:r w:rsidR="00225C57">
              <w:rPr>
                <w:b/>
                <w:bCs/>
                <w:sz w:val="18"/>
                <w:szCs w:val="18"/>
              </w:rPr>
              <w:t> </w:t>
            </w:r>
            <w:r w:rsidRPr="007871CA">
              <w:rPr>
                <w:b/>
                <w:bCs/>
                <w:sz w:val="18"/>
                <w:szCs w:val="18"/>
              </w:rPr>
              <w:t>75</w:t>
            </w:r>
            <w:r w:rsidR="00225C57">
              <w:rPr>
                <w:b/>
                <w:bCs/>
                <w:sz w:val="18"/>
                <w:szCs w:val="18"/>
              </w:rPr>
              <w:t> </w:t>
            </w:r>
            <w:r w:rsidRPr="007871CA">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6CCC9F51" w14:textId="0C5550B6" w:rsidR="007871CA" w:rsidRPr="007871CA" w:rsidRDefault="007871CA" w:rsidP="00C05F78">
            <w:pPr>
              <w:spacing w:before="80" w:after="80"/>
              <w:ind w:right="0"/>
              <w:rPr>
                <w:b/>
                <w:bCs/>
                <w:sz w:val="18"/>
                <w:szCs w:val="18"/>
              </w:rPr>
            </w:pPr>
            <w:r w:rsidRPr="007871CA">
              <w:rPr>
                <w:b/>
                <w:bCs/>
                <w:sz w:val="18"/>
                <w:szCs w:val="18"/>
              </w:rPr>
              <w:t>Teilzeit</w:t>
            </w:r>
            <w:r w:rsidR="00C341D9">
              <w:rPr>
                <w:b/>
                <w:bCs/>
                <w:sz w:val="18"/>
                <w:szCs w:val="18"/>
              </w:rPr>
              <w:t xml:space="preserve"> </w:t>
            </w:r>
            <w:r w:rsidRPr="007871CA">
              <w:rPr>
                <w:b/>
                <w:bCs/>
                <w:sz w:val="18"/>
                <w:szCs w:val="18"/>
              </w:rPr>
              <w:t>(50</w:t>
            </w:r>
            <w:r w:rsidR="00C341D9">
              <w:rPr>
                <w:b/>
                <w:bCs/>
                <w:sz w:val="18"/>
                <w:szCs w:val="18"/>
              </w:rPr>
              <w:t> </w:t>
            </w:r>
            <w:r w:rsidRPr="007871CA">
              <w:rPr>
                <w:b/>
                <w:bCs/>
                <w:sz w:val="18"/>
                <w:szCs w:val="18"/>
              </w:rPr>
              <w:t>bis</w:t>
            </w:r>
            <w:r w:rsidR="00C341D9">
              <w:rPr>
                <w:b/>
                <w:bCs/>
                <w:sz w:val="18"/>
                <w:szCs w:val="18"/>
              </w:rPr>
              <w:t> </w:t>
            </w:r>
            <w:r w:rsidRPr="007871CA">
              <w:rPr>
                <w:b/>
                <w:bCs/>
                <w:sz w:val="18"/>
                <w:szCs w:val="18"/>
              </w:rPr>
              <w:t>75</w:t>
            </w:r>
            <w:r w:rsidR="00C341D9">
              <w:rPr>
                <w:b/>
                <w:bCs/>
                <w:sz w:val="18"/>
                <w:szCs w:val="18"/>
              </w:rPr>
              <w:t> </w:t>
            </w:r>
            <w:r w:rsidRPr="007871CA">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493A71A3" w14:textId="50F07F97" w:rsidR="007871CA" w:rsidRPr="007871CA" w:rsidRDefault="007871CA" w:rsidP="00C05F78">
            <w:pPr>
              <w:spacing w:before="80" w:after="80"/>
              <w:ind w:right="0"/>
              <w:rPr>
                <w:b/>
                <w:bCs/>
                <w:sz w:val="18"/>
                <w:szCs w:val="18"/>
              </w:rPr>
            </w:pPr>
            <w:r w:rsidRPr="007871CA">
              <w:rPr>
                <w:b/>
                <w:bCs/>
                <w:sz w:val="18"/>
                <w:szCs w:val="18"/>
              </w:rPr>
              <w:t xml:space="preserve">Teilzeit </w:t>
            </w:r>
            <w:r w:rsidR="001E6320">
              <w:rPr>
                <w:b/>
                <w:bCs/>
                <w:sz w:val="18"/>
                <w:szCs w:val="18"/>
              </w:rPr>
              <w:br/>
            </w:r>
            <w:r w:rsidRPr="007871CA">
              <w:rPr>
                <w:b/>
                <w:bCs/>
                <w:sz w:val="18"/>
                <w:szCs w:val="18"/>
              </w:rPr>
              <w:t>(unter</w:t>
            </w:r>
            <w:r w:rsidR="00C341D9">
              <w:rPr>
                <w:b/>
                <w:bCs/>
                <w:sz w:val="18"/>
                <w:szCs w:val="18"/>
              </w:rPr>
              <w:t> </w:t>
            </w:r>
            <w:r w:rsidRPr="007871CA">
              <w:rPr>
                <w:b/>
                <w:bCs/>
                <w:sz w:val="18"/>
                <w:szCs w:val="18"/>
              </w:rPr>
              <w:t>50</w:t>
            </w:r>
            <w:r w:rsidR="00C341D9">
              <w:rPr>
                <w:b/>
                <w:bCs/>
                <w:sz w:val="18"/>
                <w:szCs w:val="18"/>
              </w:rPr>
              <w:t> </w:t>
            </w:r>
            <w:r w:rsidRPr="007871CA">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62265BEC" w14:textId="355BA856" w:rsidR="007871CA" w:rsidRPr="007871CA" w:rsidRDefault="007871CA" w:rsidP="00C05F78">
            <w:pPr>
              <w:spacing w:before="80" w:after="80"/>
              <w:ind w:right="0"/>
              <w:rPr>
                <w:b/>
                <w:bCs/>
                <w:sz w:val="18"/>
                <w:szCs w:val="18"/>
              </w:rPr>
            </w:pPr>
            <w:r w:rsidRPr="007871CA">
              <w:rPr>
                <w:b/>
                <w:bCs/>
                <w:sz w:val="18"/>
                <w:szCs w:val="18"/>
              </w:rPr>
              <w:t xml:space="preserve">Anzahl </w:t>
            </w:r>
            <w:r w:rsidR="001E6320">
              <w:rPr>
                <w:b/>
                <w:bCs/>
                <w:sz w:val="18"/>
                <w:szCs w:val="18"/>
              </w:rPr>
              <w:br/>
            </w:r>
            <w:r w:rsidRPr="007871CA">
              <w:rPr>
                <w:b/>
                <w:bCs/>
                <w:sz w:val="18"/>
                <w:szCs w:val="18"/>
              </w:rPr>
              <w:t>unbesetzter Stellen</w:t>
            </w:r>
          </w:p>
        </w:tc>
      </w:tr>
      <w:tr w:rsidR="002056E9" w:rsidRPr="0022037A" w14:paraId="136F2584" w14:textId="77777777" w:rsidTr="002056E9">
        <w:trPr>
          <w:trHeight w:val="732"/>
        </w:trPr>
        <w:tc>
          <w:tcPr>
            <w:tcW w:w="3402" w:type="dxa"/>
            <w:tcBorders>
              <w:top w:val="nil"/>
              <w:left w:val="nil"/>
              <w:bottom w:val="single" w:sz="4" w:space="0" w:color="auto"/>
              <w:right w:val="nil"/>
            </w:tcBorders>
          </w:tcPr>
          <w:p w14:paraId="6B061C99" w14:textId="77777777" w:rsidR="002056E9" w:rsidRPr="0022037A" w:rsidRDefault="002056E9" w:rsidP="002056E9">
            <w:pPr>
              <w:spacing w:before="80" w:after="80"/>
              <w:ind w:right="0"/>
              <w:rPr>
                <w:bCs/>
                <w:sz w:val="18"/>
                <w:szCs w:val="18"/>
              </w:rPr>
            </w:pPr>
            <w:r w:rsidRPr="0022037A">
              <w:rPr>
                <w:bCs/>
                <w:sz w:val="18"/>
                <w:szCs w:val="18"/>
              </w:rPr>
              <w:t>5.3.1 Fachkräfte für Sozialpädagogik insgesamt</w:t>
            </w:r>
          </w:p>
        </w:tc>
        <w:tc>
          <w:tcPr>
            <w:tcW w:w="1276" w:type="dxa"/>
            <w:tcBorders>
              <w:top w:val="nil"/>
              <w:left w:val="nil"/>
              <w:bottom w:val="single" w:sz="4" w:space="0" w:color="auto"/>
              <w:right w:val="nil"/>
            </w:tcBorders>
          </w:tcPr>
          <w:p w14:paraId="6483FE82" w14:textId="4D740AE1" w:rsidR="002056E9" w:rsidRPr="0022037A" w:rsidRDefault="00000000" w:rsidP="002056E9">
            <w:pPr>
              <w:spacing w:before="80" w:after="80"/>
              <w:ind w:right="0"/>
              <w:rPr>
                <w:rFonts w:cs="Arial"/>
                <w:sz w:val="18"/>
                <w:szCs w:val="18"/>
              </w:rPr>
            </w:pPr>
            <w:sdt>
              <w:sdtPr>
                <w:rPr>
                  <w:rFonts w:cs="Arial"/>
                  <w:sz w:val="18"/>
                  <w:szCs w:val="18"/>
                </w:rPr>
                <w:id w:val="-706251670"/>
                <w:placeholder>
                  <w:docPart w:val="78474E19D5472740B22512028EACA50D"/>
                </w:placeholder>
              </w:sdtPr>
              <w:sdtContent>
                <w:sdt>
                  <w:sdtPr>
                    <w:rPr>
                      <w:rStyle w:val="Formatvorlage3"/>
                      <w:sz w:val="18"/>
                      <w:szCs w:val="18"/>
                    </w:rPr>
                    <w:id w:val="1854066613"/>
                    <w:placeholder>
                      <w:docPart w:val="A1D5A894A190254B9C21E426F284C97F"/>
                    </w:placeholder>
                  </w:sdtPr>
                  <w:sdtEndPr>
                    <w:rPr>
                      <w:rStyle w:val="Absatz-Standardschriftart"/>
                      <w:rFonts w:cs="Arial"/>
                      <w:color w:val="auto"/>
                    </w:rPr>
                  </w:sdtEndPr>
                  <w:sdtContent>
                    <w:sdt>
                      <w:sdtPr>
                        <w:rPr>
                          <w:rStyle w:val="Formatvorlage3"/>
                          <w:sz w:val="18"/>
                          <w:szCs w:val="18"/>
                        </w:rPr>
                        <w:id w:val="-989869864"/>
                        <w:placeholder>
                          <w:docPart w:val="B6375757A7B04046A5EF62ED71C7BD35"/>
                        </w:placeholder>
                      </w:sdtPr>
                      <w:sdtEndPr>
                        <w:rPr>
                          <w:rStyle w:val="Absatz-Standardschriftart"/>
                          <w:rFonts w:cs="Arial"/>
                          <w:color w:val="auto"/>
                        </w:rPr>
                      </w:sdtEndPr>
                      <w:sdtContent>
                        <w:sdt>
                          <w:sdtPr>
                            <w:rPr>
                              <w:rStyle w:val="Formatvorlage3"/>
                              <w:sz w:val="18"/>
                              <w:szCs w:val="18"/>
                            </w:rPr>
                            <w:id w:val="-132490485"/>
                            <w:placeholder>
                              <w:docPart w:val="9BE45E444E5F68468D6B9A5568F90B11"/>
                            </w:placeholder>
                          </w:sdtPr>
                          <w:sdtEndPr>
                            <w:rPr>
                              <w:rStyle w:val="Absatz-Standardschriftart"/>
                              <w:rFonts w:cs="Arial"/>
                              <w:color w:val="auto"/>
                            </w:rPr>
                          </w:sdtEndPr>
                          <w:sdtContent>
                            <w:sdt>
                              <w:sdtPr>
                                <w:rPr>
                                  <w:sz w:val="18"/>
                                  <w:szCs w:val="18"/>
                                </w:rPr>
                                <w:id w:val="353315742"/>
                                <w:placeholder>
                                  <w:docPart w:val="978EE044AA75F742A7EC426F85AC7AD8"/>
                                </w:placeholder>
                                <w:showingPlcHdr/>
                                <w:text/>
                              </w:sdtPr>
                              <w:sdtContent>
                                <w:r w:rsidR="002056E9" w:rsidRPr="002056E9">
                                  <w:rPr>
                                    <w:rStyle w:val="Platzhaltertext"/>
                                    <w:sz w:val="18"/>
                                    <w:szCs w:val="18"/>
                                  </w:rPr>
                                  <w:t>[Anzahl]</w:t>
                                </w:r>
                              </w:sdtContent>
                            </w:sdt>
                          </w:sdtContent>
                        </w:sdt>
                      </w:sdtContent>
                    </w:sdt>
                  </w:sdtContent>
                </w:sdt>
              </w:sdtContent>
            </w:sdt>
          </w:p>
        </w:tc>
        <w:tc>
          <w:tcPr>
            <w:tcW w:w="1276" w:type="dxa"/>
            <w:tcBorders>
              <w:top w:val="nil"/>
              <w:left w:val="nil"/>
              <w:bottom w:val="single" w:sz="4" w:space="0" w:color="auto"/>
              <w:right w:val="nil"/>
            </w:tcBorders>
          </w:tcPr>
          <w:p w14:paraId="36C7B4D8" w14:textId="0F95E6D9" w:rsidR="002056E9" w:rsidRPr="0022037A" w:rsidRDefault="00000000" w:rsidP="002056E9">
            <w:pPr>
              <w:spacing w:before="80" w:after="80"/>
              <w:ind w:right="0"/>
              <w:rPr>
                <w:rFonts w:cs="Arial"/>
                <w:sz w:val="18"/>
                <w:szCs w:val="18"/>
              </w:rPr>
            </w:pPr>
            <w:sdt>
              <w:sdtPr>
                <w:rPr>
                  <w:rStyle w:val="Formatvorlage3"/>
                  <w:sz w:val="18"/>
                  <w:szCs w:val="18"/>
                </w:rPr>
                <w:id w:val="1755403063"/>
                <w:placeholder>
                  <w:docPart w:val="73A86148453E7145A0BEA949510B87BF"/>
                </w:placeholder>
              </w:sdtPr>
              <w:sdtEndPr>
                <w:rPr>
                  <w:rStyle w:val="Absatz-Standardschriftart"/>
                  <w:rFonts w:cs="Arial"/>
                  <w:color w:val="auto"/>
                </w:rPr>
              </w:sdtEndPr>
              <w:sdtContent>
                <w:sdt>
                  <w:sdtPr>
                    <w:rPr>
                      <w:sz w:val="18"/>
                      <w:szCs w:val="18"/>
                    </w:rPr>
                    <w:id w:val="-1253968510"/>
                    <w:placeholder>
                      <w:docPart w:val="F16B034B05FF2140AD47F310A3E8E5A4"/>
                    </w:placeholder>
                    <w:showingPlcHdr/>
                    <w:text/>
                  </w:sdtPr>
                  <w:sdtContent>
                    <w:r w:rsidR="002056E9" w:rsidRPr="00070144">
                      <w:rPr>
                        <w:rStyle w:val="Platzhaltertext"/>
                        <w:sz w:val="18"/>
                        <w:szCs w:val="18"/>
                      </w:rPr>
                      <w:t>[Anzahl]</w:t>
                    </w:r>
                  </w:sdtContent>
                </w:sdt>
              </w:sdtContent>
            </w:sdt>
          </w:p>
        </w:tc>
        <w:tc>
          <w:tcPr>
            <w:tcW w:w="1276" w:type="dxa"/>
            <w:tcBorders>
              <w:top w:val="nil"/>
              <w:left w:val="nil"/>
              <w:bottom w:val="single" w:sz="4" w:space="0" w:color="auto"/>
              <w:right w:val="nil"/>
            </w:tcBorders>
          </w:tcPr>
          <w:p w14:paraId="2671805D" w14:textId="67105C74" w:rsidR="002056E9" w:rsidRPr="0022037A" w:rsidRDefault="00000000" w:rsidP="002056E9">
            <w:pPr>
              <w:spacing w:before="80" w:after="80"/>
              <w:ind w:right="0"/>
              <w:rPr>
                <w:rFonts w:cs="Arial"/>
                <w:sz w:val="18"/>
                <w:szCs w:val="18"/>
              </w:rPr>
            </w:pPr>
            <w:sdt>
              <w:sdtPr>
                <w:rPr>
                  <w:rStyle w:val="Formatvorlage3"/>
                  <w:sz w:val="18"/>
                  <w:szCs w:val="18"/>
                </w:rPr>
                <w:id w:val="-505281151"/>
                <w:placeholder>
                  <w:docPart w:val="E0D79FE06A4325459C1DEADDEA166E69"/>
                </w:placeholder>
              </w:sdtPr>
              <w:sdtEndPr>
                <w:rPr>
                  <w:rStyle w:val="Absatz-Standardschriftart"/>
                  <w:rFonts w:cs="Arial"/>
                  <w:color w:val="auto"/>
                </w:rPr>
              </w:sdtEndPr>
              <w:sdtContent>
                <w:sdt>
                  <w:sdtPr>
                    <w:rPr>
                      <w:sz w:val="18"/>
                      <w:szCs w:val="18"/>
                    </w:rPr>
                    <w:id w:val="1956440919"/>
                    <w:placeholder>
                      <w:docPart w:val="65C639A022D0A646B197704FFF68BFB2"/>
                    </w:placeholder>
                    <w:showingPlcHdr/>
                    <w:text/>
                  </w:sdtPr>
                  <w:sdtContent>
                    <w:r w:rsidR="002056E9" w:rsidRPr="00070144">
                      <w:rPr>
                        <w:rStyle w:val="Platzhaltertext"/>
                        <w:sz w:val="18"/>
                        <w:szCs w:val="18"/>
                      </w:rPr>
                      <w:t>[Anzahl]</w:t>
                    </w:r>
                  </w:sdtContent>
                </w:sdt>
              </w:sdtContent>
            </w:sdt>
          </w:p>
        </w:tc>
        <w:tc>
          <w:tcPr>
            <w:tcW w:w="1276" w:type="dxa"/>
            <w:tcBorders>
              <w:top w:val="nil"/>
              <w:left w:val="nil"/>
              <w:bottom w:val="single" w:sz="4" w:space="0" w:color="auto"/>
              <w:right w:val="nil"/>
            </w:tcBorders>
          </w:tcPr>
          <w:p w14:paraId="6B56249B" w14:textId="5F797451" w:rsidR="002056E9" w:rsidRPr="0022037A" w:rsidRDefault="00000000" w:rsidP="002056E9">
            <w:pPr>
              <w:spacing w:before="80" w:after="80"/>
              <w:ind w:right="0"/>
              <w:rPr>
                <w:rFonts w:cs="Arial"/>
                <w:sz w:val="18"/>
                <w:szCs w:val="18"/>
              </w:rPr>
            </w:pPr>
            <w:sdt>
              <w:sdtPr>
                <w:rPr>
                  <w:rStyle w:val="Formatvorlage3"/>
                  <w:sz w:val="18"/>
                  <w:szCs w:val="18"/>
                </w:rPr>
                <w:id w:val="995923423"/>
                <w:placeholder>
                  <w:docPart w:val="9496879BE1C5EF439B7B0D22D6F10AD2"/>
                </w:placeholder>
              </w:sdtPr>
              <w:sdtEndPr>
                <w:rPr>
                  <w:rStyle w:val="Absatz-Standardschriftart"/>
                  <w:rFonts w:cs="Arial"/>
                  <w:color w:val="auto"/>
                </w:rPr>
              </w:sdtEndPr>
              <w:sdtContent>
                <w:sdt>
                  <w:sdtPr>
                    <w:rPr>
                      <w:sz w:val="18"/>
                      <w:szCs w:val="18"/>
                    </w:rPr>
                    <w:id w:val="-505276418"/>
                    <w:placeholder>
                      <w:docPart w:val="1FFA5469C0371B4C9A60981E561C7E08"/>
                    </w:placeholder>
                    <w:showingPlcHdr/>
                    <w:text/>
                  </w:sdtPr>
                  <w:sdtContent>
                    <w:r w:rsidR="002056E9" w:rsidRPr="00070144">
                      <w:rPr>
                        <w:rStyle w:val="Platzhaltertext"/>
                        <w:sz w:val="18"/>
                        <w:szCs w:val="18"/>
                      </w:rPr>
                      <w:t>[Anzahl]</w:t>
                    </w:r>
                  </w:sdtContent>
                </w:sdt>
              </w:sdtContent>
            </w:sdt>
          </w:p>
        </w:tc>
        <w:tc>
          <w:tcPr>
            <w:tcW w:w="1276" w:type="dxa"/>
            <w:tcBorders>
              <w:top w:val="nil"/>
              <w:left w:val="nil"/>
              <w:bottom w:val="single" w:sz="4" w:space="0" w:color="auto"/>
              <w:right w:val="nil"/>
            </w:tcBorders>
          </w:tcPr>
          <w:p w14:paraId="62C750AF" w14:textId="46519AC7" w:rsidR="002056E9" w:rsidRPr="0022037A" w:rsidRDefault="00000000" w:rsidP="002056E9">
            <w:pPr>
              <w:spacing w:before="80" w:after="80"/>
              <w:ind w:right="0"/>
              <w:rPr>
                <w:rFonts w:cs="Arial"/>
                <w:sz w:val="18"/>
                <w:szCs w:val="18"/>
              </w:rPr>
            </w:pPr>
            <w:sdt>
              <w:sdtPr>
                <w:rPr>
                  <w:rStyle w:val="Formatvorlage3"/>
                  <w:sz w:val="18"/>
                  <w:szCs w:val="18"/>
                </w:rPr>
                <w:id w:val="-1047921027"/>
                <w:placeholder>
                  <w:docPart w:val="7015716333DF564C9B8FCD2D66017BA0"/>
                </w:placeholder>
              </w:sdtPr>
              <w:sdtEndPr>
                <w:rPr>
                  <w:rStyle w:val="Absatz-Standardschriftart"/>
                  <w:rFonts w:cs="Arial"/>
                  <w:color w:val="auto"/>
                </w:rPr>
              </w:sdtEndPr>
              <w:sdtContent>
                <w:sdt>
                  <w:sdtPr>
                    <w:rPr>
                      <w:sz w:val="18"/>
                      <w:szCs w:val="18"/>
                    </w:rPr>
                    <w:id w:val="1919823183"/>
                    <w:placeholder>
                      <w:docPart w:val="EF6CB23AE7C6594BBAE245D9494D5654"/>
                    </w:placeholder>
                    <w:showingPlcHdr/>
                    <w:text/>
                  </w:sdtPr>
                  <w:sdtContent>
                    <w:r w:rsidR="002056E9" w:rsidRPr="00070144">
                      <w:rPr>
                        <w:rStyle w:val="Platzhaltertext"/>
                        <w:sz w:val="18"/>
                        <w:szCs w:val="18"/>
                      </w:rPr>
                      <w:t>[Anzahl]</w:t>
                    </w:r>
                  </w:sdtContent>
                </w:sdt>
              </w:sdtContent>
            </w:sdt>
          </w:p>
        </w:tc>
      </w:tr>
      <w:tr w:rsidR="007871CA" w:rsidRPr="007871CA" w14:paraId="3306320A" w14:textId="77777777" w:rsidTr="002056E9">
        <w:trPr>
          <w:trHeight w:val="397"/>
        </w:trPr>
        <w:tc>
          <w:tcPr>
            <w:tcW w:w="9782" w:type="dxa"/>
            <w:gridSpan w:val="6"/>
            <w:tcBorders>
              <w:top w:val="single" w:sz="4" w:space="0" w:color="auto"/>
              <w:left w:val="nil"/>
              <w:bottom w:val="nil"/>
              <w:right w:val="nil"/>
            </w:tcBorders>
            <w:shd w:val="clear" w:color="auto" w:fill="FEF4D2" w:themeFill="accent4" w:themeFillTint="33"/>
          </w:tcPr>
          <w:p w14:paraId="29FEE78F" w14:textId="77777777" w:rsidR="007871CA" w:rsidRPr="007871CA" w:rsidRDefault="007871CA" w:rsidP="00C05F78">
            <w:pPr>
              <w:spacing w:before="80" w:after="80"/>
              <w:ind w:right="0"/>
              <w:jc w:val="both"/>
              <w:rPr>
                <w:b/>
                <w:sz w:val="18"/>
                <w:szCs w:val="18"/>
              </w:rPr>
            </w:pPr>
            <w:r w:rsidRPr="007871CA">
              <w:rPr>
                <w:b/>
                <w:sz w:val="18"/>
                <w:szCs w:val="18"/>
              </w:rPr>
              <w:t>5.3.2 Aufgabenfelder der Fachkräfte für Sozialpädagogik</w:t>
            </w:r>
          </w:p>
        </w:tc>
      </w:tr>
      <w:tr w:rsidR="007871CA" w:rsidRPr="0022037A" w14:paraId="01276C93" w14:textId="77777777" w:rsidTr="002056E9">
        <w:trPr>
          <w:trHeight w:val="397"/>
        </w:trPr>
        <w:tc>
          <w:tcPr>
            <w:tcW w:w="9782" w:type="dxa"/>
            <w:gridSpan w:val="6"/>
            <w:tcBorders>
              <w:top w:val="nil"/>
              <w:left w:val="nil"/>
              <w:bottom w:val="single" w:sz="4" w:space="0" w:color="auto"/>
              <w:right w:val="nil"/>
            </w:tcBorders>
            <w:shd w:val="clear" w:color="auto" w:fill="FFFFFF" w:themeFill="background1"/>
          </w:tcPr>
          <w:p w14:paraId="0FBA825A" w14:textId="519C4C4C" w:rsidR="007871CA" w:rsidRPr="0022037A" w:rsidRDefault="00000000" w:rsidP="007617E0">
            <w:pPr>
              <w:spacing w:before="80" w:after="80"/>
              <w:ind w:right="0"/>
              <w:rPr>
                <w:b/>
                <w:sz w:val="18"/>
                <w:szCs w:val="18"/>
              </w:rPr>
            </w:pPr>
            <w:sdt>
              <w:sdtPr>
                <w:rPr>
                  <w:rStyle w:val="Formatvorlage3"/>
                  <w:sz w:val="18"/>
                  <w:szCs w:val="18"/>
                </w:rPr>
                <w:id w:val="-405987057"/>
                <w:placeholder>
                  <w:docPart w:val="1B7D86767494984A9D2BE0D7A99180A0"/>
                </w:placeholder>
              </w:sdtPr>
              <w:sdtEndPr>
                <w:rPr>
                  <w:rStyle w:val="Absatz-Standardschriftart"/>
                  <w:rFonts w:cs="Arial"/>
                  <w:color w:val="auto"/>
                </w:rPr>
              </w:sdtEndPr>
              <w:sdtContent>
                <w:sdt>
                  <w:sdtPr>
                    <w:rPr>
                      <w:rStyle w:val="Formatvorlage3"/>
                      <w:sz w:val="18"/>
                      <w:szCs w:val="18"/>
                    </w:rPr>
                    <w:id w:val="-1820879271"/>
                    <w:placeholder>
                      <w:docPart w:val="F9A3626CC0E00045AF98ED2D0403DC8F"/>
                    </w:placeholder>
                  </w:sdtPr>
                  <w:sdtEndPr>
                    <w:rPr>
                      <w:rStyle w:val="Absatz-Standardschriftart"/>
                      <w:rFonts w:cs="Arial"/>
                      <w:color w:val="auto"/>
                    </w:rPr>
                  </w:sdtEndPr>
                  <w:sdtContent>
                    <w:sdt>
                      <w:sdtPr>
                        <w:rPr>
                          <w:sz w:val="18"/>
                          <w:szCs w:val="18"/>
                        </w:rPr>
                        <w:id w:val="684412322"/>
                        <w:placeholder>
                          <w:docPart w:val="0380AD253CFDA84C8A25067EA80B23B4"/>
                        </w:placeholder>
                        <w:showingPlcHdr/>
                        <w:text w:multiLine="1"/>
                      </w:sdtPr>
                      <w:sdtContent>
                        <w:r w:rsidR="006A3449" w:rsidRPr="00D06C0B">
                          <w:rPr>
                            <w:rStyle w:val="Platzhaltertext"/>
                            <w:sz w:val="18"/>
                            <w:szCs w:val="18"/>
                          </w:rPr>
                          <w:t>[Text eingeben]</w:t>
                        </w:r>
                      </w:sdtContent>
                    </w:sdt>
                  </w:sdtContent>
                </w:sdt>
              </w:sdtContent>
            </w:sdt>
          </w:p>
        </w:tc>
      </w:tr>
      <w:tr w:rsidR="007871CA" w:rsidRPr="007871CA" w14:paraId="32CAA1ED" w14:textId="77777777" w:rsidTr="002056E9">
        <w:trPr>
          <w:trHeight w:val="397"/>
        </w:trPr>
        <w:tc>
          <w:tcPr>
            <w:tcW w:w="9782" w:type="dxa"/>
            <w:gridSpan w:val="6"/>
            <w:tcBorders>
              <w:top w:val="single" w:sz="4" w:space="0" w:color="auto"/>
              <w:left w:val="nil"/>
              <w:bottom w:val="nil"/>
              <w:right w:val="nil"/>
            </w:tcBorders>
            <w:shd w:val="clear" w:color="auto" w:fill="FEF4D2" w:themeFill="accent4" w:themeFillTint="33"/>
          </w:tcPr>
          <w:p w14:paraId="607CE784" w14:textId="1855C070" w:rsidR="007871CA" w:rsidRPr="007871CA" w:rsidRDefault="007871CA" w:rsidP="001E6320">
            <w:pPr>
              <w:spacing w:before="80" w:after="80"/>
              <w:ind w:right="0"/>
              <w:rPr>
                <w:b/>
                <w:sz w:val="18"/>
                <w:szCs w:val="18"/>
              </w:rPr>
            </w:pPr>
            <w:r w:rsidRPr="007871CA">
              <w:rPr>
                <w:b/>
                <w:sz w:val="18"/>
                <w:szCs w:val="18"/>
              </w:rPr>
              <w:t>5.3.3 Bei welchem (bzw. welchen) Anstellungsträger(n) sind diese</w:t>
            </w:r>
            <w:r w:rsidR="00D539B1">
              <w:rPr>
                <w:b/>
                <w:sz w:val="18"/>
                <w:szCs w:val="18"/>
              </w:rPr>
              <w:t xml:space="preserve"> </w:t>
            </w:r>
            <w:r w:rsidRPr="007871CA">
              <w:rPr>
                <w:b/>
                <w:sz w:val="18"/>
                <w:szCs w:val="18"/>
              </w:rPr>
              <w:t xml:space="preserve">Mitarbeiterinnen und Mitarbeiter angestellt? </w:t>
            </w:r>
            <w:r w:rsidR="001E6320">
              <w:rPr>
                <w:b/>
                <w:sz w:val="18"/>
                <w:szCs w:val="18"/>
              </w:rPr>
              <w:br/>
            </w:r>
            <w:r w:rsidRPr="007871CA">
              <w:rPr>
                <w:b/>
                <w:i/>
                <w:iCs/>
                <w:sz w:val="18"/>
                <w:szCs w:val="18"/>
              </w:rPr>
              <w:t>(z. B. Schule selbst, Kommune, Land, Förderverein, freie Träger)</w:t>
            </w:r>
          </w:p>
        </w:tc>
      </w:tr>
      <w:tr w:rsidR="007871CA" w:rsidRPr="0022037A" w14:paraId="3E8C68A4" w14:textId="77777777" w:rsidTr="002056E9">
        <w:trPr>
          <w:trHeight w:val="397"/>
        </w:trPr>
        <w:tc>
          <w:tcPr>
            <w:tcW w:w="9782" w:type="dxa"/>
            <w:gridSpan w:val="6"/>
            <w:tcBorders>
              <w:top w:val="nil"/>
              <w:left w:val="nil"/>
              <w:bottom w:val="single" w:sz="4" w:space="0" w:color="auto"/>
              <w:right w:val="nil"/>
            </w:tcBorders>
          </w:tcPr>
          <w:p w14:paraId="22B2C06A" w14:textId="1398294F" w:rsidR="007871CA" w:rsidRPr="0022037A" w:rsidRDefault="00000000" w:rsidP="007617E0">
            <w:pPr>
              <w:spacing w:before="80" w:after="80"/>
              <w:ind w:right="0"/>
              <w:rPr>
                <w:b/>
                <w:sz w:val="18"/>
                <w:szCs w:val="18"/>
              </w:rPr>
            </w:pPr>
            <w:sdt>
              <w:sdtPr>
                <w:rPr>
                  <w:rStyle w:val="Formatvorlage3"/>
                  <w:sz w:val="18"/>
                  <w:szCs w:val="18"/>
                </w:rPr>
                <w:id w:val="1305970531"/>
                <w:placeholder>
                  <w:docPart w:val="8D6ADB17F7903C46BB010AB2FD67EED9"/>
                </w:placeholder>
              </w:sdtPr>
              <w:sdtEndPr>
                <w:rPr>
                  <w:rStyle w:val="Absatz-Standardschriftart"/>
                  <w:rFonts w:cs="Arial"/>
                  <w:color w:val="auto"/>
                </w:rPr>
              </w:sdtEndPr>
              <w:sdtContent>
                <w:sdt>
                  <w:sdtPr>
                    <w:rPr>
                      <w:rStyle w:val="Formatvorlage3"/>
                      <w:sz w:val="18"/>
                      <w:szCs w:val="18"/>
                    </w:rPr>
                    <w:id w:val="334048259"/>
                    <w:placeholder>
                      <w:docPart w:val="E80973B6B37EEC4FA94D67CD392F62FD"/>
                    </w:placeholder>
                  </w:sdtPr>
                  <w:sdtEndPr>
                    <w:rPr>
                      <w:rStyle w:val="Absatz-Standardschriftart"/>
                      <w:rFonts w:cs="Arial"/>
                      <w:color w:val="auto"/>
                    </w:rPr>
                  </w:sdtEndPr>
                  <w:sdtContent>
                    <w:sdt>
                      <w:sdtPr>
                        <w:rPr>
                          <w:sz w:val="18"/>
                          <w:szCs w:val="18"/>
                        </w:rPr>
                        <w:id w:val="-857503641"/>
                        <w:placeholder>
                          <w:docPart w:val="3C1A45AEB9C7844087CC5FF530E5D3CD"/>
                        </w:placeholder>
                        <w:showingPlcHdr/>
                        <w:text w:multiLine="1"/>
                      </w:sdtPr>
                      <w:sdtContent>
                        <w:r w:rsidR="006A3449" w:rsidRPr="00D06C0B">
                          <w:rPr>
                            <w:rStyle w:val="Platzhaltertext"/>
                            <w:sz w:val="18"/>
                            <w:szCs w:val="18"/>
                          </w:rPr>
                          <w:t>[Text eingeben]</w:t>
                        </w:r>
                      </w:sdtContent>
                    </w:sdt>
                  </w:sdtContent>
                </w:sdt>
              </w:sdtContent>
            </w:sdt>
          </w:p>
        </w:tc>
      </w:tr>
      <w:tr w:rsidR="007871CA" w:rsidRPr="007871CA" w14:paraId="63001A82" w14:textId="77777777" w:rsidTr="002056E9">
        <w:trPr>
          <w:trHeight w:val="397"/>
        </w:trPr>
        <w:tc>
          <w:tcPr>
            <w:tcW w:w="9782" w:type="dxa"/>
            <w:gridSpan w:val="6"/>
            <w:tcBorders>
              <w:top w:val="single" w:sz="4" w:space="0" w:color="auto"/>
              <w:left w:val="nil"/>
              <w:bottom w:val="nil"/>
              <w:right w:val="nil"/>
            </w:tcBorders>
            <w:shd w:val="clear" w:color="auto" w:fill="FEF4D2" w:themeFill="accent4" w:themeFillTint="33"/>
          </w:tcPr>
          <w:p w14:paraId="2B973605" w14:textId="77777777" w:rsidR="007871CA" w:rsidRPr="007871CA" w:rsidRDefault="007871CA" w:rsidP="00C05F78">
            <w:pPr>
              <w:spacing w:before="80" w:after="80"/>
              <w:ind w:right="0"/>
              <w:jc w:val="both"/>
              <w:rPr>
                <w:b/>
                <w:sz w:val="18"/>
                <w:szCs w:val="18"/>
              </w:rPr>
            </w:pPr>
            <w:r w:rsidRPr="007871CA">
              <w:rPr>
                <w:b/>
                <w:sz w:val="18"/>
                <w:szCs w:val="18"/>
              </w:rPr>
              <w:t>5.3.4 Bemerkungen</w:t>
            </w:r>
          </w:p>
        </w:tc>
      </w:tr>
      <w:tr w:rsidR="007871CA" w:rsidRPr="0022037A" w14:paraId="7770604F" w14:textId="77777777" w:rsidTr="002056E9">
        <w:trPr>
          <w:trHeight w:val="397"/>
        </w:trPr>
        <w:tc>
          <w:tcPr>
            <w:tcW w:w="9782" w:type="dxa"/>
            <w:gridSpan w:val="6"/>
            <w:tcBorders>
              <w:top w:val="nil"/>
              <w:left w:val="nil"/>
              <w:bottom w:val="single" w:sz="4" w:space="0" w:color="auto"/>
              <w:right w:val="nil"/>
            </w:tcBorders>
          </w:tcPr>
          <w:p w14:paraId="1605CC04" w14:textId="34C75957" w:rsidR="007871CA" w:rsidRPr="0022037A" w:rsidRDefault="00000000" w:rsidP="007617E0">
            <w:pPr>
              <w:spacing w:before="80" w:after="80"/>
              <w:ind w:right="0"/>
              <w:rPr>
                <w:rFonts w:cs="Arial"/>
                <w:sz w:val="18"/>
                <w:szCs w:val="18"/>
              </w:rPr>
            </w:pPr>
            <w:sdt>
              <w:sdtPr>
                <w:rPr>
                  <w:rFonts w:cs="Arial"/>
                  <w:sz w:val="18"/>
                  <w:szCs w:val="18"/>
                </w:rPr>
                <w:id w:val="1924991961"/>
                <w:placeholder>
                  <w:docPart w:val="C4895E4BC8A0294EB6044CA3E82C5F3B"/>
                </w:placeholder>
              </w:sdtPr>
              <w:sdtContent>
                <w:sdt>
                  <w:sdtPr>
                    <w:rPr>
                      <w:rFonts w:cs="Arial"/>
                      <w:sz w:val="18"/>
                      <w:szCs w:val="18"/>
                    </w:rPr>
                    <w:id w:val="-948008412"/>
                    <w:placeholder>
                      <w:docPart w:val="174D868073B8D849853C8D09C049BC61"/>
                    </w:placeholder>
                  </w:sdtPr>
                  <w:sdtContent>
                    <w:sdt>
                      <w:sdtPr>
                        <w:rPr>
                          <w:rStyle w:val="Formatvorlage3"/>
                          <w:sz w:val="18"/>
                          <w:szCs w:val="18"/>
                        </w:rPr>
                        <w:id w:val="-136883043"/>
                        <w:placeholder>
                          <w:docPart w:val="F4F122AE7CA914428BD47CE0BBD34AF2"/>
                        </w:placeholder>
                      </w:sdtPr>
                      <w:sdtEndPr>
                        <w:rPr>
                          <w:rStyle w:val="Absatz-Standardschriftart"/>
                          <w:rFonts w:cs="Arial"/>
                          <w:color w:val="auto"/>
                        </w:rPr>
                      </w:sdtEndPr>
                      <w:sdtContent>
                        <w:sdt>
                          <w:sdtPr>
                            <w:rPr>
                              <w:rStyle w:val="Formatvorlage3"/>
                              <w:sz w:val="18"/>
                              <w:szCs w:val="18"/>
                            </w:rPr>
                            <w:id w:val="778367837"/>
                            <w:placeholder>
                              <w:docPart w:val="3ACC0302C03E544CB86B26641E303E90"/>
                            </w:placeholder>
                          </w:sdtPr>
                          <w:sdtEndPr>
                            <w:rPr>
                              <w:rStyle w:val="Absatz-Standardschriftart"/>
                              <w:rFonts w:cs="Arial"/>
                              <w:color w:val="auto"/>
                            </w:rPr>
                          </w:sdtEndPr>
                          <w:sdtContent>
                            <w:sdt>
                              <w:sdtPr>
                                <w:rPr>
                                  <w:sz w:val="18"/>
                                  <w:szCs w:val="18"/>
                                </w:rPr>
                                <w:id w:val="-1250725332"/>
                                <w:placeholder>
                                  <w:docPart w:val="7F136C9634D3EC43876DFE3A385E3F83"/>
                                </w:placeholder>
                                <w:showingPlcHdr/>
                                <w:text w:multiLine="1"/>
                              </w:sdtPr>
                              <w:sdtContent>
                                <w:r w:rsidR="006A3449" w:rsidRPr="00D06C0B">
                                  <w:rPr>
                                    <w:rStyle w:val="Platzhaltertext"/>
                                    <w:sz w:val="18"/>
                                    <w:szCs w:val="18"/>
                                  </w:rPr>
                                  <w:t>[Text eingeben]</w:t>
                                </w:r>
                              </w:sdtContent>
                            </w:sdt>
                          </w:sdtContent>
                        </w:sdt>
                      </w:sdtContent>
                    </w:sdt>
                  </w:sdtContent>
                </w:sdt>
              </w:sdtContent>
            </w:sdt>
          </w:p>
        </w:tc>
      </w:tr>
    </w:tbl>
    <w:p w14:paraId="0CD1973C" w14:textId="77777777" w:rsidR="00E66C26" w:rsidRPr="00523860" w:rsidRDefault="00E66C26" w:rsidP="00523860"/>
    <w:p w14:paraId="12BBBACB" w14:textId="3F985994" w:rsidR="005D332F" w:rsidRDefault="00275FBF" w:rsidP="00275FBF">
      <w:pPr>
        <w:pStyle w:val="2nummeriert"/>
      </w:pPr>
      <w:bookmarkStart w:id="17" w:name="_Toc215129736"/>
      <w:r w:rsidRPr="00275FBF">
        <w:lastRenderedPageBreak/>
        <w:t>Mitarbeiterinnen und Mitarbeiter im Bereich Inklusion</w:t>
      </w:r>
      <w:bookmarkEnd w:id="17"/>
    </w:p>
    <w:tbl>
      <w:tblPr>
        <w:tblStyle w:val="Tabellenraster1"/>
        <w:tblW w:w="9641" w:type="dxa"/>
        <w:tblLayout w:type="fixed"/>
        <w:tblLook w:val="04A0" w:firstRow="1" w:lastRow="0" w:firstColumn="1" w:lastColumn="0" w:noHBand="0" w:noVBand="1"/>
      </w:tblPr>
      <w:tblGrid>
        <w:gridCol w:w="3261"/>
        <w:gridCol w:w="1276"/>
        <w:gridCol w:w="1276"/>
        <w:gridCol w:w="1276"/>
        <w:gridCol w:w="1276"/>
        <w:gridCol w:w="1276"/>
      </w:tblGrid>
      <w:tr w:rsidR="00275FBF" w:rsidRPr="00167ECB" w14:paraId="598E7DAD" w14:textId="77777777" w:rsidTr="002056E9">
        <w:trPr>
          <w:trHeight w:val="397"/>
          <w:tblHeader/>
        </w:trPr>
        <w:tc>
          <w:tcPr>
            <w:tcW w:w="3261" w:type="dxa"/>
            <w:tcBorders>
              <w:top w:val="single" w:sz="4" w:space="0" w:color="auto"/>
              <w:left w:val="nil"/>
              <w:bottom w:val="nil"/>
              <w:right w:val="nil"/>
            </w:tcBorders>
            <w:shd w:val="clear" w:color="auto" w:fill="FEF4D2" w:themeFill="accent4" w:themeFillTint="33"/>
          </w:tcPr>
          <w:p w14:paraId="28DE21D6" w14:textId="77777777" w:rsidR="00275FBF" w:rsidRPr="00275FBF" w:rsidRDefault="00275FBF" w:rsidP="00275FBF">
            <w:pPr>
              <w:spacing w:before="80" w:after="80"/>
              <w:jc w:val="both"/>
              <w:rPr>
                <w:bCs/>
                <w:sz w:val="18"/>
                <w:szCs w:val="18"/>
              </w:rPr>
            </w:pPr>
          </w:p>
        </w:tc>
        <w:tc>
          <w:tcPr>
            <w:tcW w:w="1276" w:type="dxa"/>
            <w:tcBorders>
              <w:top w:val="single" w:sz="4" w:space="0" w:color="auto"/>
              <w:left w:val="nil"/>
              <w:bottom w:val="nil"/>
              <w:right w:val="nil"/>
            </w:tcBorders>
            <w:shd w:val="clear" w:color="auto" w:fill="FEF4D2" w:themeFill="accent4" w:themeFillTint="33"/>
          </w:tcPr>
          <w:p w14:paraId="6CC4CC2E" w14:textId="77777777" w:rsidR="00275FBF" w:rsidRPr="00275FBF" w:rsidRDefault="00275FBF" w:rsidP="00275FBF">
            <w:pPr>
              <w:spacing w:before="80" w:after="80"/>
              <w:rPr>
                <w:b/>
                <w:bCs/>
                <w:sz w:val="18"/>
                <w:szCs w:val="18"/>
              </w:rPr>
            </w:pPr>
            <w:r w:rsidRPr="00275FBF">
              <w:rPr>
                <w:b/>
                <w:bCs/>
                <w:sz w:val="18"/>
                <w:szCs w:val="18"/>
              </w:rPr>
              <w:t>Vollzeit</w:t>
            </w:r>
          </w:p>
        </w:tc>
        <w:tc>
          <w:tcPr>
            <w:tcW w:w="1276" w:type="dxa"/>
            <w:tcBorders>
              <w:top w:val="single" w:sz="4" w:space="0" w:color="auto"/>
              <w:left w:val="nil"/>
              <w:bottom w:val="nil"/>
              <w:right w:val="nil"/>
            </w:tcBorders>
            <w:shd w:val="clear" w:color="auto" w:fill="FEF4D2" w:themeFill="accent4" w:themeFillTint="33"/>
          </w:tcPr>
          <w:p w14:paraId="54D9FED0" w14:textId="378F4879" w:rsidR="00275FBF" w:rsidRPr="00275FBF" w:rsidRDefault="00275FBF" w:rsidP="00275FBF">
            <w:pPr>
              <w:spacing w:before="80" w:after="80"/>
              <w:rPr>
                <w:b/>
                <w:bCs/>
                <w:sz w:val="18"/>
                <w:szCs w:val="18"/>
              </w:rPr>
            </w:pPr>
            <w:r w:rsidRPr="00275FBF">
              <w:rPr>
                <w:b/>
                <w:bCs/>
                <w:sz w:val="18"/>
                <w:szCs w:val="18"/>
              </w:rPr>
              <w:t>Teilzeit (über</w:t>
            </w:r>
            <w:r w:rsidR="00802C36">
              <w:rPr>
                <w:b/>
                <w:bCs/>
                <w:sz w:val="18"/>
                <w:szCs w:val="18"/>
              </w:rPr>
              <w:t> </w:t>
            </w:r>
            <w:r w:rsidRPr="00275FBF">
              <w:rPr>
                <w:b/>
                <w:bCs/>
                <w:sz w:val="18"/>
                <w:szCs w:val="18"/>
              </w:rPr>
              <w:t>75 %)</w:t>
            </w:r>
          </w:p>
        </w:tc>
        <w:tc>
          <w:tcPr>
            <w:tcW w:w="1276" w:type="dxa"/>
            <w:tcBorders>
              <w:top w:val="single" w:sz="4" w:space="0" w:color="auto"/>
              <w:left w:val="nil"/>
              <w:bottom w:val="nil"/>
              <w:right w:val="nil"/>
            </w:tcBorders>
            <w:shd w:val="clear" w:color="auto" w:fill="FEF4D2" w:themeFill="accent4" w:themeFillTint="33"/>
          </w:tcPr>
          <w:p w14:paraId="18915189" w14:textId="635C18A1" w:rsidR="00275FBF" w:rsidRPr="00275FBF" w:rsidRDefault="00275FBF" w:rsidP="006A617E">
            <w:pPr>
              <w:spacing w:before="80" w:after="80"/>
              <w:rPr>
                <w:b/>
                <w:bCs/>
                <w:sz w:val="18"/>
                <w:szCs w:val="18"/>
              </w:rPr>
            </w:pPr>
            <w:r w:rsidRPr="00275FBF">
              <w:rPr>
                <w:b/>
                <w:bCs/>
                <w:sz w:val="18"/>
                <w:szCs w:val="18"/>
              </w:rPr>
              <w:t>Teilzeit</w:t>
            </w:r>
            <w:r w:rsidR="006A617E">
              <w:rPr>
                <w:b/>
                <w:bCs/>
                <w:sz w:val="18"/>
                <w:szCs w:val="18"/>
              </w:rPr>
              <w:t xml:space="preserve"> </w:t>
            </w:r>
            <w:r w:rsidRPr="00275FBF">
              <w:rPr>
                <w:b/>
                <w:bCs/>
                <w:sz w:val="18"/>
                <w:szCs w:val="18"/>
              </w:rPr>
              <w:t>(50</w:t>
            </w:r>
            <w:r w:rsidR="006A617E">
              <w:rPr>
                <w:b/>
                <w:bCs/>
                <w:sz w:val="18"/>
                <w:szCs w:val="18"/>
              </w:rPr>
              <w:t> </w:t>
            </w:r>
            <w:r w:rsidRPr="00275FBF">
              <w:rPr>
                <w:b/>
                <w:bCs/>
                <w:sz w:val="18"/>
                <w:szCs w:val="18"/>
              </w:rPr>
              <w:t>bis</w:t>
            </w:r>
            <w:r w:rsidR="006A617E">
              <w:rPr>
                <w:b/>
                <w:bCs/>
                <w:sz w:val="18"/>
                <w:szCs w:val="18"/>
              </w:rPr>
              <w:t> </w:t>
            </w:r>
            <w:r w:rsidRPr="00275FBF">
              <w:rPr>
                <w:b/>
                <w:bCs/>
                <w:sz w:val="18"/>
                <w:szCs w:val="18"/>
              </w:rPr>
              <w:t>75</w:t>
            </w:r>
            <w:r w:rsidR="006A617E">
              <w:rPr>
                <w:b/>
                <w:bCs/>
                <w:sz w:val="18"/>
                <w:szCs w:val="18"/>
              </w:rPr>
              <w:t> </w:t>
            </w:r>
            <w:r w:rsidRPr="00275FBF">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68A1F59B" w14:textId="024A2625" w:rsidR="00275FBF" w:rsidRPr="00275FBF" w:rsidRDefault="00275FBF" w:rsidP="006A617E">
            <w:pPr>
              <w:spacing w:before="80" w:after="80"/>
              <w:rPr>
                <w:b/>
                <w:bCs/>
                <w:sz w:val="18"/>
                <w:szCs w:val="18"/>
              </w:rPr>
            </w:pPr>
            <w:r w:rsidRPr="00275FBF">
              <w:rPr>
                <w:b/>
                <w:bCs/>
                <w:sz w:val="18"/>
                <w:szCs w:val="18"/>
              </w:rPr>
              <w:t xml:space="preserve">Teilzeit </w:t>
            </w:r>
            <w:r w:rsidR="001E6320">
              <w:rPr>
                <w:b/>
                <w:bCs/>
                <w:sz w:val="18"/>
                <w:szCs w:val="18"/>
              </w:rPr>
              <w:br/>
            </w:r>
            <w:r w:rsidRPr="00275FBF">
              <w:rPr>
                <w:b/>
                <w:bCs/>
                <w:sz w:val="18"/>
                <w:szCs w:val="18"/>
              </w:rPr>
              <w:t>(unter</w:t>
            </w:r>
            <w:r w:rsidR="006A617E">
              <w:rPr>
                <w:b/>
                <w:bCs/>
                <w:sz w:val="18"/>
                <w:szCs w:val="18"/>
              </w:rPr>
              <w:t> </w:t>
            </w:r>
            <w:r w:rsidRPr="00275FBF">
              <w:rPr>
                <w:b/>
                <w:bCs/>
                <w:sz w:val="18"/>
                <w:szCs w:val="18"/>
              </w:rPr>
              <w:t>50</w:t>
            </w:r>
            <w:r w:rsidR="006A617E">
              <w:rPr>
                <w:b/>
                <w:bCs/>
                <w:sz w:val="18"/>
                <w:szCs w:val="18"/>
              </w:rPr>
              <w:t> </w:t>
            </w:r>
            <w:r w:rsidRPr="00275FBF">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28582BA1" w14:textId="71A61070" w:rsidR="00275FBF" w:rsidRPr="00275FBF" w:rsidRDefault="00275FBF" w:rsidP="00275FBF">
            <w:pPr>
              <w:spacing w:before="80" w:after="80"/>
              <w:rPr>
                <w:b/>
                <w:bCs/>
                <w:sz w:val="18"/>
                <w:szCs w:val="18"/>
              </w:rPr>
            </w:pPr>
            <w:r w:rsidRPr="00275FBF">
              <w:rPr>
                <w:b/>
                <w:bCs/>
                <w:sz w:val="18"/>
                <w:szCs w:val="18"/>
              </w:rPr>
              <w:t xml:space="preserve">Anzahl </w:t>
            </w:r>
            <w:r w:rsidR="001E6320">
              <w:rPr>
                <w:b/>
                <w:bCs/>
                <w:sz w:val="18"/>
                <w:szCs w:val="18"/>
              </w:rPr>
              <w:br/>
            </w:r>
            <w:r w:rsidRPr="00275FBF">
              <w:rPr>
                <w:b/>
                <w:bCs/>
                <w:sz w:val="18"/>
                <w:szCs w:val="18"/>
              </w:rPr>
              <w:t>unbesetzter Stellen</w:t>
            </w:r>
          </w:p>
        </w:tc>
      </w:tr>
      <w:tr w:rsidR="002056E9" w:rsidRPr="000C3898" w14:paraId="205B6CAC" w14:textId="77777777" w:rsidTr="002056E9">
        <w:trPr>
          <w:trHeight w:val="1027"/>
        </w:trPr>
        <w:tc>
          <w:tcPr>
            <w:tcW w:w="3261" w:type="dxa"/>
            <w:tcBorders>
              <w:top w:val="nil"/>
              <w:left w:val="nil"/>
              <w:bottom w:val="single" w:sz="4" w:space="0" w:color="auto"/>
              <w:right w:val="nil"/>
            </w:tcBorders>
          </w:tcPr>
          <w:p w14:paraId="4A784CE9" w14:textId="7AD52B93" w:rsidR="002056E9" w:rsidRPr="000C3898" w:rsidRDefault="002056E9" w:rsidP="002056E9">
            <w:pPr>
              <w:spacing w:before="80" w:after="80"/>
              <w:rPr>
                <w:bCs/>
                <w:sz w:val="18"/>
                <w:szCs w:val="18"/>
              </w:rPr>
            </w:pPr>
            <w:r w:rsidRPr="000C3898">
              <w:rPr>
                <w:bCs/>
                <w:sz w:val="18"/>
                <w:szCs w:val="18"/>
              </w:rPr>
              <w:t xml:space="preserve">5.4.1 Beschäftigte im Bereich Inklusion </w:t>
            </w:r>
            <w:r w:rsidRPr="000C3898">
              <w:rPr>
                <w:bCs/>
                <w:i/>
                <w:iCs/>
                <w:sz w:val="18"/>
                <w:szCs w:val="18"/>
              </w:rPr>
              <w:t>(z.</w:t>
            </w:r>
            <w:r w:rsidR="00B53610">
              <w:rPr>
                <w:bCs/>
                <w:i/>
                <w:iCs/>
                <w:sz w:val="18"/>
                <w:szCs w:val="18"/>
              </w:rPr>
              <w:t> </w:t>
            </w:r>
            <w:r w:rsidRPr="000C3898">
              <w:rPr>
                <w:bCs/>
                <w:i/>
                <w:iCs/>
                <w:sz w:val="18"/>
                <w:szCs w:val="18"/>
              </w:rPr>
              <w:t>B. Integrationshilfe, Unterrichts-/ Lernbegleitung, Klassenassistenz, …)</w:t>
            </w:r>
          </w:p>
        </w:tc>
        <w:tc>
          <w:tcPr>
            <w:tcW w:w="1276" w:type="dxa"/>
            <w:tcBorders>
              <w:top w:val="nil"/>
              <w:left w:val="nil"/>
              <w:bottom w:val="single" w:sz="4" w:space="0" w:color="auto"/>
              <w:right w:val="nil"/>
            </w:tcBorders>
          </w:tcPr>
          <w:p w14:paraId="042B522D" w14:textId="47CD5A71" w:rsidR="002056E9" w:rsidRPr="000C3898" w:rsidRDefault="00000000" w:rsidP="002056E9">
            <w:pPr>
              <w:spacing w:before="80" w:after="80"/>
              <w:rPr>
                <w:rFonts w:cs="Arial"/>
                <w:sz w:val="18"/>
                <w:szCs w:val="18"/>
              </w:rPr>
            </w:pPr>
            <w:sdt>
              <w:sdtPr>
                <w:rPr>
                  <w:rStyle w:val="Formatvorlage3"/>
                  <w:sz w:val="18"/>
                  <w:szCs w:val="18"/>
                </w:rPr>
                <w:id w:val="-1276244376"/>
                <w:placeholder>
                  <w:docPart w:val="0B7C7F549829F7439BD2D176AEF632E8"/>
                </w:placeholder>
              </w:sdtPr>
              <w:sdtEndPr>
                <w:rPr>
                  <w:rStyle w:val="Absatz-Standardschriftart"/>
                  <w:rFonts w:cs="Arial"/>
                  <w:color w:val="auto"/>
                </w:rPr>
              </w:sdtEndPr>
              <w:sdtContent>
                <w:sdt>
                  <w:sdtPr>
                    <w:rPr>
                      <w:sz w:val="18"/>
                      <w:szCs w:val="18"/>
                    </w:rPr>
                    <w:id w:val="92206434"/>
                    <w:placeholder>
                      <w:docPart w:val="6B7DEDF75C350445B21BDE7158BB6E91"/>
                    </w:placeholder>
                    <w:showingPlcHdr/>
                    <w:text/>
                  </w:sdtPr>
                  <w:sdtContent>
                    <w:r w:rsidR="002056E9" w:rsidRPr="001B32C0">
                      <w:rPr>
                        <w:rStyle w:val="Platzhaltertext"/>
                        <w:sz w:val="18"/>
                        <w:szCs w:val="18"/>
                      </w:rPr>
                      <w:t>[Anzahl]</w:t>
                    </w:r>
                  </w:sdtContent>
                </w:sdt>
              </w:sdtContent>
            </w:sdt>
          </w:p>
        </w:tc>
        <w:tc>
          <w:tcPr>
            <w:tcW w:w="1276" w:type="dxa"/>
            <w:tcBorders>
              <w:top w:val="nil"/>
              <w:left w:val="nil"/>
              <w:bottom w:val="single" w:sz="4" w:space="0" w:color="auto"/>
              <w:right w:val="nil"/>
            </w:tcBorders>
          </w:tcPr>
          <w:p w14:paraId="0CFC3F6C" w14:textId="2F9F3FE6" w:rsidR="002056E9" w:rsidRPr="000C3898" w:rsidRDefault="00000000" w:rsidP="002056E9">
            <w:pPr>
              <w:spacing w:before="80" w:after="80"/>
              <w:rPr>
                <w:rFonts w:cs="Arial"/>
                <w:sz w:val="18"/>
                <w:szCs w:val="18"/>
              </w:rPr>
            </w:pPr>
            <w:sdt>
              <w:sdtPr>
                <w:rPr>
                  <w:rStyle w:val="Formatvorlage3"/>
                  <w:sz w:val="18"/>
                  <w:szCs w:val="18"/>
                </w:rPr>
                <w:id w:val="1424689777"/>
                <w:placeholder>
                  <w:docPart w:val="68DFAE100EF3A5408A73611845A95788"/>
                </w:placeholder>
              </w:sdtPr>
              <w:sdtEndPr>
                <w:rPr>
                  <w:rStyle w:val="Absatz-Standardschriftart"/>
                  <w:rFonts w:cs="Arial"/>
                  <w:color w:val="auto"/>
                </w:rPr>
              </w:sdtEndPr>
              <w:sdtContent>
                <w:sdt>
                  <w:sdtPr>
                    <w:rPr>
                      <w:sz w:val="18"/>
                      <w:szCs w:val="18"/>
                    </w:rPr>
                    <w:id w:val="-803084183"/>
                    <w:placeholder>
                      <w:docPart w:val="D1B0E25DEF2D114A93425839CDDC0C9A"/>
                    </w:placeholder>
                    <w:showingPlcHdr/>
                    <w:text/>
                  </w:sdtPr>
                  <w:sdtContent>
                    <w:r w:rsidR="002056E9" w:rsidRPr="001B32C0">
                      <w:rPr>
                        <w:rStyle w:val="Platzhaltertext"/>
                        <w:sz w:val="18"/>
                        <w:szCs w:val="18"/>
                      </w:rPr>
                      <w:t>[Anzahl]</w:t>
                    </w:r>
                  </w:sdtContent>
                </w:sdt>
              </w:sdtContent>
            </w:sdt>
          </w:p>
        </w:tc>
        <w:tc>
          <w:tcPr>
            <w:tcW w:w="1276" w:type="dxa"/>
            <w:tcBorders>
              <w:top w:val="nil"/>
              <w:left w:val="nil"/>
              <w:bottom w:val="single" w:sz="4" w:space="0" w:color="auto"/>
              <w:right w:val="nil"/>
            </w:tcBorders>
          </w:tcPr>
          <w:p w14:paraId="4419D91E" w14:textId="6BE71182" w:rsidR="002056E9" w:rsidRPr="000C3898" w:rsidRDefault="00000000" w:rsidP="002056E9">
            <w:pPr>
              <w:spacing w:before="80" w:after="80"/>
              <w:rPr>
                <w:rFonts w:cs="Arial"/>
                <w:sz w:val="18"/>
                <w:szCs w:val="18"/>
              </w:rPr>
            </w:pPr>
            <w:sdt>
              <w:sdtPr>
                <w:rPr>
                  <w:rStyle w:val="Formatvorlage3"/>
                  <w:sz w:val="18"/>
                  <w:szCs w:val="18"/>
                </w:rPr>
                <w:id w:val="-1114446303"/>
                <w:placeholder>
                  <w:docPart w:val="E18B44D49A345F4A8BB018ED39953A83"/>
                </w:placeholder>
              </w:sdtPr>
              <w:sdtEndPr>
                <w:rPr>
                  <w:rStyle w:val="Absatz-Standardschriftart"/>
                  <w:rFonts w:cs="Arial"/>
                  <w:color w:val="auto"/>
                </w:rPr>
              </w:sdtEndPr>
              <w:sdtContent>
                <w:sdt>
                  <w:sdtPr>
                    <w:rPr>
                      <w:sz w:val="18"/>
                      <w:szCs w:val="18"/>
                    </w:rPr>
                    <w:id w:val="-299145592"/>
                    <w:placeholder>
                      <w:docPart w:val="96CBADD5F528034B8B3219099919F54F"/>
                    </w:placeholder>
                    <w:showingPlcHdr/>
                    <w:text/>
                  </w:sdtPr>
                  <w:sdtContent>
                    <w:r w:rsidR="002056E9" w:rsidRPr="001B32C0">
                      <w:rPr>
                        <w:rStyle w:val="Platzhaltertext"/>
                        <w:sz w:val="18"/>
                        <w:szCs w:val="18"/>
                      </w:rPr>
                      <w:t>[Anzahl]</w:t>
                    </w:r>
                  </w:sdtContent>
                </w:sdt>
              </w:sdtContent>
            </w:sdt>
          </w:p>
        </w:tc>
        <w:tc>
          <w:tcPr>
            <w:tcW w:w="1276" w:type="dxa"/>
            <w:tcBorders>
              <w:top w:val="nil"/>
              <w:left w:val="nil"/>
              <w:bottom w:val="single" w:sz="4" w:space="0" w:color="auto"/>
              <w:right w:val="nil"/>
            </w:tcBorders>
          </w:tcPr>
          <w:p w14:paraId="2EAB274C" w14:textId="34FF03E9" w:rsidR="002056E9" w:rsidRPr="000C3898" w:rsidRDefault="00000000" w:rsidP="002056E9">
            <w:pPr>
              <w:spacing w:before="80" w:after="80"/>
              <w:rPr>
                <w:rFonts w:cs="Arial"/>
                <w:sz w:val="18"/>
                <w:szCs w:val="18"/>
              </w:rPr>
            </w:pPr>
            <w:sdt>
              <w:sdtPr>
                <w:rPr>
                  <w:rStyle w:val="Formatvorlage3"/>
                  <w:sz w:val="18"/>
                  <w:szCs w:val="18"/>
                </w:rPr>
                <w:id w:val="-1872751651"/>
                <w:placeholder>
                  <w:docPart w:val="82FE12A09F5ECC4C9139B2105F388004"/>
                </w:placeholder>
              </w:sdtPr>
              <w:sdtEndPr>
                <w:rPr>
                  <w:rStyle w:val="Absatz-Standardschriftart"/>
                  <w:rFonts w:cs="Arial"/>
                  <w:color w:val="auto"/>
                </w:rPr>
              </w:sdtEndPr>
              <w:sdtContent>
                <w:sdt>
                  <w:sdtPr>
                    <w:rPr>
                      <w:sz w:val="18"/>
                      <w:szCs w:val="18"/>
                    </w:rPr>
                    <w:id w:val="1287935827"/>
                    <w:placeholder>
                      <w:docPart w:val="D5FBE56D3C295346B498C1A20E56C316"/>
                    </w:placeholder>
                    <w:showingPlcHdr/>
                    <w:text/>
                  </w:sdtPr>
                  <w:sdtContent>
                    <w:r w:rsidR="002056E9" w:rsidRPr="001B32C0">
                      <w:rPr>
                        <w:rStyle w:val="Platzhaltertext"/>
                        <w:sz w:val="18"/>
                        <w:szCs w:val="18"/>
                      </w:rPr>
                      <w:t>[Anzahl]</w:t>
                    </w:r>
                  </w:sdtContent>
                </w:sdt>
              </w:sdtContent>
            </w:sdt>
          </w:p>
        </w:tc>
        <w:tc>
          <w:tcPr>
            <w:tcW w:w="1276" w:type="dxa"/>
            <w:tcBorders>
              <w:top w:val="nil"/>
              <w:left w:val="nil"/>
              <w:bottom w:val="single" w:sz="4" w:space="0" w:color="auto"/>
              <w:right w:val="nil"/>
            </w:tcBorders>
          </w:tcPr>
          <w:p w14:paraId="770F4873" w14:textId="5AA5E648" w:rsidR="002056E9" w:rsidRPr="000C3898" w:rsidRDefault="00000000" w:rsidP="002056E9">
            <w:pPr>
              <w:spacing w:before="80" w:after="80"/>
              <w:rPr>
                <w:rFonts w:cs="Arial"/>
                <w:sz w:val="18"/>
                <w:szCs w:val="18"/>
              </w:rPr>
            </w:pPr>
            <w:sdt>
              <w:sdtPr>
                <w:rPr>
                  <w:rStyle w:val="Formatvorlage3"/>
                  <w:sz w:val="18"/>
                  <w:szCs w:val="18"/>
                </w:rPr>
                <w:id w:val="-771170726"/>
                <w:placeholder>
                  <w:docPart w:val="B1C3C1303336F64AB03959EAF0A31753"/>
                </w:placeholder>
              </w:sdtPr>
              <w:sdtEndPr>
                <w:rPr>
                  <w:rStyle w:val="Absatz-Standardschriftart"/>
                  <w:rFonts w:cs="Arial"/>
                  <w:color w:val="auto"/>
                </w:rPr>
              </w:sdtEndPr>
              <w:sdtContent>
                <w:sdt>
                  <w:sdtPr>
                    <w:rPr>
                      <w:sz w:val="18"/>
                      <w:szCs w:val="18"/>
                    </w:rPr>
                    <w:id w:val="-1853561413"/>
                    <w:placeholder>
                      <w:docPart w:val="0D33D2E909D539458BDEE71B4F315B55"/>
                    </w:placeholder>
                    <w:showingPlcHdr/>
                    <w:text/>
                  </w:sdtPr>
                  <w:sdtContent>
                    <w:r w:rsidR="002056E9" w:rsidRPr="001B32C0">
                      <w:rPr>
                        <w:rStyle w:val="Platzhaltertext"/>
                        <w:sz w:val="18"/>
                        <w:szCs w:val="18"/>
                      </w:rPr>
                      <w:t>[Anzahl]</w:t>
                    </w:r>
                  </w:sdtContent>
                </w:sdt>
              </w:sdtContent>
            </w:sdt>
          </w:p>
        </w:tc>
      </w:tr>
      <w:tr w:rsidR="00275FBF" w:rsidRPr="00167ECB" w14:paraId="2D963723" w14:textId="77777777" w:rsidTr="002056E9">
        <w:trPr>
          <w:trHeight w:val="397"/>
        </w:trPr>
        <w:tc>
          <w:tcPr>
            <w:tcW w:w="9641" w:type="dxa"/>
            <w:gridSpan w:val="6"/>
            <w:tcBorders>
              <w:top w:val="single" w:sz="4" w:space="0" w:color="auto"/>
              <w:left w:val="nil"/>
              <w:bottom w:val="nil"/>
              <w:right w:val="nil"/>
            </w:tcBorders>
            <w:shd w:val="clear" w:color="auto" w:fill="FEF4D2" w:themeFill="accent4" w:themeFillTint="33"/>
          </w:tcPr>
          <w:p w14:paraId="6E64D6ED" w14:textId="10224433" w:rsidR="00275FBF" w:rsidRPr="00275FBF" w:rsidRDefault="00275FBF" w:rsidP="001E6320">
            <w:pPr>
              <w:spacing w:before="80" w:after="80"/>
              <w:rPr>
                <w:b/>
                <w:sz w:val="18"/>
                <w:szCs w:val="18"/>
              </w:rPr>
            </w:pPr>
            <w:r w:rsidRPr="00275FBF">
              <w:rPr>
                <w:b/>
                <w:sz w:val="18"/>
                <w:szCs w:val="18"/>
              </w:rPr>
              <w:t xml:space="preserve">5.4.2 Wie ist der Einsatz dieses Personals organisiert? </w:t>
            </w:r>
            <w:r w:rsidR="00504289">
              <w:rPr>
                <w:b/>
                <w:sz w:val="18"/>
                <w:szCs w:val="18"/>
              </w:rPr>
              <w:br/>
            </w:r>
            <w:r w:rsidRPr="00275FBF">
              <w:rPr>
                <w:b/>
                <w:i/>
                <w:iCs/>
                <w:sz w:val="18"/>
                <w:szCs w:val="18"/>
              </w:rPr>
              <w:t>(z.</w:t>
            </w:r>
            <w:r w:rsidR="00B53610">
              <w:rPr>
                <w:b/>
                <w:i/>
                <w:iCs/>
                <w:sz w:val="18"/>
                <w:szCs w:val="18"/>
              </w:rPr>
              <w:t> </w:t>
            </w:r>
            <w:r w:rsidRPr="00275FBF">
              <w:rPr>
                <w:b/>
                <w:i/>
                <w:iCs/>
                <w:sz w:val="18"/>
                <w:szCs w:val="18"/>
              </w:rPr>
              <w:t>B. Personal für Einzelfallhilfe, z. B. Eingliederungshilfe; Pools von Personal ohne feste Zuordnung usw.)</w:t>
            </w:r>
          </w:p>
        </w:tc>
      </w:tr>
      <w:tr w:rsidR="00275FBF" w:rsidRPr="000C3898" w14:paraId="5938D29F" w14:textId="77777777" w:rsidTr="002056E9">
        <w:trPr>
          <w:trHeight w:val="397"/>
        </w:trPr>
        <w:tc>
          <w:tcPr>
            <w:tcW w:w="9641" w:type="dxa"/>
            <w:gridSpan w:val="6"/>
            <w:tcBorders>
              <w:top w:val="nil"/>
              <w:left w:val="nil"/>
              <w:bottom w:val="single" w:sz="4" w:space="0" w:color="auto"/>
              <w:right w:val="nil"/>
            </w:tcBorders>
            <w:shd w:val="clear" w:color="auto" w:fill="FFFFFF" w:themeFill="background1"/>
          </w:tcPr>
          <w:p w14:paraId="76CE08E9" w14:textId="4A6E10E5" w:rsidR="00275FBF" w:rsidRPr="000C3898" w:rsidRDefault="00000000" w:rsidP="00B53610">
            <w:pPr>
              <w:spacing w:before="80" w:after="80"/>
              <w:rPr>
                <w:b/>
                <w:sz w:val="18"/>
                <w:szCs w:val="18"/>
              </w:rPr>
            </w:pPr>
            <w:sdt>
              <w:sdtPr>
                <w:rPr>
                  <w:rStyle w:val="Formatvorlage3"/>
                  <w:sz w:val="18"/>
                  <w:szCs w:val="18"/>
                </w:rPr>
                <w:id w:val="-1630475298"/>
                <w:placeholder>
                  <w:docPart w:val="09E8C9560F0BB34BA10D914D41A9BD85"/>
                </w:placeholder>
              </w:sdtPr>
              <w:sdtEndPr>
                <w:rPr>
                  <w:rStyle w:val="Absatz-Standardschriftart"/>
                  <w:rFonts w:cs="Arial"/>
                  <w:color w:val="auto"/>
                </w:rPr>
              </w:sdtEndPr>
              <w:sdtContent>
                <w:sdt>
                  <w:sdtPr>
                    <w:rPr>
                      <w:rStyle w:val="Formatvorlage3"/>
                      <w:sz w:val="18"/>
                      <w:szCs w:val="18"/>
                    </w:rPr>
                    <w:id w:val="14359510"/>
                    <w:placeholder>
                      <w:docPart w:val="7841E490AC4C514BB70160E72B67C8EB"/>
                    </w:placeholder>
                  </w:sdtPr>
                  <w:sdtEndPr>
                    <w:rPr>
                      <w:rStyle w:val="Absatz-Standardschriftart"/>
                      <w:rFonts w:cs="Arial"/>
                      <w:color w:val="auto"/>
                    </w:rPr>
                  </w:sdtEndPr>
                  <w:sdtContent>
                    <w:sdt>
                      <w:sdtPr>
                        <w:rPr>
                          <w:sz w:val="18"/>
                          <w:szCs w:val="18"/>
                        </w:rPr>
                        <w:id w:val="765035475"/>
                        <w:placeholder>
                          <w:docPart w:val="2F7078DD6647844996D0D9F17AE8E1FB"/>
                        </w:placeholder>
                        <w:showingPlcHdr/>
                        <w:text w:multiLine="1"/>
                      </w:sdtPr>
                      <w:sdtContent>
                        <w:r w:rsidR="008109EA" w:rsidRPr="00D06C0B">
                          <w:rPr>
                            <w:rStyle w:val="Platzhaltertext"/>
                            <w:sz w:val="18"/>
                            <w:szCs w:val="18"/>
                          </w:rPr>
                          <w:t>[Text eingeben]</w:t>
                        </w:r>
                      </w:sdtContent>
                    </w:sdt>
                  </w:sdtContent>
                </w:sdt>
              </w:sdtContent>
            </w:sdt>
          </w:p>
        </w:tc>
      </w:tr>
      <w:tr w:rsidR="00275FBF" w:rsidRPr="00167ECB" w14:paraId="19301095" w14:textId="77777777" w:rsidTr="002056E9">
        <w:trPr>
          <w:trHeight w:val="397"/>
        </w:trPr>
        <w:tc>
          <w:tcPr>
            <w:tcW w:w="9641" w:type="dxa"/>
            <w:gridSpan w:val="6"/>
            <w:tcBorders>
              <w:top w:val="single" w:sz="4" w:space="0" w:color="auto"/>
              <w:left w:val="nil"/>
              <w:bottom w:val="nil"/>
              <w:right w:val="nil"/>
            </w:tcBorders>
            <w:shd w:val="clear" w:color="auto" w:fill="FEF4D2" w:themeFill="accent4" w:themeFillTint="33"/>
          </w:tcPr>
          <w:p w14:paraId="73F500E4" w14:textId="33E111CA" w:rsidR="00275FBF" w:rsidRPr="00275FBF" w:rsidRDefault="00275FBF" w:rsidP="001E6320">
            <w:pPr>
              <w:spacing w:before="80" w:after="80"/>
              <w:rPr>
                <w:rStyle w:val="Formatvorlage3"/>
                <w:sz w:val="18"/>
                <w:szCs w:val="18"/>
              </w:rPr>
            </w:pPr>
            <w:r w:rsidRPr="00275FBF">
              <w:rPr>
                <w:b/>
                <w:sz w:val="18"/>
                <w:szCs w:val="18"/>
              </w:rPr>
              <w:t xml:space="preserve">5.4.3 Bei welchem (bzw. welchen) Anstellungsträger(n) ist dieses Personal angestellt? </w:t>
            </w:r>
            <w:r w:rsidR="00504289">
              <w:rPr>
                <w:b/>
                <w:sz w:val="18"/>
                <w:szCs w:val="18"/>
              </w:rPr>
              <w:br/>
            </w:r>
            <w:r w:rsidRPr="00275FBF">
              <w:rPr>
                <w:b/>
                <w:i/>
                <w:iCs/>
                <w:sz w:val="18"/>
                <w:szCs w:val="18"/>
              </w:rPr>
              <w:t>(z. B. Schule selbst, Kommune, Land, Förderverein, freie Träger)</w:t>
            </w:r>
          </w:p>
        </w:tc>
      </w:tr>
      <w:tr w:rsidR="00275FBF" w:rsidRPr="00B5322D" w14:paraId="604B3AC0" w14:textId="77777777" w:rsidTr="002056E9">
        <w:trPr>
          <w:trHeight w:val="397"/>
        </w:trPr>
        <w:tc>
          <w:tcPr>
            <w:tcW w:w="9641" w:type="dxa"/>
            <w:gridSpan w:val="6"/>
            <w:tcBorders>
              <w:top w:val="nil"/>
              <w:left w:val="nil"/>
              <w:bottom w:val="single" w:sz="4" w:space="0" w:color="auto"/>
              <w:right w:val="nil"/>
            </w:tcBorders>
          </w:tcPr>
          <w:p w14:paraId="63F8F13A" w14:textId="7A763E2C" w:rsidR="00275FBF" w:rsidRPr="00B5322D" w:rsidRDefault="00000000" w:rsidP="00B53610">
            <w:pPr>
              <w:tabs>
                <w:tab w:val="left" w:pos="2147"/>
              </w:tabs>
              <w:spacing w:before="80" w:after="80"/>
              <w:rPr>
                <w:b/>
                <w:sz w:val="18"/>
                <w:szCs w:val="18"/>
              </w:rPr>
            </w:pPr>
            <w:sdt>
              <w:sdtPr>
                <w:rPr>
                  <w:rFonts w:cs="Arial"/>
                  <w:sz w:val="18"/>
                  <w:szCs w:val="18"/>
                </w:rPr>
                <w:id w:val="800192104"/>
                <w:placeholder>
                  <w:docPart w:val="7D77449DEAF6BB498B4308C629F0427F"/>
                </w:placeholder>
              </w:sdtPr>
              <w:sdtContent>
                <w:sdt>
                  <w:sdtPr>
                    <w:rPr>
                      <w:rStyle w:val="Formatvorlage3"/>
                      <w:sz w:val="18"/>
                      <w:szCs w:val="18"/>
                    </w:rPr>
                    <w:id w:val="1763411529"/>
                    <w:placeholder>
                      <w:docPart w:val="1D74DAEC2E14014BAAC2C5FB0D60F3E8"/>
                    </w:placeholder>
                  </w:sdtPr>
                  <w:sdtEndPr>
                    <w:rPr>
                      <w:rStyle w:val="Absatz-Standardschriftart"/>
                      <w:rFonts w:cs="Arial"/>
                      <w:color w:val="auto"/>
                    </w:rPr>
                  </w:sdtEndPr>
                  <w:sdtContent>
                    <w:sdt>
                      <w:sdtPr>
                        <w:rPr>
                          <w:rStyle w:val="Formatvorlage3"/>
                          <w:sz w:val="18"/>
                          <w:szCs w:val="18"/>
                        </w:rPr>
                        <w:id w:val="-1400427805"/>
                        <w:placeholder>
                          <w:docPart w:val="1C9816EFB01FAA45A4DEADD3E004FD0A"/>
                        </w:placeholder>
                      </w:sdtPr>
                      <w:sdtEndPr>
                        <w:rPr>
                          <w:rStyle w:val="Absatz-Standardschriftart"/>
                          <w:rFonts w:cs="Arial"/>
                          <w:color w:val="auto"/>
                        </w:rPr>
                      </w:sdtEndPr>
                      <w:sdtContent>
                        <w:sdt>
                          <w:sdtPr>
                            <w:rPr>
                              <w:sz w:val="18"/>
                              <w:szCs w:val="18"/>
                            </w:rPr>
                            <w:id w:val="-1576208488"/>
                            <w:placeholder>
                              <w:docPart w:val="BE2BD63B30B5F448B0B3694A52B51CA8"/>
                            </w:placeholder>
                            <w:showingPlcHdr/>
                            <w:text w:multiLine="1"/>
                          </w:sdtPr>
                          <w:sdtContent>
                            <w:r w:rsidR="008109EA" w:rsidRPr="00D06C0B">
                              <w:rPr>
                                <w:rStyle w:val="Platzhaltertext"/>
                                <w:sz w:val="18"/>
                                <w:szCs w:val="18"/>
                              </w:rPr>
                              <w:t>[Text eingeben]</w:t>
                            </w:r>
                          </w:sdtContent>
                        </w:sdt>
                      </w:sdtContent>
                    </w:sdt>
                  </w:sdtContent>
                </w:sdt>
              </w:sdtContent>
            </w:sdt>
          </w:p>
        </w:tc>
      </w:tr>
      <w:tr w:rsidR="00275FBF" w:rsidRPr="00167ECB" w14:paraId="132EAEFA" w14:textId="77777777" w:rsidTr="002056E9">
        <w:trPr>
          <w:trHeight w:val="397"/>
        </w:trPr>
        <w:tc>
          <w:tcPr>
            <w:tcW w:w="9641" w:type="dxa"/>
            <w:gridSpan w:val="6"/>
            <w:tcBorders>
              <w:top w:val="single" w:sz="4" w:space="0" w:color="auto"/>
              <w:left w:val="nil"/>
              <w:bottom w:val="nil"/>
              <w:right w:val="nil"/>
            </w:tcBorders>
            <w:shd w:val="clear" w:color="auto" w:fill="FEF4D2" w:themeFill="accent4" w:themeFillTint="33"/>
          </w:tcPr>
          <w:p w14:paraId="4119BB2E" w14:textId="77777777" w:rsidR="00275FBF" w:rsidRPr="00275FBF" w:rsidRDefault="00275FBF" w:rsidP="00275FBF">
            <w:pPr>
              <w:spacing w:before="80" w:after="80"/>
              <w:jc w:val="both"/>
              <w:rPr>
                <w:b/>
                <w:sz w:val="18"/>
                <w:szCs w:val="18"/>
              </w:rPr>
            </w:pPr>
            <w:r w:rsidRPr="00275FBF">
              <w:rPr>
                <w:b/>
                <w:sz w:val="18"/>
                <w:szCs w:val="18"/>
              </w:rPr>
              <w:t>5.4.4 Bemerkungen</w:t>
            </w:r>
          </w:p>
        </w:tc>
      </w:tr>
      <w:tr w:rsidR="00275FBF" w:rsidRPr="00B5322D" w14:paraId="4808C581" w14:textId="77777777" w:rsidTr="002056E9">
        <w:trPr>
          <w:trHeight w:val="397"/>
        </w:trPr>
        <w:tc>
          <w:tcPr>
            <w:tcW w:w="9641" w:type="dxa"/>
            <w:gridSpan w:val="6"/>
            <w:tcBorders>
              <w:top w:val="nil"/>
              <w:left w:val="nil"/>
              <w:bottom w:val="single" w:sz="4" w:space="0" w:color="auto"/>
              <w:right w:val="nil"/>
            </w:tcBorders>
          </w:tcPr>
          <w:p w14:paraId="00FB6971" w14:textId="414415FD" w:rsidR="00275FBF" w:rsidRPr="00B5322D" w:rsidRDefault="00000000" w:rsidP="00B53610">
            <w:pPr>
              <w:spacing w:before="80" w:after="80"/>
              <w:rPr>
                <w:rFonts w:cs="Arial"/>
                <w:sz w:val="18"/>
                <w:szCs w:val="18"/>
              </w:rPr>
            </w:pPr>
            <w:sdt>
              <w:sdtPr>
                <w:rPr>
                  <w:rFonts w:cs="Arial"/>
                  <w:sz w:val="18"/>
                  <w:szCs w:val="18"/>
                </w:rPr>
                <w:id w:val="112105191"/>
                <w:placeholder>
                  <w:docPart w:val="F7851B440B4D1A41B734AA0B9E2ACD17"/>
                </w:placeholder>
              </w:sdtPr>
              <w:sdtContent>
                <w:sdt>
                  <w:sdtPr>
                    <w:rPr>
                      <w:rFonts w:cs="Arial"/>
                      <w:sz w:val="18"/>
                      <w:szCs w:val="18"/>
                    </w:rPr>
                    <w:id w:val="2060283511"/>
                    <w:placeholder>
                      <w:docPart w:val="914DF9755B6E6940A52DE860F9F17BBC"/>
                    </w:placeholder>
                  </w:sdtPr>
                  <w:sdtContent>
                    <w:sdt>
                      <w:sdtPr>
                        <w:rPr>
                          <w:rStyle w:val="Formatvorlage3"/>
                          <w:sz w:val="18"/>
                          <w:szCs w:val="18"/>
                        </w:rPr>
                        <w:id w:val="859622809"/>
                        <w:placeholder>
                          <w:docPart w:val="7ABEEC2281D91540A39232B83690DED7"/>
                        </w:placeholder>
                      </w:sdtPr>
                      <w:sdtEndPr>
                        <w:rPr>
                          <w:rStyle w:val="Absatz-Standardschriftart"/>
                          <w:rFonts w:cs="Arial"/>
                          <w:color w:val="auto"/>
                        </w:rPr>
                      </w:sdtEndPr>
                      <w:sdtContent>
                        <w:sdt>
                          <w:sdtPr>
                            <w:rPr>
                              <w:rStyle w:val="Formatvorlage3"/>
                              <w:sz w:val="18"/>
                              <w:szCs w:val="18"/>
                            </w:rPr>
                            <w:id w:val="-940754637"/>
                            <w:placeholder>
                              <w:docPart w:val="1D94868A62B9B4468B5FEB9A70081FE1"/>
                            </w:placeholder>
                          </w:sdtPr>
                          <w:sdtEndPr>
                            <w:rPr>
                              <w:rStyle w:val="Absatz-Standardschriftart"/>
                              <w:rFonts w:cs="Arial"/>
                              <w:color w:val="auto"/>
                            </w:rPr>
                          </w:sdtEndPr>
                          <w:sdtContent>
                            <w:sdt>
                              <w:sdtPr>
                                <w:rPr>
                                  <w:sz w:val="18"/>
                                  <w:szCs w:val="18"/>
                                </w:rPr>
                                <w:id w:val="-1155606884"/>
                                <w:placeholder>
                                  <w:docPart w:val="A462C672773B894DA1D8B88CF80B6A61"/>
                                </w:placeholder>
                                <w:showingPlcHdr/>
                                <w:text w:multiLine="1"/>
                              </w:sdtPr>
                              <w:sdtContent>
                                <w:r w:rsidR="008109EA" w:rsidRPr="00D06C0B">
                                  <w:rPr>
                                    <w:rStyle w:val="Platzhaltertext"/>
                                    <w:sz w:val="18"/>
                                    <w:szCs w:val="18"/>
                                  </w:rPr>
                                  <w:t>[Text eingeben]</w:t>
                                </w:r>
                              </w:sdtContent>
                            </w:sdt>
                          </w:sdtContent>
                        </w:sdt>
                      </w:sdtContent>
                    </w:sdt>
                  </w:sdtContent>
                </w:sdt>
              </w:sdtContent>
            </w:sdt>
          </w:p>
        </w:tc>
      </w:tr>
    </w:tbl>
    <w:p w14:paraId="22897C05" w14:textId="77777777" w:rsidR="002228D9" w:rsidRDefault="002228D9"/>
    <w:p w14:paraId="15F4B396" w14:textId="4CD0BF98" w:rsidR="002228D9" w:rsidRDefault="002228D9" w:rsidP="002228D9">
      <w:pPr>
        <w:pStyle w:val="2nummeriert"/>
      </w:pPr>
      <w:bookmarkStart w:id="18" w:name="_Toc215129737"/>
      <w:r w:rsidRPr="002228D9">
        <w:t>Schulpsychologinnen und Schulpsychologen</w:t>
      </w:r>
      <w:bookmarkEnd w:id="18"/>
    </w:p>
    <w:tbl>
      <w:tblPr>
        <w:tblStyle w:val="Tabellenraster"/>
        <w:tblW w:w="9641" w:type="dxa"/>
        <w:tblLayout w:type="fixed"/>
        <w:tblLook w:val="04A0" w:firstRow="1" w:lastRow="0" w:firstColumn="1" w:lastColumn="0" w:noHBand="0" w:noVBand="1"/>
      </w:tblPr>
      <w:tblGrid>
        <w:gridCol w:w="3261"/>
        <w:gridCol w:w="1276"/>
        <w:gridCol w:w="1276"/>
        <w:gridCol w:w="1276"/>
        <w:gridCol w:w="1276"/>
        <w:gridCol w:w="1276"/>
      </w:tblGrid>
      <w:tr w:rsidR="002228D9" w:rsidRPr="002228D9" w14:paraId="2F205E87" w14:textId="77777777" w:rsidTr="002056E9">
        <w:trPr>
          <w:trHeight w:val="803"/>
          <w:tblHeader/>
        </w:trPr>
        <w:tc>
          <w:tcPr>
            <w:tcW w:w="3261" w:type="dxa"/>
            <w:tcBorders>
              <w:top w:val="single" w:sz="4" w:space="0" w:color="auto"/>
              <w:left w:val="nil"/>
              <w:bottom w:val="nil"/>
              <w:right w:val="nil"/>
            </w:tcBorders>
            <w:shd w:val="clear" w:color="auto" w:fill="FEF4D2" w:themeFill="accent4" w:themeFillTint="33"/>
          </w:tcPr>
          <w:p w14:paraId="15E1A374" w14:textId="77777777" w:rsidR="002228D9" w:rsidRPr="002228D9" w:rsidRDefault="002228D9" w:rsidP="002228D9">
            <w:pPr>
              <w:spacing w:before="80" w:after="80"/>
              <w:ind w:right="0"/>
              <w:jc w:val="both"/>
              <w:rPr>
                <w:bCs/>
                <w:sz w:val="18"/>
                <w:szCs w:val="18"/>
              </w:rPr>
            </w:pPr>
          </w:p>
        </w:tc>
        <w:tc>
          <w:tcPr>
            <w:tcW w:w="1276" w:type="dxa"/>
            <w:tcBorders>
              <w:top w:val="single" w:sz="4" w:space="0" w:color="auto"/>
              <w:left w:val="nil"/>
              <w:bottom w:val="nil"/>
              <w:right w:val="nil"/>
            </w:tcBorders>
            <w:shd w:val="clear" w:color="auto" w:fill="FEF4D2" w:themeFill="accent4" w:themeFillTint="33"/>
          </w:tcPr>
          <w:p w14:paraId="0C485C0E" w14:textId="77777777" w:rsidR="002228D9" w:rsidRPr="002228D9" w:rsidRDefault="002228D9" w:rsidP="002228D9">
            <w:pPr>
              <w:spacing w:before="80" w:after="80"/>
              <w:ind w:right="0"/>
              <w:rPr>
                <w:b/>
                <w:bCs/>
                <w:sz w:val="18"/>
                <w:szCs w:val="18"/>
              </w:rPr>
            </w:pPr>
            <w:r w:rsidRPr="002228D9">
              <w:rPr>
                <w:b/>
                <w:bCs/>
                <w:sz w:val="18"/>
                <w:szCs w:val="18"/>
              </w:rPr>
              <w:t>Vollzeit</w:t>
            </w:r>
          </w:p>
        </w:tc>
        <w:tc>
          <w:tcPr>
            <w:tcW w:w="1276" w:type="dxa"/>
            <w:tcBorders>
              <w:top w:val="single" w:sz="4" w:space="0" w:color="auto"/>
              <w:left w:val="nil"/>
              <w:bottom w:val="nil"/>
              <w:right w:val="nil"/>
            </w:tcBorders>
            <w:shd w:val="clear" w:color="auto" w:fill="FEF4D2" w:themeFill="accent4" w:themeFillTint="33"/>
          </w:tcPr>
          <w:p w14:paraId="4F00406E" w14:textId="77777777" w:rsidR="002228D9" w:rsidRPr="002228D9" w:rsidRDefault="002228D9" w:rsidP="002228D9">
            <w:pPr>
              <w:spacing w:before="80" w:after="80"/>
              <w:ind w:right="0"/>
              <w:rPr>
                <w:b/>
                <w:bCs/>
                <w:sz w:val="18"/>
                <w:szCs w:val="18"/>
              </w:rPr>
            </w:pPr>
            <w:r w:rsidRPr="002228D9">
              <w:rPr>
                <w:b/>
                <w:bCs/>
                <w:sz w:val="18"/>
                <w:szCs w:val="18"/>
              </w:rPr>
              <w:t>Teilzeit (über 75 %)</w:t>
            </w:r>
          </w:p>
        </w:tc>
        <w:tc>
          <w:tcPr>
            <w:tcW w:w="1276" w:type="dxa"/>
            <w:tcBorders>
              <w:top w:val="single" w:sz="4" w:space="0" w:color="auto"/>
              <w:left w:val="nil"/>
              <w:bottom w:val="nil"/>
              <w:right w:val="nil"/>
            </w:tcBorders>
            <w:shd w:val="clear" w:color="auto" w:fill="FEF4D2" w:themeFill="accent4" w:themeFillTint="33"/>
          </w:tcPr>
          <w:p w14:paraId="4514B475" w14:textId="750E66DF" w:rsidR="002228D9" w:rsidRPr="002228D9" w:rsidRDefault="002228D9" w:rsidP="002228D9">
            <w:pPr>
              <w:spacing w:before="80" w:after="80"/>
              <w:ind w:right="0"/>
              <w:rPr>
                <w:b/>
                <w:bCs/>
                <w:sz w:val="18"/>
                <w:szCs w:val="18"/>
              </w:rPr>
            </w:pPr>
            <w:r w:rsidRPr="002228D9">
              <w:rPr>
                <w:b/>
                <w:bCs/>
                <w:sz w:val="18"/>
                <w:szCs w:val="18"/>
              </w:rPr>
              <w:t>Teilzeit</w:t>
            </w:r>
            <w:r>
              <w:rPr>
                <w:b/>
                <w:bCs/>
                <w:sz w:val="18"/>
                <w:szCs w:val="18"/>
              </w:rPr>
              <w:t xml:space="preserve"> </w:t>
            </w:r>
            <w:r w:rsidRPr="002228D9">
              <w:rPr>
                <w:b/>
                <w:bCs/>
                <w:sz w:val="18"/>
                <w:szCs w:val="18"/>
              </w:rPr>
              <w:t>(50</w:t>
            </w:r>
            <w:r>
              <w:rPr>
                <w:b/>
                <w:bCs/>
                <w:sz w:val="18"/>
                <w:szCs w:val="18"/>
              </w:rPr>
              <w:t> </w:t>
            </w:r>
            <w:r w:rsidRPr="002228D9">
              <w:rPr>
                <w:b/>
                <w:bCs/>
                <w:sz w:val="18"/>
                <w:szCs w:val="18"/>
              </w:rPr>
              <w:t>bis</w:t>
            </w:r>
            <w:r>
              <w:rPr>
                <w:b/>
                <w:bCs/>
                <w:sz w:val="18"/>
                <w:szCs w:val="18"/>
              </w:rPr>
              <w:t> </w:t>
            </w:r>
            <w:r w:rsidRPr="002228D9">
              <w:rPr>
                <w:b/>
                <w:bCs/>
                <w:sz w:val="18"/>
                <w:szCs w:val="18"/>
              </w:rPr>
              <w:t>75</w:t>
            </w:r>
            <w:r>
              <w:rPr>
                <w:b/>
                <w:bCs/>
                <w:sz w:val="18"/>
                <w:szCs w:val="18"/>
              </w:rPr>
              <w:t> </w:t>
            </w:r>
            <w:r w:rsidRPr="002228D9">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483CC201" w14:textId="3B0AC079" w:rsidR="002228D9" w:rsidRPr="002228D9" w:rsidRDefault="002228D9" w:rsidP="002228D9">
            <w:pPr>
              <w:spacing w:before="80" w:after="80"/>
              <w:ind w:right="0"/>
              <w:rPr>
                <w:b/>
                <w:bCs/>
                <w:sz w:val="18"/>
                <w:szCs w:val="18"/>
              </w:rPr>
            </w:pPr>
            <w:r w:rsidRPr="002228D9">
              <w:rPr>
                <w:b/>
                <w:bCs/>
                <w:sz w:val="18"/>
                <w:szCs w:val="18"/>
              </w:rPr>
              <w:t xml:space="preserve">Teilzeit </w:t>
            </w:r>
            <w:r w:rsidR="001E6320">
              <w:rPr>
                <w:b/>
                <w:bCs/>
                <w:sz w:val="18"/>
                <w:szCs w:val="18"/>
              </w:rPr>
              <w:br/>
            </w:r>
            <w:r w:rsidRPr="002228D9">
              <w:rPr>
                <w:b/>
                <w:bCs/>
                <w:sz w:val="18"/>
                <w:szCs w:val="18"/>
              </w:rPr>
              <w:t>(unter</w:t>
            </w:r>
            <w:r>
              <w:rPr>
                <w:b/>
                <w:bCs/>
                <w:sz w:val="18"/>
                <w:szCs w:val="18"/>
              </w:rPr>
              <w:t> </w:t>
            </w:r>
            <w:r w:rsidRPr="002228D9">
              <w:rPr>
                <w:b/>
                <w:bCs/>
                <w:sz w:val="18"/>
                <w:szCs w:val="18"/>
              </w:rPr>
              <w:t>50</w:t>
            </w:r>
            <w:r>
              <w:rPr>
                <w:b/>
                <w:bCs/>
                <w:sz w:val="18"/>
                <w:szCs w:val="18"/>
              </w:rPr>
              <w:t> </w:t>
            </w:r>
            <w:r w:rsidRPr="002228D9">
              <w:rPr>
                <w:b/>
                <w:bCs/>
                <w:sz w:val="18"/>
                <w:szCs w:val="18"/>
              </w:rPr>
              <w:t>%)</w:t>
            </w:r>
          </w:p>
        </w:tc>
        <w:tc>
          <w:tcPr>
            <w:tcW w:w="1276" w:type="dxa"/>
            <w:tcBorders>
              <w:top w:val="single" w:sz="4" w:space="0" w:color="auto"/>
              <w:left w:val="nil"/>
              <w:bottom w:val="nil"/>
              <w:right w:val="nil"/>
            </w:tcBorders>
            <w:shd w:val="clear" w:color="auto" w:fill="FEF4D2" w:themeFill="accent4" w:themeFillTint="33"/>
          </w:tcPr>
          <w:p w14:paraId="5DEB837E" w14:textId="2686BE7F" w:rsidR="002228D9" w:rsidRPr="002228D9" w:rsidRDefault="002228D9" w:rsidP="002228D9">
            <w:pPr>
              <w:spacing w:before="80" w:after="80"/>
              <w:ind w:right="0"/>
              <w:rPr>
                <w:b/>
                <w:bCs/>
                <w:sz w:val="18"/>
                <w:szCs w:val="18"/>
              </w:rPr>
            </w:pPr>
            <w:r w:rsidRPr="002228D9">
              <w:rPr>
                <w:b/>
                <w:bCs/>
                <w:sz w:val="18"/>
                <w:szCs w:val="18"/>
              </w:rPr>
              <w:t xml:space="preserve">Anzahl </w:t>
            </w:r>
            <w:r w:rsidR="001E6320">
              <w:rPr>
                <w:b/>
                <w:bCs/>
                <w:sz w:val="18"/>
                <w:szCs w:val="18"/>
              </w:rPr>
              <w:br/>
            </w:r>
            <w:r w:rsidRPr="002228D9">
              <w:rPr>
                <w:b/>
                <w:bCs/>
                <w:sz w:val="18"/>
                <w:szCs w:val="18"/>
              </w:rPr>
              <w:t>unbesetzter Stellen</w:t>
            </w:r>
          </w:p>
        </w:tc>
      </w:tr>
      <w:tr w:rsidR="002056E9" w:rsidRPr="00B5322D" w14:paraId="46C4465B" w14:textId="77777777" w:rsidTr="002056E9">
        <w:trPr>
          <w:trHeight w:val="716"/>
        </w:trPr>
        <w:tc>
          <w:tcPr>
            <w:tcW w:w="3261" w:type="dxa"/>
            <w:tcBorders>
              <w:top w:val="nil"/>
              <w:left w:val="nil"/>
              <w:bottom w:val="single" w:sz="4" w:space="0" w:color="auto"/>
              <w:right w:val="nil"/>
            </w:tcBorders>
          </w:tcPr>
          <w:p w14:paraId="07D72E26" w14:textId="77777777" w:rsidR="002056E9" w:rsidRPr="00B5322D" w:rsidRDefault="002056E9" w:rsidP="002056E9">
            <w:pPr>
              <w:spacing w:before="80" w:after="80"/>
              <w:ind w:right="0"/>
              <w:rPr>
                <w:b/>
                <w:sz w:val="18"/>
                <w:szCs w:val="18"/>
              </w:rPr>
            </w:pPr>
            <w:r w:rsidRPr="00B5322D">
              <w:rPr>
                <w:b/>
                <w:sz w:val="18"/>
                <w:szCs w:val="18"/>
              </w:rPr>
              <w:t xml:space="preserve">5.5.1 </w:t>
            </w:r>
            <w:r w:rsidRPr="00B5322D">
              <w:rPr>
                <w:bCs/>
                <w:sz w:val="18"/>
                <w:szCs w:val="18"/>
              </w:rPr>
              <w:t>Schulpsychologinnen und Schulpsychologen</w:t>
            </w:r>
          </w:p>
        </w:tc>
        <w:tc>
          <w:tcPr>
            <w:tcW w:w="1276" w:type="dxa"/>
            <w:tcBorders>
              <w:top w:val="nil"/>
              <w:left w:val="nil"/>
              <w:bottom w:val="single" w:sz="4" w:space="0" w:color="auto"/>
              <w:right w:val="nil"/>
            </w:tcBorders>
          </w:tcPr>
          <w:p w14:paraId="651217C2" w14:textId="3A68ACFF" w:rsidR="002056E9" w:rsidRPr="00B5322D" w:rsidRDefault="00000000" w:rsidP="002056E9">
            <w:pPr>
              <w:spacing w:before="80" w:after="80"/>
              <w:ind w:right="0"/>
              <w:rPr>
                <w:rFonts w:cs="Arial"/>
                <w:sz w:val="18"/>
                <w:szCs w:val="18"/>
              </w:rPr>
            </w:pPr>
            <w:sdt>
              <w:sdtPr>
                <w:rPr>
                  <w:rStyle w:val="Formatvorlage3"/>
                  <w:sz w:val="18"/>
                  <w:szCs w:val="18"/>
                </w:rPr>
                <w:id w:val="-1078900887"/>
                <w:placeholder>
                  <w:docPart w:val="04C1EE210BE04D42B1E60858B26BF601"/>
                </w:placeholder>
              </w:sdtPr>
              <w:sdtEndPr>
                <w:rPr>
                  <w:rStyle w:val="Absatz-Standardschriftart"/>
                  <w:rFonts w:cs="Arial"/>
                  <w:color w:val="auto"/>
                </w:rPr>
              </w:sdtEndPr>
              <w:sdtContent>
                <w:sdt>
                  <w:sdtPr>
                    <w:rPr>
                      <w:sz w:val="18"/>
                      <w:szCs w:val="18"/>
                    </w:rPr>
                    <w:id w:val="-338854649"/>
                    <w:placeholder>
                      <w:docPart w:val="838B1473FF99FD498199324220B917C6"/>
                    </w:placeholder>
                    <w:showingPlcHdr/>
                    <w:text/>
                  </w:sdtPr>
                  <w:sdtContent>
                    <w:r w:rsidR="002056E9" w:rsidRPr="00831D7D">
                      <w:rPr>
                        <w:rStyle w:val="Platzhaltertext"/>
                        <w:sz w:val="18"/>
                        <w:szCs w:val="18"/>
                      </w:rPr>
                      <w:t>[Anzahl]</w:t>
                    </w:r>
                  </w:sdtContent>
                </w:sdt>
              </w:sdtContent>
            </w:sdt>
          </w:p>
        </w:tc>
        <w:tc>
          <w:tcPr>
            <w:tcW w:w="1276" w:type="dxa"/>
            <w:tcBorders>
              <w:top w:val="nil"/>
              <w:left w:val="nil"/>
              <w:bottom w:val="single" w:sz="4" w:space="0" w:color="auto"/>
              <w:right w:val="nil"/>
            </w:tcBorders>
          </w:tcPr>
          <w:p w14:paraId="022650E9" w14:textId="28C8D2F3" w:rsidR="002056E9" w:rsidRPr="00B5322D" w:rsidRDefault="00000000" w:rsidP="002056E9">
            <w:pPr>
              <w:spacing w:before="80" w:after="80"/>
              <w:ind w:right="0"/>
              <w:rPr>
                <w:rFonts w:cs="Arial"/>
                <w:sz w:val="18"/>
                <w:szCs w:val="18"/>
              </w:rPr>
            </w:pPr>
            <w:sdt>
              <w:sdtPr>
                <w:rPr>
                  <w:rStyle w:val="Formatvorlage3"/>
                  <w:sz w:val="18"/>
                  <w:szCs w:val="18"/>
                </w:rPr>
                <w:id w:val="842515272"/>
                <w:placeholder>
                  <w:docPart w:val="BC3DDAD69C1B7B409097C00F447EB797"/>
                </w:placeholder>
              </w:sdtPr>
              <w:sdtEndPr>
                <w:rPr>
                  <w:rStyle w:val="Absatz-Standardschriftart"/>
                  <w:rFonts w:cs="Arial"/>
                  <w:color w:val="auto"/>
                </w:rPr>
              </w:sdtEndPr>
              <w:sdtContent>
                <w:sdt>
                  <w:sdtPr>
                    <w:rPr>
                      <w:sz w:val="18"/>
                      <w:szCs w:val="18"/>
                    </w:rPr>
                    <w:id w:val="85502412"/>
                    <w:placeholder>
                      <w:docPart w:val="635DBEC59DA94A4BA1E76EA6BF00E031"/>
                    </w:placeholder>
                    <w:showingPlcHdr/>
                    <w:text/>
                  </w:sdtPr>
                  <w:sdtContent>
                    <w:r w:rsidR="002056E9" w:rsidRPr="00831D7D">
                      <w:rPr>
                        <w:rStyle w:val="Platzhaltertext"/>
                        <w:sz w:val="18"/>
                        <w:szCs w:val="18"/>
                      </w:rPr>
                      <w:t>[Anzahl]</w:t>
                    </w:r>
                  </w:sdtContent>
                </w:sdt>
              </w:sdtContent>
            </w:sdt>
          </w:p>
        </w:tc>
        <w:tc>
          <w:tcPr>
            <w:tcW w:w="1276" w:type="dxa"/>
            <w:tcBorders>
              <w:top w:val="nil"/>
              <w:left w:val="nil"/>
              <w:bottom w:val="single" w:sz="4" w:space="0" w:color="auto"/>
              <w:right w:val="nil"/>
            </w:tcBorders>
          </w:tcPr>
          <w:p w14:paraId="12FAAF8C" w14:textId="3D3EAD6C" w:rsidR="002056E9" w:rsidRPr="00B5322D" w:rsidRDefault="00000000" w:rsidP="002056E9">
            <w:pPr>
              <w:spacing w:before="80" w:after="80"/>
              <w:ind w:right="0"/>
              <w:rPr>
                <w:rFonts w:cs="Arial"/>
                <w:sz w:val="18"/>
                <w:szCs w:val="18"/>
              </w:rPr>
            </w:pPr>
            <w:sdt>
              <w:sdtPr>
                <w:rPr>
                  <w:rStyle w:val="Formatvorlage3"/>
                  <w:sz w:val="18"/>
                  <w:szCs w:val="18"/>
                </w:rPr>
                <w:id w:val="-846250034"/>
                <w:placeholder>
                  <w:docPart w:val="6274B62DB79A6D43AE66C20180E556D7"/>
                </w:placeholder>
              </w:sdtPr>
              <w:sdtEndPr>
                <w:rPr>
                  <w:rStyle w:val="Absatz-Standardschriftart"/>
                  <w:rFonts w:cs="Arial"/>
                  <w:color w:val="auto"/>
                </w:rPr>
              </w:sdtEndPr>
              <w:sdtContent>
                <w:sdt>
                  <w:sdtPr>
                    <w:rPr>
                      <w:sz w:val="18"/>
                      <w:szCs w:val="18"/>
                    </w:rPr>
                    <w:id w:val="98757541"/>
                    <w:placeholder>
                      <w:docPart w:val="6E3A3D9CB8760548B512BAFE88400F9A"/>
                    </w:placeholder>
                    <w:showingPlcHdr/>
                    <w:text/>
                  </w:sdtPr>
                  <w:sdtContent>
                    <w:r w:rsidR="002056E9" w:rsidRPr="00831D7D">
                      <w:rPr>
                        <w:rStyle w:val="Platzhaltertext"/>
                        <w:sz w:val="18"/>
                        <w:szCs w:val="18"/>
                      </w:rPr>
                      <w:t>[Anzahl]</w:t>
                    </w:r>
                  </w:sdtContent>
                </w:sdt>
              </w:sdtContent>
            </w:sdt>
          </w:p>
        </w:tc>
        <w:tc>
          <w:tcPr>
            <w:tcW w:w="1276" w:type="dxa"/>
            <w:tcBorders>
              <w:top w:val="nil"/>
              <w:left w:val="nil"/>
              <w:bottom w:val="single" w:sz="4" w:space="0" w:color="auto"/>
              <w:right w:val="nil"/>
            </w:tcBorders>
          </w:tcPr>
          <w:p w14:paraId="362D4A7B" w14:textId="41D79CE8" w:rsidR="002056E9" w:rsidRPr="00B5322D" w:rsidRDefault="00000000" w:rsidP="002056E9">
            <w:pPr>
              <w:spacing w:before="80" w:after="80"/>
              <w:ind w:right="0"/>
              <w:rPr>
                <w:rFonts w:cs="Arial"/>
                <w:sz w:val="18"/>
                <w:szCs w:val="18"/>
              </w:rPr>
            </w:pPr>
            <w:sdt>
              <w:sdtPr>
                <w:rPr>
                  <w:rStyle w:val="Formatvorlage3"/>
                  <w:sz w:val="18"/>
                  <w:szCs w:val="18"/>
                </w:rPr>
                <w:id w:val="-1431959970"/>
                <w:placeholder>
                  <w:docPart w:val="D710E3B131108344835E29F053B359F8"/>
                </w:placeholder>
              </w:sdtPr>
              <w:sdtEndPr>
                <w:rPr>
                  <w:rStyle w:val="Absatz-Standardschriftart"/>
                  <w:rFonts w:cs="Arial"/>
                  <w:color w:val="auto"/>
                </w:rPr>
              </w:sdtEndPr>
              <w:sdtContent>
                <w:sdt>
                  <w:sdtPr>
                    <w:rPr>
                      <w:sz w:val="18"/>
                      <w:szCs w:val="18"/>
                    </w:rPr>
                    <w:id w:val="2142457703"/>
                    <w:placeholder>
                      <w:docPart w:val="C56DA680F97F7F48ABD029BCDD4E89B2"/>
                    </w:placeholder>
                    <w:showingPlcHdr/>
                    <w:text/>
                  </w:sdtPr>
                  <w:sdtContent>
                    <w:r w:rsidR="002056E9" w:rsidRPr="00831D7D">
                      <w:rPr>
                        <w:rStyle w:val="Platzhaltertext"/>
                        <w:sz w:val="18"/>
                        <w:szCs w:val="18"/>
                      </w:rPr>
                      <w:t>[Anzahl]</w:t>
                    </w:r>
                  </w:sdtContent>
                </w:sdt>
              </w:sdtContent>
            </w:sdt>
          </w:p>
        </w:tc>
        <w:tc>
          <w:tcPr>
            <w:tcW w:w="1276" w:type="dxa"/>
            <w:tcBorders>
              <w:top w:val="nil"/>
              <w:left w:val="nil"/>
              <w:bottom w:val="single" w:sz="4" w:space="0" w:color="auto"/>
              <w:right w:val="nil"/>
            </w:tcBorders>
          </w:tcPr>
          <w:p w14:paraId="028F1925" w14:textId="74117CDB" w:rsidR="002056E9" w:rsidRPr="00B5322D" w:rsidRDefault="00000000" w:rsidP="002056E9">
            <w:pPr>
              <w:spacing w:before="80" w:after="80"/>
              <w:ind w:right="0"/>
              <w:rPr>
                <w:rFonts w:cs="Arial"/>
                <w:sz w:val="18"/>
                <w:szCs w:val="18"/>
              </w:rPr>
            </w:pPr>
            <w:sdt>
              <w:sdtPr>
                <w:rPr>
                  <w:rStyle w:val="Formatvorlage3"/>
                  <w:sz w:val="18"/>
                  <w:szCs w:val="18"/>
                </w:rPr>
                <w:id w:val="1124352724"/>
                <w:placeholder>
                  <w:docPart w:val="DFA32F375C79884AB042A4EE1621BF50"/>
                </w:placeholder>
              </w:sdtPr>
              <w:sdtEndPr>
                <w:rPr>
                  <w:rStyle w:val="Absatz-Standardschriftart"/>
                  <w:rFonts w:cs="Arial"/>
                  <w:color w:val="auto"/>
                </w:rPr>
              </w:sdtEndPr>
              <w:sdtContent>
                <w:sdt>
                  <w:sdtPr>
                    <w:rPr>
                      <w:sz w:val="18"/>
                      <w:szCs w:val="18"/>
                    </w:rPr>
                    <w:id w:val="522681014"/>
                    <w:placeholder>
                      <w:docPart w:val="910C342EB8E2D64299DE433AEC9A819F"/>
                    </w:placeholder>
                    <w:showingPlcHdr/>
                    <w:text/>
                  </w:sdtPr>
                  <w:sdtContent>
                    <w:r w:rsidR="002056E9" w:rsidRPr="00831D7D">
                      <w:rPr>
                        <w:rStyle w:val="Platzhaltertext"/>
                        <w:sz w:val="18"/>
                        <w:szCs w:val="18"/>
                      </w:rPr>
                      <w:t>[Anzahl]</w:t>
                    </w:r>
                  </w:sdtContent>
                </w:sdt>
              </w:sdtContent>
            </w:sdt>
          </w:p>
        </w:tc>
      </w:tr>
      <w:tr w:rsidR="002228D9" w:rsidRPr="002228D9" w14:paraId="137B282E" w14:textId="77777777" w:rsidTr="002056E9">
        <w:trPr>
          <w:trHeight w:val="397"/>
        </w:trPr>
        <w:tc>
          <w:tcPr>
            <w:tcW w:w="9641" w:type="dxa"/>
            <w:gridSpan w:val="6"/>
            <w:tcBorders>
              <w:top w:val="single" w:sz="4" w:space="0" w:color="auto"/>
              <w:left w:val="nil"/>
              <w:bottom w:val="nil"/>
              <w:right w:val="nil"/>
            </w:tcBorders>
            <w:shd w:val="clear" w:color="auto" w:fill="FEF4D2" w:themeFill="accent4" w:themeFillTint="33"/>
          </w:tcPr>
          <w:p w14:paraId="72CBE773" w14:textId="77777777" w:rsidR="002228D9" w:rsidRPr="002228D9" w:rsidRDefault="002228D9" w:rsidP="002228D9">
            <w:pPr>
              <w:spacing w:before="80" w:after="80"/>
              <w:ind w:right="0"/>
              <w:jc w:val="both"/>
              <w:rPr>
                <w:b/>
                <w:sz w:val="18"/>
                <w:szCs w:val="18"/>
              </w:rPr>
            </w:pPr>
            <w:r w:rsidRPr="002228D9">
              <w:rPr>
                <w:b/>
                <w:sz w:val="18"/>
                <w:szCs w:val="18"/>
              </w:rPr>
              <w:t>5.5.2 Aufgabenfelder</w:t>
            </w:r>
          </w:p>
        </w:tc>
      </w:tr>
      <w:tr w:rsidR="002228D9" w:rsidRPr="00B5322D" w14:paraId="6DFBF511" w14:textId="77777777" w:rsidTr="002056E9">
        <w:trPr>
          <w:trHeight w:val="397"/>
        </w:trPr>
        <w:tc>
          <w:tcPr>
            <w:tcW w:w="9641" w:type="dxa"/>
            <w:gridSpan w:val="6"/>
            <w:tcBorders>
              <w:top w:val="nil"/>
              <w:left w:val="nil"/>
              <w:bottom w:val="single" w:sz="4" w:space="0" w:color="auto"/>
              <w:right w:val="nil"/>
            </w:tcBorders>
            <w:shd w:val="clear" w:color="auto" w:fill="FFFFFF" w:themeFill="background1"/>
          </w:tcPr>
          <w:p w14:paraId="76C13ADC" w14:textId="6B3CA674" w:rsidR="002228D9" w:rsidRPr="00B5322D" w:rsidRDefault="00000000" w:rsidP="00182778">
            <w:pPr>
              <w:spacing w:before="80" w:after="80"/>
              <w:ind w:right="0"/>
              <w:rPr>
                <w:b/>
                <w:sz w:val="18"/>
                <w:szCs w:val="18"/>
              </w:rPr>
            </w:pPr>
            <w:sdt>
              <w:sdtPr>
                <w:rPr>
                  <w:rStyle w:val="Formatvorlage3"/>
                  <w:sz w:val="18"/>
                  <w:szCs w:val="18"/>
                </w:rPr>
                <w:id w:val="2028367722"/>
                <w:placeholder>
                  <w:docPart w:val="610B35CC48267B469EAE74087E0A231E"/>
                </w:placeholder>
              </w:sdtPr>
              <w:sdtEndPr>
                <w:rPr>
                  <w:rStyle w:val="Absatz-Standardschriftart"/>
                  <w:rFonts w:cs="Arial"/>
                  <w:color w:val="auto"/>
                </w:rPr>
              </w:sdtEndPr>
              <w:sdtContent>
                <w:sdt>
                  <w:sdtPr>
                    <w:rPr>
                      <w:rStyle w:val="Formatvorlage3"/>
                      <w:sz w:val="18"/>
                      <w:szCs w:val="18"/>
                    </w:rPr>
                    <w:id w:val="-327365539"/>
                    <w:placeholder>
                      <w:docPart w:val="756F7534911D3F43B22C460DC869D0D0"/>
                    </w:placeholder>
                  </w:sdtPr>
                  <w:sdtEndPr>
                    <w:rPr>
                      <w:rStyle w:val="Absatz-Standardschriftart"/>
                      <w:rFonts w:cs="Arial"/>
                      <w:color w:val="auto"/>
                    </w:rPr>
                  </w:sdtEndPr>
                  <w:sdtContent>
                    <w:sdt>
                      <w:sdtPr>
                        <w:rPr>
                          <w:sz w:val="18"/>
                          <w:szCs w:val="18"/>
                        </w:rPr>
                        <w:id w:val="1678768784"/>
                        <w:placeholder>
                          <w:docPart w:val="31D36EBC9DEC5540A7380D1CDE5557B0"/>
                        </w:placeholder>
                        <w:showingPlcHdr/>
                        <w:text w:multiLine="1"/>
                      </w:sdtPr>
                      <w:sdtContent>
                        <w:r w:rsidR="008109EA" w:rsidRPr="00D06C0B">
                          <w:rPr>
                            <w:rStyle w:val="Platzhaltertext"/>
                            <w:sz w:val="18"/>
                            <w:szCs w:val="18"/>
                          </w:rPr>
                          <w:t>[Text eingeben]</w:t>
                        </w:r>
                      </w:sdtContent>
                    </w:sdt>
                  </w:sdtContent>
                </w:sdt>
              </w:sdtContent>
            </w:sdt>
          </w:p>
        </w:tc>
      </w:tr>
      <w:tr w:rsidR="002228D9" w:rsidRPr="002228D9" w14:paraId="66C7E4CC" w14:textId="77777777" w:rsidTr="002056E9">
        <w:trPr>
          <w:trHeight w:val="397"/>
        </w:trPr>
        <w:tc>
          <w:tcPr>
            <w:tcW w:w="9641" w:type="dxa"/>
            <w:gridSpan w:val="6"/>
            <w:tcBorders>
              <w:top w:val="single" w:sz="4" w:space="0" w:color="auto"/>
              <w:left w:val="nil"/>
              <w:bottom w:val="nil"/>
              <w:right w:val="nil"/>
            </w:tcBorders>
            <w:shd w:val="clear" w:color="auto" w:fill="FEF4D2" w:themeFill="accent4" w:themeFillTint="33"/>
          </w:tcPr>
          <w:p w14:paraId="75F583A2" w14:textId="34B328EA" w:rsidR="002228D9" w:rsidRPr="002228D9" w:rsidRDefault="002228D9" w:rsidP="00504289">
            <w:pPr>
              <w:spacing w:before="80" w:after="80"/>
              <w:ind w:right="0"/>
              <w:rPr>
                <w:b/>
                <w:sz w:val="18"/>
                <w:szCs w:val="18"/>
              </w:rPr>
            </w:pPr>
            <w:r w:rsidRPr="002228D9">
              <w:rPr>
                <w:b/>
                <w:sz w:val="18"/>
                <w:szCs w:val="18"/>
              </w:rPr>
              <w:t xml:space="preserve">5.5.3 Bei welchem (bzw. welchen) Anstellungsträger(n) sind diese Mitarbeiterinnen und Mitarbeiter angestellt? </w:t>
            </w:r>
            <w:r w:rsidR="008109EA">
              <w:rPr>
                <w:b/>
                <w:sz w:val="18"/>
                <w:szCs w:val="18"/>
              </w:rPr>
              <w:br/>
            </w:r>
            <w:r w:rsidRPr="002228D9">
              <w:rPr>
                <w:b/>
                <w:i/>
                <w:iCs/>
                <w:sz w:val="18"/>
                <w:szCs w:val="18"/>
              </w:rPr>
              <w:t>(z.</w:t>
            </w:r>
            <w:r w:rsidR="008109EA">
              <w:rPr>
                <w:b/>
                <w:i/>
                <w:iCs/>
                <w:sz w:val="18"/>
                <w:szCs w:val="18"/>
              </w:rPr>
              <w:t> </w:t>
            </w:r>
            <w:r w:rsidRPr="002228D9">
              <w:rPr>
                <w:b/>
                <w:i/>
                <w:iCs/>
                <w:sz w:val="18"/>
                <w:szCs w:val="18"/>
              </w:rPr>
              <w:t>B. Schule selbst, Kommune, Land, Förderverein, freie Träger)</w:t>
            </w:r>
          </w:p>
        </w:tc>
      </w:tr>
      <w:tr w:rsidR="002228D9" w:rsidRPr="00B5322D" w14:paraId="4EE855E5" w14:textId="77777777" w:rsidTr="002056E9">
        <w:trPr>
          <w:trHeight w:val="397"/>
        </w:trPr>
        <w:tc>
          <w:tcPr>
            <w:tcW w:w="9641" w:type="dxa"/>
            <w:gridSpan w:val="6"/>
            <w:tcBorders>
              <w:top w:val="nil"/>
              <w:left w:val="nil"/>
              <w:bottom w:val="single" w:sz="4" w:space="0" w:color="auto"/>
              <w:right w:val="nil"/>
            </w:tcBorders>
          </w:tcPr>
          <w:p w14:paraId="1DA14532" w14:textId="047564F2" w:rsidR="002228D9" w:rsidRPr="00B5322D" w:rsidRDefault="00000000" w:rsidP="00182778">
            <w:pPr>
              <w:spacing w:before="80" w:after="80"/>
              <w:ind w:right="0"/>
              <w:rPr>
                <w:b/>
                <w:sz w:val="18"/>
                <w:szCs w:val="18"/>
              </w:rPr>
            </w:pPr>
            <w:sdt>
              <w:sdtPr>
                <w:rPr>
                  <w:rStyle w:val="Formatvorlage3"/>
                  <w:sz w:val="18"/>
                  <w:szCs w:val="18"/>
                </w:rPr>
                <w:id w:val="11818129"/>
                <w:placeholder>
                  <w:docPart w:val="603A2E3DE2F1F249B980BEE782BAE9AA"/>
                </w:placeholder>
              </w:sdtPr>
              <w:sdtEndPr>
                <w:rPr>
                  <w:rStyle w:val="Absatz-Standardschriftart"/>
                  <w:rFonts w:cs="Arial"/>
                  <w:color w:val="auto"/>
                </w:rPr>
              </w:sdtEndPr>
              <w:sdtContent>
                <w:sdt>
                  <w:sdtPr>
                    <w:rPr>
                      <w:rStyle w:val="Formatvorlage3"/>
                      <w:sz w:val="18"/>
                      <w:szCs w:val="18"/>
                    </w:rPr>
                    <w:id w:val="-789974217"/>
                    <w:placeholder>
                      <w:docPart w:val="2B8274BF9E26F8458CEDFE7167FB8239"/>
                    </w:placeholder>
                  </w:sdtPr>
                  <w:sdtEndPr>
                    <w:rPr>
                      <w:rStyle w:val="Absatz-Standardschriftart"/>
                      <w:rFonts w:cs="Arial"/>
                      <w:color w:val="auto"/>
                    </w:rPr>
                  </w:sdtEndPr>
                  <w:sdtContent>
                    <w:sdt>
                      <w:sdtPr>
                        <w:rPr>
                          <w:sz w:val="18"/>
                          <w:szCs w:val="18"/>
                        </w:rPr>
                        <w:id w:val="96838370"/>
                        <w:placeholder>
                          <w:docPart w:val="D04556B7581AE349AC5720B0EDBD45AC"/>
                        </w:placeholder>
                        <w:showingPlcHdr/>
                        <w:text w:multiLine="1"/>
                      </w:sdtPr>
                      <w:sdtContent>
                        <w:r w:rsidR="008109EA" w:rsidRPr="00D06C0B">
                          <w:rPr>
                            <w:rStyle w:val="Platzhaltertext"/>
                            <w:sz w:val="18"/>
                            <w:szCs w:val="18"/>
                          </w:rPr>
                          <w:t>[Text eingeben]</w:t>
                        </w:r>
                      </w:sdtContent>
                    </w:sdt>
                  </w:sdtContent>
                </w:sdt>
              </w:sdtContent>
            </w:sdt>
          </w:p>
        </w:tc>
      </w:tr>
      <w:tr w:rsidR="002228D9" w:rsidRPr="00167ECB" w14:paraId="6470418A" w14:textId="77777777" w:rsidTr="002056E9">
        <w:trPr>
          <w:trHeight w:val="397"/>
        </w:trPr>
        <w:tc>
          <w:tcPr>
            <w:tcW w:w="9641" w:type="dxa"/>
            <w:gridSpan w:val="6"/>
            <w:tcBorders>
              <w:top w:val="single" w:sz="4" w:space="0" w:color="auto"/>
              <w:left w:val="nil"/>
              <w:bottom w:val="nil"/>
              <w:right w:val="nil"/>
            </w:tcBorders>
            <w:shd w:val="clear" w:color="auto" w:fill="FEF4D2" w:themeFill="accent4" w:themeFillTint="33"/>
          </w:tcPr>
          <w:p w14:paraId="42341E03" w14:textId="77777777" w:rsidR="002228D9" w:rsidRPr="002228D9" w:rsidRDefault="002228D9" w:rsidP="002228D9">
            <w:pPr>
              <w:spacing w:before="80" w:after="80"/>
              <w:ind w:right="0"/>
              <w:jc w:val="both"/>
              <w:rPr>
                <w:b/>
                <w:sz w:val="18"/>
                <w:szCs w:val="18"/>
              </w:rPr>
            </w:pPr>
            <w:r w:rsidRPr="002228D9">
              <w:rPr>
                <w:b/>
                <w:sz w:val="18"/>
                <w:szCs w:val="18"/>
              </w:rPr>
              <w:t>5.5.4 Bemerkungen</w:t>
            </w:r>
          </w:p>
        </w:tc>
      </w:tr>
      <w:tr w:rsidR="002228D9" w:rsidRPr="00B5322D" w14:paraId="2CBAE86C" w14:textId="77777777" w:rsidTr="002056E9">
        <w:trPr>
          <w:trHeight w:val="397"/>
        </w:trPr>
        <w:tc>
          <w:tcPr>
            <w:tcW w:w="9641" w:type="dxa"/>
            <w:gridSpan w:val="6"/>
            <w:tcBorders>
              <w:top w:val="nil"/>
              <w:left w:val="nil"/>
              <w:bottom w:val="single" w:sz="4" w:space="0" w:color="auto"/>
              <w:right w:val="nil"/>
            </w:tcBorders>
          </w:tcPr>
          <w:p w14:paraId="418F2CEA" w14:textId="72403C10" w:rsidR="002228D9" w:rsidRPr="00B5322D" w:rsidRDefault="00000000" w:rsidP="00182778">
            <w:pPr>
              <w:spacing w:before="80" w:after="80"/>
              <w:ind w:right="0"/>
              <w:rPr>
                <w:rFonts w:cs="Arial"/>
                <w:sz w:val="18"/>
                <w:szCs w:val="18"/>
              </w:rPr>
            </w:pPr>
            <w:sdt>
              <w:sdtPr>
                <w:rPr>
                  <w:rFonts w:cs="Arial"/>
                  <w:sz w:val="18"/>
                  <w:szCs w:val="18"/>
                </w:rPr>
                <w:id w:val="-2068480622"/>
                <w:placeholder>
                  <w:docPart w:val="7651984A8AD95247909BA4C7DF3B9A09"/>
                </w:placeholder>
              </w:sdtPr>
              <w:sdtContent>
                <w:sdt>
                  <w:sdtPr>
                    <w:rPr>
                      <w:rFonts w:cs="Arial"/>
                      <w:sz w:val="18"/>
                      <w:szCs w:val="18"/>
                    </w:rPr>
                    <w:id w:val="-1206020406"/>
                    <w:placeholder>
                      <w:docPart w:val="F0B9B82319F1FA4BA832D022B4446F14"/>
                    </w:placeholder>
                  </w:sdtPr>
                  <w:sdtContent>
                    <w:sdt>
                      <w:sdtPr>
                        <w:rPr>
                          <w:rStyle w:val="Formatvorlage3"/>
                          <w:sz w:val="18"/>
                          <w:szCs w:val="18"/>
                        </w:rPr>
                        <w:id w:val="870420933"/>
                        <w:placeholder>
                          <w:docPart w:val="DEE1FC2943AB184EB866A54E1FB33BC9"/>
                        </w:placeholder>
                      </w:sdtPr>
                      <w:sdtEndPr>
                        <w:rPr>
                          <w:rStyle w:val="Absatz-Standardschriftart"/>
                          <w:rFonts w:cs="Arial"/>
                          <w:color w:val="auto"/>
                        </w:rPr>
                      </w:sdtEndPr>
                      <w:sdtContent>
                        <w:sdt>
                          <w:sdtPr>
                            <w:rPr>
                              <w:rStyle w:val="Formatvorlage3"/>
                              <w:sz w:val="18"/>
                              <w:szCs w:val="18"/>
                            </w:rPr>
                            <w:id w:val="-958645656"/>
                            <w:placeholder>
                              <w:docPart w:val="923273F9CC66514A83088E92E343E36D"/>
                            </w:placeholder>
                          </w:sdtPr>
                          <w:sdtEndPr>
                            <w:rPr>
                              <w:rStyle w:val="Absatz-Standardschriftart"/>
                              <w:rFonts w:cs="Arial"/>
                              <w:color w:val="auto"/>
                            </w:rPr>
                          </w:sdtEndPr>
                          <w:sdtContent>
                            <w:sdt>
                              <w:sdtPr>
                                <w:rPr>
                                  <w:sz w:val="18"/>
                                  <w:szCs w:val="18"/>
                                </w:rPr>
                                <w:id w:val="-270705630"/>
                                <w:placeholder>
                                  <w:docPart w:val="8B93B5494495B84C8560BD0EC488D707"/>
                                </w:placeholder>
                                <w:showingPlcHdr/>
                                <w:text w:multiLine="1"/>
                              </w:sdtPr>
                              <w:sdtContent>
                                <w:r w:rsidR="008109EA" w:rsidRPr="00D06C0B">
                                  <w:rPr>
                                    <w:rStyle w:val="Platzhaltertext"/>
                                    <w:sz w:val="18"/>
                                    <w:szCs w:val="18"/>
                                  </w:rPr>
                                  <w:t>[Text eingeben]</w:t>
                                </w:r>
                              </w:sdtContent>
                            </w:sdt>
                          </w:sdtContent>
                        </w:sdt>
                      </w:sdtContent>
                    </w:sdt>
                  </w:sdtContent>
                </w:sdt>
              </w:sdtContent>
            </w:sdt>
          </w:p>
        </w:tc>
      </w:tr>
    </w:tbl>
    <w:p w14:paraId="378A50BB" w14:textId="77777777" w:rsidR="00E66300" w:rsidRDefault="00E66300">
      <w:r>
        <w:br w:type="page"/>
      </w:r>
    </w:p>
    <w:p w14:paraId="4725A807" w14:textId="76A85D43" w:rsidR="00CB6E82" w:rsidRPr="002228D9" w:rsidRDefault="00CB6E82" w:rsidP="00CB6E82">
      <w:pPr>
        <w:pStyle w:val="2nummeriert"/>
      </w:pPr>
      <w:bookmarkStart w:id="19" w:name="_Toc215129738"/>
      <w:r w:rsidRPr="00CB6E82">
        <w:lastRenderedPageBreak/>
        <w:t>Personal in Programmen und Projekten</w:t>
      </w:r>
      <w:bookmarkEnd w:id="19"/>
    </w:p>
    <w:tbl>
      <w:tblPr>
        <w:tblStyle w:val="Tabellenraster"/>
        <w:tblW w:w="9640" w:type="dxa"/>
        <w:tblLayout w:type="fixed"/>
        <w:tblLook w:val="04A0" w:firstRow="1" w:lastRow="0" w:firstColumn="1" w:lastColumn="0" w:noHBand="0" w:noVBand="1"/>
      </w:tblPr>
      <w:tblGrid>
        <w:gridCol w:w="3261"/>
        <w:gridCol w:w="1276"/>
        <w:gridCol w:w="1276"/>
        <w:gridCol w:w="1276"/>
        <w:gridCol w:w="1276"/>
        <w:gridCol w:w="1275"/>
      </w:tblGrid>
      <w:tr w:rsidR="00CB6E82" w:rsidRPr="00BD0A6C" w14:paraId="6E298D85" w14:textId="77777777" w:rsidTr="002056E9">
        <w:trPr>
          <w:trHeight w:val="861"/>
          <w:tblHeader/>
        </w:trPr>
        <w:tc>
          <w:tcPr>
            <w:tcW w:w="3261" w:type="dxa"/>
            <w:tcBorders>
              <w:top w:val="single" w:sz="4" w:space="0" w:color="auto"/>
              <w:left w:val="nil"/>
              <w:bottom w:val="nil"/>
              <w:right w:val="nil"/>
            </w:tcBorders>
            <w:shd w:val="clear" w:color="auto" w:fill="FEF4D2" w:themeFill="accent4" w:themeFillTint="33"/>
          </w:tcPr>
          <w:p w14:paraId="100E9908" w14:textId="77777777" w:rsidR="00CB6E82" w:rsidRPr="00BD0A6C" w:rsidRDefault="00CB6E82" w:rsidP="005E3EFE">
            <w:pPr>
              <w:spacing w:before="80" w:after="80"/>
              <w:ind w:right="0"/>
              <w:jc w:val="both"/>
              <w:rPr>
                <w:bCs/>
                <w:sz w:val="18"/>
                <w:szCs w:val="18"/>
              </w:rPr>
            </w:pPr>
          </w:p>
        </w:tc>
        <w:tc>
          <w:tcPr>
            <w:tcW w:w="1276" w:type="dxa"/>
            <w:tcBorders>
              <w:top w:val="single" w:sz="4" w:space="0" w:color="auto"/>
              <w:left w:val="nil"/>
              <w:bottom w:val="nil"/>
              <w:right w:val="nil"/>
            </w:tcBorders>
            <w:shd w:val="clear" w:color="auto" w:fill="FEF4D2" w:themeFill="accent4" w:themeFillTint="33"/>
          </w:tcPr>
          <w:p w14:paraId="1B118127" w14:textId="77777777" w:rsidR="00CB6E82" w:rsidRPr="00BD0A6C" w:rsidRDefault="00CB6E82" w:rsidP="005E3EFE">
            <w:pPr>
              <w:spacing w:before="80" w:after="80"/>
              <w:ind w:right="0"/>
              <w:rPr>
                <w:b/>
                <w:bCs/>
                <w:sz w:val="18"/>
                <w:szCs w:val="18"/>
              </w:rPr>
            </w:pPr>
            <w:r w:rsidRPr="00BD0A6C">
              <w:rPr>
                <w:b/>
                <w:bCs/>
                <w:sz w:val="18"/>
                <w:szCs w:val="18"/>
              </w:rPr>
              <w:t>Vollzeit</w:t>
            </w:r>
          </w:p>
        </w:tc>
        <w:tc>
          <w:tcPr>
            <w:tcW w:w="1276" w:type="dxa"/>
            <w:tcBorders>
              <w:top w:val="single" w:sz="4" w:space="0" w:color="auto"/>
              <w:left w:val="nil"/>
              <w:bottom w:val="nil"/>
              <w:right w:val="nil"/>
            </w:tcBorders>
            <w:shd w:val="clear" w:color="auto" w:fill="FEF4D2" w:themeFill="accent4" w:themeFillTint="33"/>
          </w:tcPr>
          <w:p w14:paraId="09948652" w14:textId="5A31F855" w:rsidR="00CB6E82" w:rsidRPr="00BD0A6C" w:rsidRDefault="00CB6E82" w:rsidP="005E3EFE">
            <w:pPr>
              <w:spacing w:before="80" w:after="80"/>
              <w:ind w:right="0"/>
              <w:rPr>
                <w:b/>
                <w:bCs/>
                <w:sz w:val="18"/>
                <w:szCs w:val="18"/>
              </w:rPr>
            </w:pPr>
            <w:r w:rsidRPr="00BD0A6C">
              <w:rPr>
                <w:b/>
                <w:bCs/>
                <w:sz w:val="18"/>
                <w:szCs w:val="18"/>
              </w:rPr>
              <w:t>Teilzeit (über</w:t>
            </w:r>
            <w:r w:rsidR="001E6320" w:rsidRPr="00BD0A6C">
              <w:rPr>
                <w:b/>
                <w:bCs/>
                <w:sz w:val="18"/>
                <w:szCs w:val="18"/>
              </w:rPr>
              <w:t> </w:t>
            </w:r>
            <w:r w:rsidRPr="00BD0A6C">
              <w:rPr>
                <w:b/>
                <w:bCs/>
                <w:sz w:val="18"/>
                <w:szCs w:val="18"/>
              </w:rPr>
              <w:t>75 %)</w:t>
            </w:r>
          </w:p>
        </w:tc>
        <w:tc>
          <w:tcPr>
            <w:tcW w:w="1276" w:type="dxa"/>
            <w:tcBorders>
              <w:top w:val="single" w:sz="4" w:space="0" w:color="auto"/>
              <w:left w:val="nil"/>
              <w:bottom w:val="nil"/>
              <w:right w:val="nil"/>
            </w:tcBorders>
            <w:shd w:val="clear" w:color="auto" w:fill="FEF4D2" w:themeFill="accent4" w:themeFillTint="33"/>
          </w:tcPr>
          <w:p w14:paraId="4DA35420" w14:textId="3513A87F" w:rsidR="00CB6E82" w:rsidRPr="00BD0A6C" w:rsidRDefault="00CB6E82" w:rsidP="001E6320">
            <w:pPr>
              <w:spacing w:before="80" w:after="80"/>
              <w:ind w:right="0"/>
              <w:rPr>
                <w:b/>
                <w:bCs/>
                <w:sz w:val="18"/>
                <w:szCs w:val="18"/>
              </w:rPr>
            </w:pPr>
            <w:r w:rsidRPr="00BD0A6C">
              <w:rPr>
                <w:b/>
                <w:bCs/>
                <w:sz w:val="18"/>
                <w:szCs w:val="18"/>
              </w:rPr>
              <w:t>Teilzeit</w:t>
            </w:r>
            <w:r w:rsidR="001E6320" w:rsidRPr="00BD0A6C">
              <w:rPr>
                <w:b/>
                <w:bCs/>
                <w:sz w:val="18"/>
                <w:szCs w:val="18"/>
              </w:rPr>
              <w:t xml:space="preserve"> </w:t>
            </w:r>
            <w:r w:rsidRPr="00BD0A6C">
              <w:rPr>
                <w:b/>
                <w:bCs/>
                <w:sz w:val="18"/>
                <w:szCs w:val="18"/>
              </w:rPr>
              <w:t>(50</w:t>
            </w:r>
            <w:r w:rsidR="001E6320" w:rsidRPr="00BD0A6C">
              <w:rPr>
                <w:b/>
                <w:bCs/>
                <w:sz w:val="18"/>
                <w:szCs w:val="18"/>
              </w:rPr>
              <w:t> </w:t>
            </w:r>
            <w:r w:rsidRPr="00BD0A6C">
              <w:rPr>
                <w:b/>
                <w:bCs/>
                <w:sz w:val="18"/>
                <w:szCs w:val="18"/>
              </w:rPr>
              <w:t>bis 75 %)</w:t>
            </w:r>
          </w:p>
        </w:tc>
        <w:tc>
          <w:tcPr>
            <w:tcW w:w="1276" w:type="dxa"/>
            <w:tcBorders>
              <w:top w:val="single" w:sz="4" w:space="0" w:color="auto"/>
              <w:left w:val="nil"/>
              <w:bottom w:val="nil"/>
              <w:right w:val="nil"/>
            </w:tcBorders>
            <w:shd w:val="clear" w:color="auto" w:fill="FEF4D2" w:themeFill="accent4" w:themeFillTint="33"/>
          </w:tcPr>
          <w:p w14:paraId="48854687" w14:textId="3424D8AC" w:rsidR="00CB6E82" w:rsidRPr="00BD0A6C" w:rsidRDefault="00CB6E82" w:rsidP="001E6320">
            <w:pPr>
              <w:spacing w:before="80" w:after="80"/>
              <w:ind w:right="0"/>
              <w:rPr>
                <w:b/>
                <w:bCs/>
                <w:sz w:val="18"/>
                <w:szCs w:val="18"/>
              </w:rPr>
            </w:pPr>
            <w:r w:rsidRPr="00BD0A6C">
              <w:rPr>
                <w:b/>
                <w:bCs/>
                <w:sz w:val="18"/>
                <w:szCs w:val="18"/>
              </w:rPr>
              <w:t xml:space="preserve">Teilzeit </w:t>
            </w:r>
            <w:r w:rsidR="001E6320" w:rsidRPr="00BD0A6C">
              <w:rPr>
                <w:b/>
                <w:bCs/>
                <w:sz w:val="18"/>
                <w:szCs w:val="18"/>
              </w:rPr>
              <w:br/>
            </w:r>
            <w:r w:rsidRPr="00BD0A6C">
              <w:rPr>
                <w:b/>
                <w:bCs/>
                <w:sz w:val="18"/>
                <w:szCs w:val="18"/>
              </w:rPr>
              <w:t>(unter</w:t>
            </w:r>
            <w:r w:rsidR="001E6320" w:rsidRPr="00BD0A6C">
              <w:rPr>
                <w:b/>
                <w:bCs/>
                <w:sz w:val="18"/>
                <w:szCs w:val="18"/>
              </w:rPr>
              <w:t> </w:t>
            </w:r>
            <w:r w:rsidRPr="00BD0A6C">
              <w:rPr>
                <w:b/>
                <w:bCs/>
                <w:sz w:val="18"/>
                <w:szCs w:val="18"/>
              </w:rPr>
              <w:t>50</w:t>
            </w:r>
            <w:r w:rsidR="001E6320" w:rsidRPr="00BD0A6C">
              <w:rPr>
                <w:b/>
                <w:bCs/>
                <w:sz w:val="18"/>
                <w:szCs w:val="18"/>
              </w:rPr>
              <w:t> </w:t>
            </w:r>
            <w:r w:rsidRPr="00BD0A6C">
              <w:rPr>
                <w:b/>
                <w:bCs/>
                <w:sz w:val="18"/>
                <w:szCs w:val="18"/>
              </w:rPr>
              <w:t>%)</w:t>
            </w:r>
          </w:p>
        </w:tc>
        <w:tc>
          <w:tcPr>
            <w:tcW w:w="1275" w:type="dxa"/>
            <w:tcBorders>
              <w:top w:val="single" w:sz="4" w:space="0" w:color="auto"/>
              <w:left w:val="nil"/>
              <w:bottom w:val="nil"/>
              <w:right w:val="nil"/>
            </w:tcBorders>
            <w:shd w:val="clear" w:color="auto" w:fill="FEF4D2" w:themeFill="accent4" w:themeFillTint="33"/>
          </w:tcPr>
          <w:p w14:paraId="3BEF80B6" w14:textId="0498FCC1" w:rsidR="00CB6E82" w:rsidRPr="00BD0A6C" w:rsidRDefault="00CB6E82" w:rsidP="005E3EFE">
            <w:pPr>
              <w:spacing w:before="80" w:after="80"/>
              <w:ind w:right="0"/>
              <w:rPr>
                <w:b/>
                <w:bCs/>
                <w:sz w:val="18"/>
                <w:szCs w:val="18"/>
              </w:rPr>
            </w:pPr>
            <w:r w:rsidRPr="00BD0A6C">
              <w:rPr>
                <w:b/>
                <w:bCs/>
                <w:sz w:val="18"/>
                <w:szCs w:val="18"/>
              </w:rPr>
              <w:t xml:space="preserve">Anzahl </w:t>
            </w:r>
            <w:r w:rsidR="001E6320" w:rsidRPr="00BD0A6C">
              <w:rPr>
                <w:b/>
                <w:bCs/>
                <w:sz w:val="18"/>
                <w:szCs w:val="18"/>
              </w:rPr>
              <w:br/>
            </w:r>
            <w:r w:rsidRPr="00BD0A6C">
              <w:rPr>
                <w:b/>
                <w:bCs/>
                <w:sz w:val="18"/>
                <w:szCs w:val="18"/>
              </w:rPr>
              <w:t>unbesetzter Stellen</w:t>
            </w:r>
          </w:p>
        </w:tc>
      </w:tr>
      <w:tr w:rsidR="002056E9" w:rsidRPr="00A955BB" w14:paraId="5226BC6B" w14:textId="77777777" w:rsidTr="002056E9">
        <w:trPr>
          <w:trHeight w:val="680"/>
        </w:trPr>
        <w:tc>
          <w:tcPr>
            <w:tcW w:w="3261" w:type="dxa"/>
            <w:tcBorders>
              <w:top w:val="nil"/>
              <w:left w:val="nil"/>
              <w:bottom w:val="single" w:sz="4" w:space="0" w:color="auto"/>
              <w:right w:val="nil"/>
            </w:tcBorders>
          </w:tcPr>
          <w:p w14:paraId="4B272B7D" w14:textId="33168E2F" w:rsidR="002056E9" w:rsidRPr="00BD0A6C" w:rsidRDefault="002056E9" w:rsidP="002056E9">
            <w:pPr>
              <w:spacing w:before="80" w:after="80"/>
              <w:ind w:right="0"/>
              <w:rPr>
                <w:bCs/>
                <w:sz w:val="18"/>
                <w:szCs w:val="18"/>
              </w:rPr>
            </w:pPr>
            <w:r w:rsidRPr="00BD0A6C">
              <w:rPr>
                <w:bCs/>
                <w:sz w:val="18"/>
                <w:szCs w:val="18"/>
              </w:rPr>
              <w:t xml:space="preserve">5.6.1a Fachkräfte für Familienorientierung </w:t>
            </w:r>
            <w:r w:rsidRPr="00BD0A6C">
              <w:rPr>
                <w:bCs/>
                <w:i/>
                <w:iCs/>
                <w:sz w:val="18"/>
                <w:szCs w:val="18"/>
              </w:rPr>
              <w:t>(z.</w:t>
            </w:r>
            <w:r w:rsidR="008109EA">
              <w:rPr>
                <w:bCs/>
                <w:i/>
                <w:iCs/>
                <w:sz w:val="18"/>
                <w:szCs w:val="18"/>
              </w:rPr>
              <w:t> </w:t>
            </w:r>
            <w:r w:rsidRPr="00BD0A6C">
              <w:rPr>
                <w:bCs/>
                <w:i/>
                <w:iCs/>
                <w:sz w:val="18"/>
                <w:szCs w:val="18"/>
              </w:rPr>
              <w:t>B. Familienzentrum)</w:t>
            </w:r>
          </w:p>
        </w:tc>
        <w:tc>
          <w:tcPr>
            <w:tcW w:w="1276" w:type="dxa"/>
            <w:tcBorders>
              <w:top w:val="nil"/>
              <w:left w:val="nil"/>
              <w:bottom w:val="single" w:sz="4" w:space="0" w:color="auto"/>
              <w:right w:val="nil"/>
            </w:tcBorders>
          </w:tcPr>
          <w:p w14:paraId="38BC4422" w14:textId="0B27C401" w:rsidR="002056E9" w:rsidRPr="00A955BB" w:rsidRDefault="00000000" w:rsidP="002056E9">
            <w:pPr>
              <w:spacing w:before="80" w:after="80"/>
              <w:ind w:right="0"/>
              <w:rPr>
                <w:rFonts w:cs="Arial"/>
                <w:sz w:val="18"/>
                <w:szCs w:val="18"/>
              </w:rPr>
            </w:pPr>
            <w:sdt>
              <w:sdtPr>
                <w:rPr>
                  <w:rStyle w:val="Formatvorlage3"/>
                  <w:sz w:val="18"/>
                  <w:szCs w:val="18"/>
                </w:rPr>
                <w:id w:val="-361429226"/>
                <w:placeholder>
                  <w:docPart w:val="212BDBE091F1ED4CB0AB22E6D6B45464"/>
                </w:placeholder>
              </w:sdtPr>
              <w:sdtEndPr>
                <w:rPr>
                  <w:rStyle w:val="Absatz-Standardschriftart"/>
                  <w:rFonts w:cs="Arial"/>
                  <w:color w:val="auto"/>
                </w:rPr>
              </w:sdtEndPr>
              <w:sdtContent>
                <w:sdt>
                  <w:sdtPr>
                    <w:rPr>
                      <w:sz w:val="18"/>
                      <w:szCs w:val="18"/>
                    </w:rPr>
                    <w:id w:val="707003621"/>
                    <w:placeholder>
                      <w:docPart w:val="0C62259BEB350649AE4A213E9FA815A6"/>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298EB182" w14:textId="260AE6C8" w:rsidR="002056E9" w:rsidRPr="00A955BB" w:rsidRDefault="00000000" w:rsidP="002056E9">
            <w:pPr>
              <w:spacing w:before="80" w:after="80"/>
              <w:ind w:right="0"/>
              <w:rPr>
                <w:rFonts w:cs="Arial"/>
                <w:sz w:val="18"/>
                <w:szCs w:val="18"/>
              </w:rPr>
            </w:pPr>
            <w:sdt>
              <w:sdtPr>
                <w:rPr>
                  <w:rStyle w:val="Formatvorlage3"/>
                  <w:sz w:val="18"/>
                  <w:szCs w:val="18"/>
                </w:rPr>
                <w:id w:val="1644539456"/>
                <w:placeholder>
                  <w:docPart w:val="A0554C6DFDC48941978F655907A474F0"/>
                </w:placeholder>
              </w:sdtPr>
              <w:sdtEndPr>
                <w:rPr>
                  <w:rStyle w:val="Absatz-Standardschriftart"/>
                  <w:rFonts w:cs="Arial"/>
                  <w:color w:val="auto"/>
                </w:rPr>
              </w:sdtEndPr>
              <w:sdtContent>
                <w:sdt>
                  <w:sdtPr>
                    <w:rPr>
                      <w:sz w:val="18"/>
                      <w:szCs w:val="18"/>
                    </w:rPr>
                    <w:id w:val="569246664"/>
                    <w:placeholder>
                      <w:docPart w:val="DB2B2F13EB9EBF44A19AB84A4B9B8BAF"/>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623C83F1" w14:textId="4F6ABC88" w:rsidR="002056E9" w:rsidRPr="00A955BB" w:rsidRDefault="00000000" w:rsidP="002056E9">
            <w:pPr>
              <w:spacing w:before="80" w:after="80"/>
              <w:ind w:right="0"/>
              <w:rPr>
                <w:rFonts w:cs="Arial"/>
                <w:sz w:val="18"/>
                <w:szCs w:val="18"/>
              </w:rPr>
            </w:pPr>
            <w:sdt>
              <w:sdtPr>
                <w:rPr>
                  <w:rStyle w:val="Formatvorlage3"/>
                  <w:sz w:val="18"/>
                  <w:szCs w:val="18"/>
                </w:rPr>
                <w:id w:val="-1935274419"/>
                <w:placeholder>
                  <w:docPart w:val="AA4502F09402414E96E613870CBCA902"/>
                </w:placeholder>
              </w:sdtPr>
              <w:sdtEndPr>
                <w:rPr>
                  <w:rStyle w:val="Absatz-Standardschriftart"/>
                  <w:rFonts w:cs="Arial"/>
                  <w:color w:val="auto"/>
                </w:rPr>
              </w:sdtEndPr>
              <w:sdtContent>
                <w:sdt>
                  <w:sdtPr>
                    <w:rPr>
                      <w:sz w:val="18"/>
                      <w:szCs w:val="18"/>
                    </w:rPr>
                    <w:id w:val="1494297302"/>
                    <w:placeholder>
                      <w:docPart w:val="5E1476BC78126B4D8D60B66A4B11F99E"/>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469EABD6" w14:textId="460005D4" w:rsidR="002056E9" w:rsidRPr="00A955BB" w:rsidRDefault="00000000" w:rsidP="002056E9">
            <w:pPr>
              <w:spacing w:before="80" w:after="80"/>
              <w:ind w:right="0"/>
              <w:rPr>
                <w:rFonts w:cs="Arial"/>
                <w:sz w:val="18"/>
                <w:szCs w:val="18"/>
              </w:rPr>
            </w:pPr>
            <w:sdt>
              <w:sdtPr>
                <w:rPr>
                  <w:rStyle w:val="Formatvorlage3"/>
                  <w:sz w:val="18"/>
                  <w:szCs w:val="18"/>
                </w:rPr>
                <w:id w:val="1556434755"/>
                <w:placeholder>
                  <w:docPart w:val="2B905E395D591C4EBE045A50196720E7"/>
                </w:placeholder>
              </w:sdtPr>
              <w:sdtEndPr>
                <w:rPr>
                  <w:rStyle w:val="Absatz-Standardschriftart"/>
                  <w:rFonts w:cs="Arial"/>
                  <w:color w:val="auto"/>
                </w:rPr>
              </w:sdtEndPr>
              <w:sdtContent>
                <w:sdt>
                  <w:sdtPr>
                    <w:rPr>
                      <w:sz w:val="18"/>
                      <w:szCs w:val="18"/>
                    </w:rPr>
                    <w:id w:val="216244972"/>
                    <w:placeholder>
                      <w:docPart w:val="8B47EA582F35944B825DD1DD96A7051F"/>
                    </w:placeholder>
                    <w:showingPlcHdr/>
                    <w:text/>
                  </w:sdtPr>
                  <w:sdtContent>
                    <w:r w:rsidR="002056E9" w:rsidRPr="00B444F1">
                      <w:rPr>
                        <w:rStyle w:val="Platzhaltertext"/>
                        <w:sz w:val="18"/>
                        <w:szCs w:val="18"/>
                      </w:rPr>
                      <w:t>[Anzahl]</w:t>
                    </w:r>
                  </w:sdtContent>
                </w:sdt>
              </w:sdtContent>
            </w:sdt>
          </w:p>
        </w:tc>
        <w:tc>
          <w:tcPr>
            <w:tcW w:w="1275" w:type="dxa"/>
            <w:tcBorders>
              <w:top w:val="nil"/>
              <w:left w:val="nil"/>
              <w:bottom w:val="single" w:sz="4" w:space="0" w:color="auto"/>
              <w:right w:val="nil"/>
            </w:tcBorders>
          </w:tcPr>
          <w:p w14:paraId="5033112D" w14:textId="4461F032" w:rsidR="002056E9" w:rsidRPr="00A955BB" w:rsidRDefault="00000000" w:rsidP="002056E9">
            <w:pPr>
              <w:spacing w:before="80" w:after="80"/>
              <w:ind w:right="0"/>
              <w:rPr>
                <w:rFonts w:cs="Arial"/>
                <w:sz w:val="18"/>
                <w:szCs w:val="18"/>
              </w:rPr>
            </w:pPr>
            <w:sdt>
              <w:sdtPr>
                <w:rPr>
                  <w:rStyle w:val="Formatvorlage3"/>
                  <w:sz w:val="18"/>
                  <w:szCs w:val="18"/>
                </w:rPr>
                <w:id w:val="117957463"/>
                <w:placeholder>
                  <w:docPart w:val="FABA31785F948A40A464EEDA661A18C7"/>
                </w:placeholder>
              </w:sdtPr>
              <w:sdtEndPr>
                <w:rPr>
                  <w:rStyle w:val="Absatz-Standardschriftart"/>
                  <w:rFonts w:cs="Arial"/>
                  <w:color w:val="auto"/>
                </w:rPr>
              </w:sdtEndPr>
              <w:sdtContent>
                <w:sdt>
                  <w:sdtPr>
                    <w:rPr>
                      <w:sz w:val="18"/>
                      <w:szCs w:val="18"/>
                    </w:rPr>
                    <w:id w:val="-574353459"/>
                    <w:placeholder>
                      <w:docPart w:val="45A905C58BBD2C48B28BDA61535628FF"/>
                    </w:placeholder>
                    <w:showingPlcHdr/>
                    <w:text/>
                  </w:sdtPr>
                  <w:sdtContent>
                    <w:r w:rsidR="002056E9" w:rsidRPr="00B444F1">
                      <w:rPr>
                        <w:rStyle w:val="Platzhaltertext"/>
                        <w:sz w:val="18"/>
                        <w:szCs w:val="18"/>
                      </w:rPr>
                      <w:t>[Anzahl]</w:t>
                    </w:r>
                  </w:sdtContent>
                </w:sdt>
              </w:sdtContent>
            </w:sdt>
          </w:p>
        </w:tc>
      </w:tr>
      <w:tr w:rsidR="002056E9" w:rsidRPr="00A955BB" w14:paraId="07CE3958" w14:textId="77777777" w:rsidTr="002056E9">
        <w:trPr>
          <w:trHeight w:val="680"/>
        </w:trPr>
        <w:tc>
          <w:tcPr>
            <w:tcW w:w="3261" w:type="dxa"/>
            <w:tcBorders>
              <w:top w:val="nil"/>
              <w:left w:val="nil"/>
              <w:bottom w:val="single" w:sz="4" w:space="0" w:color="auto"/>
              <w:right w:val="nil"/>
            </w:tcBorders>
          </w:tcPr>
          <w:p w14:paraId="3317433E" w14:textId="6BFBC38F" w:rsidR="002056E9" w:rsidRPr="00BD0A6C" w:rsidRDefault="002056E9" w:rsidP="002056E9">
            <w:pPr>
              <w:spacing w:before="80" w:after="80"/>
              <w:ind w:right="0"/>
              <w:rPr>
                <w:bCs/>
                <w:sz w:val="18"/>
                <w:szCs w:val="18"/>
              </w:rPr>
            </w:pPr>
            <w:r w:rsidRPr="00BD0A6C">
              <w:rPr>
                <w:bCs/>
                <w:sz w:val="18"/>
                <w:szCs w:val="18"/>
              </w:rPr>
              <w:t xml:space="preserve">5.6.1b Berufliche Orientierung </w:t>
            </w:r>
            <w:r w:rsidRPr="00BD0A6C">
              <w:rPr>
                <w:bCs/>
                <w:i/>
                <w:iCs/>
                <w:sz w:val="18"/>
                <w:szCs w:val="18"/>
              </w:rPr>
              <w:t>(z.</w:t>
            </w:r>
            <w:r w:rsidR="008109EA">
              <w:rPr>
                <w:bCs/>
                <w:i/>
                <w:iCs/>
                <w:sz w:val="18"/>
                <w:szCs w:val="18"/>
              </w:rPr>
              <w:t> </w:t>
            </w:r>
            <w:r w:rsidRPr="00BD0A6C">
              <w:rPr>
                <w:bCs/>
                <w:i/>
                <w:iCs/>
                <w:sz w:val="18"/>
                <w:szCs w:val="18"/>
              </w:rPr>
              <w:t xml:space="preserve">B. </w:t>
            </w:r>
            <w:r w:rsidRPr="00BD0A6C">
              <w:rPr>
                <w:bCs/>
                <w:i/>
                <w:iCs/>
                <w:color w:val="000000" w:themeColor="text1"/>
                <w:sz w:val="18"/>
                <w:szCs w:val="18"/>
              </w:rPr>
              <w:t xml:space="preserve">Berufseinstiegsbegleitung / andere Programme </w:t>
            </w:r>
            <w:r w:rsidRPr="00BD0A6C">
              <w:rPr>
                <w:bCs/>
                <w:i/>
                <w:iCs/>
                <w:sz w:val="18"/>
                <w:szCs w:val="18"/>
              </w:rPr>
              <w:t>zur beruflichen Orientierung)</w:t>
            </w:r>
          </w:p>
        </w:tc>
        <w:tc>
          <w:tcPr>
            <w:tcW w:w="1276" w:type="dxa"/>
            <w:tcBorders>
              <w:top w:val="nil"/>
              <w:left w:val="nil"/>
              <w:bottom w:val="single" w:sz="4" w:space="0" w:color="auto"/>
              <w:right w:val="nil"/>
            </w:tcBorders>
          </w:tcPr>
          <w:p w14:paraId="1E7B6A5B" w14:textId="259EF7EE" w:rsidR="002056E9" w:rsidRPr="00A955BB" w:rsidRDefault="00000000" w:rsidP="002056E9">
            <w:pPr>
              <w:spacing w:before="80" w:after="80"/>
              <w:ind w:right="0"/>
              <w:rPr>
                <w:rFonts w:cs="Arial"/>
                <w:sz w:val="18"/>
                <w:szCs w:val="18"/>
              </w:rPr>
            </w:pPr>
            <w:sdt>
              <w:sdtPr>
                <w:rPr>
                  <w:rStyle w:val="Formatvorlage3"/>
                  <w:sz w:val="18"/>
                  <w:szCs w:val="18"/>
                </w:rPr>
                <w:id w:val="-2114665919"/>
                <w:placeholder>
                  <w:docPart w:val="90EF8472836AB54BB9ACA783735D0826"/>
                </w:placeholder>
              </w:sdtPr>
              <w:sdtEndPr>
                <w:rPr>
                  <w:rStyle w:val="Absatz-Standardschriftart"/>
                  <w:rFonts w:cs="Arial"/>
                  <w:color w:val="auto"/>
                </w:rPr>
              </w:sdtEndPr>
              <w:sdtContent>
                <w:sdt>
                  <w:sdtPr>
                    <w:rPr>
                      <w:sz w:val="18"/>
                      <w:szCs w:val="18"/>
                    </w:rPr>
                    <w:id w:val="-1429499146"/>
                    <w:placeholder>
                      <w:docPart w:val="FEE41BAF0430B747935FF68BAE2191BC"/>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7FABEDCF" w14:textId="70391AA4" w:rsidR="002056E9" w:rsidRPr="00A955BB" w:rsidRDefault="00000000" w:rsidP="002056E9">
            <w:pPr>
              <w:spacing w:before="80" w:after="80"/>
              <w:ind w:right="0"/>
              <w:rPr>
                <w:rFonts w:cs="Arial"/>
                <w:sz w:val="18"/>
                <w:szCs w:val="18"/>
              </w:rPr>
            </w:pPr>
            <w:sdt>
              <w:sdtPr>
                <w:rPr>
                  <w:rStyle w:val="Formatvorlage3"/>
                  <w:sz w:val="18"/>
                  <w:szCs w:val="18"/>
                </w:rPr>
                <w:id w:val="2135756833"/>
                <w:placeholder>
                  <w:docPart w:val="34817FEAFA0F5342B820368AAC1D8C44"/>
                </w:placeholder>
              </w:sdtPr>
              <w:sdtEndPr>
                <w:rPr>
                  <w:rStyle w:val="Absatz-Standardschriftart"/>
                  <w:rFonts w:cs="Arial"/>
                  <w:color w:val="auto"/>
                </w:rPr>
              </w:sdtEndPr>
              <w:sdtContent>
                <w:sdt>
                  <w:sdtPr>
                    <w:rPr>
                      <w:sz w:val="18"/>
                      <w:szCs w:val="18"/>
                    </w:rPr>
                    <w:id w:val="550123728"/>
                    <w:placeholder>
                      <w:docPart w:val="69C9BB71F8A9A4428C687A8F4B4C86F8"/>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01CF2CB8" w14:textId="20541634" w:rsidR="002056E9" w:rsidRPr="00A955BB" w:rsidRDefault="00000000" w:rsidP="002056E9">
            <w:pPr>
              <w:spacing w:before="80" w:after="80"/>
              <w:ind w:right="0"/>
              <w:rPr>
                <w:rFonts w:cs="Arial"/>
                <w:sz w:val="18"/>
                <w:szCs w:val="18"/>
              </w:rPr>
            </w:pPr>
            <w:sdt>
              <w:sdtPr>
                <w:rPr>
                  <w:rStyle w:val="Formatvorlage3"/>
                  <w:sz w:val="18"/>
                  <w:szCs w:val="18"/>
                </w:rPr>
                <w:id w:val="1771044599"/>
                <w:placeholder>
                  <w:docPart w:val="8161F8FD69C05A428AD1D021FEBB0E5C"/>
                </w:placeholder>
              </w:sdtPr>
              <w:sdtEndPr>
                <w:rPr>
                  <w:rStyle w:val="Absatz-Standardschriftart"/>
                  <w:rFonts w:cs="Arial"/>
                  <w:color w:val="auto"/>
                </w:rPr>
              </w:sdtEndPr>
              <w:sdtContent>
                <w:sdt>
                  <w:sdtPr>
                    <w:rPr>
                      <w:sz w:val="18"/>
                      <w:szCs w:val="18"/>
                    </w:rPr>
                    <w:id w:val="-976136212"/>
                    <w:placeholder>
                      <w:docPart w:val="BE262C0E9ACF9D4CBACECCEB0B716695"/>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03F32E64" w14:textId="3E1C7312" w:rsidR="002056E9" w:rsidRPr="00A955BB" w:rsidRDefault="00000000" w:rsidP="002056E9">
            <w:pPr>
              <w:spacing w:before="80" w:after="80"/>
              <w:ind w:right="0"/>
              <w:rPr>
                <w:rFonts w:cs="Arial"/>
                <w:sz w:val="18"/>
                <w:szCs w:val="18"/>
              </w:rPr>
            </w:pPr>
            <w:sdt>
              <w:sdtPr>
                <w:rPr>
                  <w:rStyle w:val="Formatvorlage3"/>
                  <w:sz w:val="18"/>
                  <w:szCs w:val="18"/>
                </w:rPr>
                <w:id w:val="480963433"/>
                <w:placeholder>
                  <w:docPart w:val="B4E3965DC674F14EABD6C34626A3925D"/>
                </w:placeholder>
              </w:sdtPr>
              <w:sdtEndPr>
                <w:rPr>
                  <w:rStyle w:val="Absatz-Standardschriftart"/>
                  <w:rFonts w:cs="Arial"/>
                  <w:color w:val="auto"/>
                </w:rPr>
              </w:sdtEndPr>
              <w:sdtContent>
                <w:sdt>
                  <w:sdtPr>
                    <w:rPr>
                      <w:sz w:val="18"/>
                      <w:szCs w:val="18"/>
                    </w:rPr>
                    <w:id w:val="-1793503445"/>
                    <w:placeholder>
                      <w:docPart w:val="1B257D9E9BD69C4A94298A8EFBC288A1"/>
                    </w:placeholder>
                    <w:showingPlcHdr/>
                    <w:text/>
                  </w:sdtPr>
                  <w:sdtContent>
                    <w:r w:rsidR="002056E9" w:rsidRPr="00B444F1">
                      <w:rPr>
                        <w:rStyle w:val="Platzhaltertext"/>
                        <w:sz w:val="18"/>
                        <w:szCs w:val="18"/>
                      </w:rPr>
                      <w:t>[Anzahl]</w:t>
                    </w:r>
                  </w:sdtContent>
                </w:sdt>
              </w:sdtContent>
            </w:sdt>
          </w:p>
        </w:tc>
        <w:tc>
          <w:tcPr>
            <w:tcW w:w="1275" w:type="dxa"/>
            <w:tcBorders>
              <w:top w:val="nil"/>
              <w:left w:val="nil"/>
              <w:bottom w:val="single" w:sz="4" w:space="0" w:color="auto"/>
              <w:right w:val="nil"/>
            </w:tcBorders>
          </w:tcPr>
          <w:p w14:paraId="234777DE" w14:textId="423B2B64" w:rsidR="002056E9" w:rsidRPr="00A955BB" w:rsidRDefault="00000000" w:rsidP="002056E9">
            <w:pPr>
              <w:spacing w:before="80" w:after="80"/>
              <w:ind w:right="0"/>
              <w:rPr>
                <w:rFonts w:cs="Arial"/>
                <w:sz w:val="18"/>
                <w:szCs w:val="18"/>
              </w:rPr>
            </w:pPr>
            <w:sdt>
              <w:sdtPr>
                <w:rPr>
                  <w:rStyle w:val="Formatvorlage3"/>
                  <w:sz w:val="18"/>
                  <w:szCs w:val="18"/>
                </w:rPr>
                <w:id w:val="172155785"/>
                <w:placeholder>
                  <w:docPart w:val="2E910AFF2FBE2245BF05B7D320552AEC"/>
                </w:placeholder>
              </w:sdtPr>
              <w:sdtEndPr>
                <w:rPr>
                  <w:rStyle w:val="Absatz-Standardschriftart"/>
                  <w:rFonts w:cs="Arial"/>
                  <w:color w:val="auto"/>
                </w:rPr>
              </w:sdtEndPr>
              <w:sdtContent>
                <w:sdt>
                  <w:sdtPr>
                    <w:rPr>
                      <w:sz w:val="18"/>
                      <w:szCs w:val="18"/>
                    </w:rPr>
                    <w:id w:val="1695800795"/>
                    <w:placeholder>
                      <w:docPart w:val="0A12F36DDD76B04CAFD9DD71962DFDDD"/>
                    </w:placeholder>
                    <w:showingPlcHdr/>
                    <w:text/>
                  </w:sdtPr>
                  <w:sdtContent>
                    <w:r w:rsidR="002056E9" w:rsidRPr="00B444F1">
                      <w:rPr>
                        <w:rStyle w:val="Platzhaltertext"/>
                        <w:sz w:val="18"/>
                        <w:szCs w:val="18"/>
                      </w:rPr>
                      <w:t>[Anzahl]</w:t>
                    </w:r>
                  </w:sdtContent>
                </w:sdt>
              </w:sdtContent>
            </w:sdt>
          </w:p>
        </w:tc>
      </w:tr>
      <w:tr w:rsidR="002056E9" w:rsidRPr="00A955BB" w14:paraId="71F170CF" w14:textId="77777777" w:rsidTr="002056E9">
        <w:trPr>
          <w:trHeight w:val="680"/>
        </w:trPr>
        <w:tc>
          <w:tcPr>
            <w:tcW w:w="3261" w:type="dxa"/>
            <w:tcBorders>
              <w:top w:val="nil"/>
              <w:left w:val="nil"/>
              <w:bottom w:val="single" w:sz="4" w:space="0" w:color="auto"/>
              <w:right w:val="nil"/>
            </w:tcBorders>
          </w:tcPr>
          <w:p w14:paraId="0D7A8B8F" w14:textId="69C628D2" w:rsidR="002056E9" w:rsidRPr="00BD0A6C" w:rsidRDefault="002056E9" w:rsidP="002056E9">
            <w:pPr>
              <w:spacing w:before="80" w:after="80"/>
              <w:ind w:right="0"/>
              <w:rPr>
                <w:bCs/>
                <w:sz w:val="18"/>
                <w:szCs w:val="18"/>
              </w:rPr>
            </w:pPr>
            <w:r w:rsidRPr="00BD0A6C">
              <w:rPr>
                <w:bCs/>
                <w:sz w:val="18"/>
                <w:szCs w:val="18"/>
              </w:rPr>
              <w:t xml:space="preserve">5.6.1c </w:t>
            </w:r>
            <w:sdt>
              <w:sdtPr>
                <w:rPr>
                  <w:rFonts w:cs="Arial"/>
                  <w:bCs/>
                  <w:sz w:val="18"/>
                  <w:szCs w:val="18"/>
                </w:rPr>
                <w:id w:val="-197086477"/>
                <w:placeholder>
                  <w:docPart w:val="E567CF256F384A4288848E3B42B1EAFE"/>
                </w:placeholder>
              </w:sdtPr>
              <w:sdtContent>
                <w:sdt>
                  <w:sdtPr>
                    <w:rPr>
                      <w:rStyle w:val="Formatvorlage3"/>
                      <w:bCs/>
                      <w:sz w:val="18"/>
                      <w:szCs w:val="18"/>
                    </w:rPr>
                    <w:id w:val="2011867631"/>
                    <w:placeholder>
                      <w:docPart w:val="EF2946FEEFD23A46AEC4457A8BAC7EA3"/>
                    </w:placeholder>
                  </w:sdtPr>
                  <w:sdtEndPr>
                    <w:rPr>
                      <w:rStyle w:val="Absatz-Standardschriftart"/>
                      <w:rFonts w:cs="Arial"/>
                      <w:color w:val="auto"/>
                    </w:rPr>
                  </w:sdtEndPr>
                  <w:sdtContent>
                    <w:sdt>
                      <w:sdtPr>
                        <w:rPr>
                          <w:rStyle w:val="Formatvorlage3"/>
                          <w:sz w:val="18"/>
                          <w:szCs w:val="18"/>
                        </w:rPr>
                        <w:id w:val="383000459"/>
                        <w:placeholder>
                          <w:docPart w:val="162FBDEE40251D45B018E19FDE443368"/>
                        </w:placeholder>
                      </w:sdtPr>
                      <w:sdtEndPr>
                        <w:rPr>
                          <w:rStyle w:val="Absatz-Standardschriftart"/>
                          <w:rFonts w:cs="Arial"/>
                          <w:color w:val="auto"/>
                        </w:rPr>
                      </w:sdtEndPr>
                      <w:sdtContent>
                        <w:sdt>
                          <w:sdtPr>
                            <w:rPr>
                              <w:sz w:val="18"/>
                              <w:szCs w:val="18"/>
                            </w:rPr>
                            <w:id w:val="1492445412"/>
                            <w:placeholder>
                              <w:docPart w:val="C1CA8CB003E208489EED8BB8C371E799"/>
                            </w:placeholder>
                            <w:showingPlcHdr/>
                            <w:text w:multiLine="1"/>
                          </w:sdtPr>
                          <w:sdtContent>
                            <w:r w:rsidR="008109EA" w:rsidRPr="00D06C0B">
                              <w:rPr>
                                <w:rStyle w:val="Platzhaltertext"/>
                                <w:sz w:val="18"/>
                                <w:szCs w:val="18"/>
                              </w:rPr>
                              <w:t>[Text eingeben]</w:t>
                            </w:r>
                          </w:sdtContent>
                        </w:sdt>
                      </w:sdtContent>
                    </w:sdt>
                  </w:sdtContent>
                </w:sdt>
              </w:sdtContent>
            </w:sdt>
          </w:p>
        </w:tc>
        <w:tc>
          <w:tcPr>
            <w:tcW w:w="1276" w:type="dxa"/>
            <w:tcBorders>
              <w:top w:val="nil"/>
              <w:left w:val="nil"/>
              <w:bottom w:val="single" w:sz="4" w:space="0" w:color="auto"/>
              <w:right w:val="nil"/>
            </w:tcBorders>
          </w:tcPr>
          <w:p w14:paraId="3148B555" w14:textId="0CDE68D3" w:rsidR="002056E9" w:rsidRPr="00A955BB" w:rsidRDefault="00000000" w:rsidP="002056E9">
            <w:pPr>
              <w:spacing w:before="80" w:after="80"/>
              <w:ind w:right="0"/>
              <w:rPr>
                <w:rFonts w:cs="Arial"/>
                <w:sz w:val="18"/>
                <w:szCs w:val="18"/>
              </w:rPr>
            </w:pPr>
            <w:sdt>
              <w:sdtPr>
                <w:rPr>
                  <w:rStyle w:val="Formatvorlage3"/>
                  <w:sz w:val="18"/>
                  <w:szCs w:val="18"/>
                </w:rPr>
                <w:id w:val="585580447"/>
                <w:placeholder>
                  <w:docPart w:val="952EEB12CE7D0B43BD7F3F8CE0FCD648"/>
                </w:placeholder>
              </w:sdtPr>
              <w:sdtEndPr>
                <w:rPr>
                  <w:rStyle w:val="Absatz-Standardschriftart"/>
                  <w:rFonts w:cs="Arial"/>
                  <w:color w:val="auto"/>
                </w:rPr>
              </w:sdtEndPr>
              <w:sdtContent>
                <w:sdt>
                  <w:sdtPr>
                    <w:rPr>
                      <w:sz w:val="18"/>
                      <w:szCs w:val="18"/>
                    </w:rPr>
                    <w:id w:val="-27958436"/>
                    <w:placeholder>
                      <w:docPart w:val="128B9B3335639248A794C8057DB6C81E"/>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4D614330" w14:textId="075D9201" w:rsidR="002056E9" w:rsidRPr="00A955BB" w:rsidRDefault="00000000" w:rsidP="002056E9">
            <w:pPr>
              <w:spacing w:before="80" w:after="80"/>
              <w:ind w:right="0"/>
              <w:rPr>
                <w:rFonts w:cs="Arial"/>
                <w:sz w:val="18"/>
                <w:szCs w:val="18"/>
              </w:rPr>
            </w:pPr>
            <w:sdt>
              <w:sdtPr>
                <w:rPr>
                  <w:rStyle w:val="Formatvorlage3"/>
                  <w:sz w:val="18"/>
                  <w:szCs w:val="18"/>
                </w:rPr>
                <w:id w:val="-442690588"/>
                <w:placeholder>
                  <w:docPart w:val="D0BB74EA5B8C6C438DE992CB01E4F3F2"/>
                </w:placeholder>
              </w:sdtPr>
              <w:sdtEndPr>
                <w:rPr>
                  <w:rStyle w:val="Absatz-Standardschriftart"/>
                  <w:rFonts w:cs="Arial"/>
                  <w:color w:val="auto"/>
                </w:rPr>
              </w:sdtEndPr>
              <w:sdtContent>
                <w:sdt>
                  <w:sdtPr>
                    <w:rPr>
                      <w:sz w:val="18"/>
                      <w:szCs w:val="18"/>
                    </w:rPr>
                    <w:id w:val="1374197903"/>
                    <w:placeholder>
                      <w:docPart w:val="201A65094BA9F045B45B13E7C36BA453"/>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275B62F4" w14:textId="185D3A72" w:rsidR="002056E9" w:rsidRPr="00A955BB" w:rsidRDefault="00000000" w:rsidP="002056E9">
            <w:pPr>
              <w:spacing w:before="80" w:after="80"/>
              <w:ind w:right="0"/>
              <w:rPr>
                <w:rFonts w:cs="Arial"/>
                <w:sz w:val="18"/>
                <w:szCs w:val="18"/>
              </w:rPr>
            </w:pPr>
            <w:sdt>
              <w:sdtPr>
                <w:rPr>
                  <w:rStyle w:val="Formatvorlage3"/>
                  <w:sz w:val="18"/>
                  <w:szCs w:val="18"/>
                </w:rPr>
                <w:id w:val="1757247511"/>
                <w:placeholder>
                  <w:docPart w:val="2F29DE0585909544ABD164739CF95967"/>
                </w:placeholder>
              </w:sdtPr>
              <w:sdtEndPr>
                <w:rPr>
                  <w:rStyle w:val="Absatz-Standardschriftart"/>
                  <w:rFonts w:cs="Arial"/>
                  <w:color w:val="auto"/>
                </w:rPr>
              </w:sdtEndPr>
              <w:sdtContent>
                <w:sdt>
                  <w:sdtPr>
                    <w:rPr>
                      <w:sz w:val="18"/>
                      <w:szCs w:val="18"/>
                    </w:rPr>
                    <w:id w:val="1781924013"/>
                    <w:placeholder>
                      <w:docPart w:val="FCFA3B59A38B3D478ACF9613CC1B0CE3"/>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77EFEE4C" w14:textId="37F9FAEF" w:rsidR="002056E9" w:rsidRPr="00A955BB" w:rsidRDefault="00000000" w:rsidP="002056E9">
            <w:pPr>
              <w:spacing w:before="80" w:after="80"/>
              <w:ind w:right="0"/>
              <w:rPr>
                <w:rFonts w:cs="Arial"/>
                <w:sz w:val="18"/>
                <w:szCs w:val="18"/>
              </w:rPr>
            </w:pPr>
            <w:sdt>
              <w:sdtPr>
                <w:rPr>
                  <w:rStyle w:val="Formatvorlage3"/>
                  <w:sz w:val="18"/>
                  <w:szCs w:val="18"/>
                </w:rPr>
                <w:id w:val="-1271474945"/>
                <w:placeholder>
                  <w:docPart w:val="9B51B5C24D453444AFC59D82224302E9"/>
                </w:placeholder>
              </w:sdtPr>
              <w:sdtEndPr>
                <w:rPr>
                  <w:rStyle w:val="Absatz-Standardschriftart"/>
                  <w:rFonts w:cs="Arial"/>
                  <w:color w:val="auto"/>
                </w:rPr>
              </w:sdtEndPr>
              <w:sdtContent>
                <w:sdt>
                  <w:sdtPr>
                    <w:rPr>
                      <w:sz w:val="18"/>
                      <w:szCs w:val="18"/>
                    </w:rPr>
                    <w:id w:val="-1727751125"/>
                    <w:placeholder>
                      <w:docPart w:val="6483A6D17D5D1E4A83AD0E36ABC1792F"/>
                    </w:placeholder>
                    <w:showingPlcHdr/>
                    <w:text/>
                  </w:sdtPr>
                  <w:sdtContent>
                    <w:r w:rsidR="002056E9" w:rsidRPr="00B444F1">
                      <w:rPr>
                        <w:rStyle w:val="Platzhaltertext"/>
                        <w:sz w:val="18"/>
                        <w:szCs w:val="18"/>
                      </w:rPr>
                      <w:t>[Anzahl]</w:t>
                    </w:r>
                  </w:sdtContent>
                </w:sdt>
              </w:sdtContent>
            </w:sdt>
          </w:p>
        </w:tc>
        <w:tc>
          <w:tcPr>
            <w:tcW w:w="1275" w:type="dxa"/>
            <w:tcBorders>
              <w:top w:val="nil"/>
              <w:left w:val="nil"/>
              <w:bottom w:val="single" w:sz="4" w:space="0" w:color="auto"/>
              <w:right w:val="nil"/>
            </w:tcBorders>
          </w:tcPr>
          <w:p w14:paraId="4A95DAA3" w14:textId="76A2FB6D" w:rsidR="002056E9" w:rsidRPr="00A955BB" w:rsidRDefault="00000000" w:rsidP="002056E9">
            <w:pPr>
              <w:spacing w:before="80" w:after="80"/>
              <w:ind w:right="0"/>
              <w:rPr>
                <w:rFonts w:cs="Arial"/>
                <w:sz w:val="18"/>
                <w:szCs w:val="18"/>
              </w:rPr>
            </w:pPr>
            <w:sdt>
              <w:sdtPr>
                <w:rPr>
                  <w:rStyle w:val="Formatvorlage3"/>
                  <w:sz w:val="18"/>
                  <w:szCs w:val="18"/>
                </w:rPr>
                <w:id w:val="232826295"/>
                <w:placeholder>
                  <w:docPart w:val="BA98BA2745F6254497B71C7EB5FA710E"/>
                </w:placeholder>
              </w:sdtPr>
              <w:sdtEndPr>
                <w:rPr>
                  <w:rStyle w:val="Absatz-Standardschriftart"/>
                  <w:rFonts w:cs="Arial"/>
                  <w:color w:val="auto"/>
                </w:rPr>
              </w:sdtEndPr>
              <w:sdtContent>
                <w:sdt>
                  <w:sdtPr>
                    <w:rPr>
                      <w:sz w:val="18"/>
                      <w:szCs w:val="18"/>
                    </w:rPr>
                    <w:id w:val="-1019147602"/>
                    <w:placeholder>
                      <w:docPart w:val="21E9BED61DDC5345812C9D0378DA833C"/>
                    </w:placeholder>
                    <w:showingPlcHdr/>
                    <w:text/>
                  </w:sdtPr>
                  <w:sdtContent>
                    <w:r w:rsidR="002056E9" w:rsidRPr="00B444F1">
                      <w:rPr>
                        <w:rStyle w:val="Platzhaltertext"/>
                        <w:sz w:val="18"/>
                        <w:szCs w:val="18"/>
                      </w:rPr>
                      <w:t>[Anzahl]</w:t>
                    </w:r>
                  </w:sdtContent>
                </w:sdt>
              </w:sdtContent>
            </w:sdt>
          </w:p>
        </w:tc>
      </w:tr>
      <w:tr w:rsidR="002056E9" w:rsidRPr="00A955BB" w14:paraId="3B5E2003" w14:textId="77777777" w:rsidTr="002056E9">
        <w:trPr>
          <w:trHeight w:val="680"/>
        </w:trPr>
        <w:tc>
          <w:tcPr>
            <w:tcW w:w="3261" w:type="dxa"/>
            <w:tcBorders>
              <w:top w:val="nil"/>
              <w:left w:val="nil"/>
              <w:bottom w:val="single" w:sz="4" w:space="0" w:color="auto"/>
              <w:right w:val="nil"/>
            </w:tcBorders>
          </w:tcPr>
          <w:p w14:paraId="5681ADFC" w14:textId="6950086F" w:rsidR="002056E9" w:rsidRPr="00BD0A6C" w:rsidRDefault="002056E9" w:rsidP="002056E9">
            <w:pPr>
              <w:spacing w:before="80" w:after="80"/>
              <w:ind w:right="0"/>
              <w:rPr>
                <w:bCs/>
                <w:sz w:val="18"/>
                <w:szCs w:val="18"/>
              </w:rPr>
            </w:pPr>
            <w:r w:rsidRPr="00BD0A6C">
              <w:rPr>
                <w:bCs/>
                <w:sz w:val="18"/>
                <w:szCs w:val="18"/>
              </w:rPr>
              <w:t xml:space="preserve">5.6.1d </w:t>
            </w:r>
            <w:sdt>
              <w:sdtPr>
                <w:rPr>
                  <w:rFonts w:cs="Arial"/>
                  <w:bCs/>
                  <w:sz w:val="18"/>
                  <w:szCs w:val="18"/>
                </w:rPr>
                <w:id w:val="-2124909382"/>
                <w:placeholder>
                  <w:docPart w:val="25DFDD9570FC404DA143FA43303351B2"/>
                </w:placeholder>
              </w:sdtPr>
              <w:sdtContent>
                <w:sdt>
                  <w:sdtPr>
                    <w:rPr>
                      <w:rStyle w:val="Formatvorlage3"/>
                      <w:bCs/>
                      <w:sz w:val="18"/>
                      <w:szCs w:val="18"/>
                    </w:rPr>
                    <w:id w:val="1605537171"/>
                    <w:placeholder>
                      <w:docPart w:val="CC1106C2A5FD5041B293A8FE18F5518D"/>
                    </w:placeholder>
                  </w:sdtPr>
                  <w:sdtEndPr>
                    <w:rPr>
                      <w:rStyle w:val="Absatz-Standardschriftart"/>
                      <w:rFonts w:cs="Arial"/>
                      <w:color w:val="auto"/>
                    </w:rPr>
                  </w:sdtEndPr>
                  <w:sdtContent>
                    <w:sdt>
                      <w:sdtPr>
                        <w:rPr>
                          <w:rStyle w:val="Formatvorlage3"/>
                          <w:sz w:val="18"/>
                          <w:szCs w:val="18"/>
                        </w:rPr>
                        <w:id w:val="-682051004"/>
                        <w:placeholder>
                          <w:docPart w:val="677C77C45B2C39459C03F1DA9589EDC0"/>
                        </w:placeholder>
                      </w:sdtPr>
                      <w:sdtEndPr>
                        <w:rPr>
                          <w:rStyle w:val="Absatz-Standardschriftart"/>
                          <w:rFonts w:cs="Arial"/>
                          <w:color w:val="auto"/>
                        </w:rPr>
                      </w:sdtEndPr>
                      <w:sdtContent>
                        <w:sdt>
                          <w:sdtPr>
                            <w:rPr>
                              <w:sz w:val="18"/>
                              <w:szCs w:val="18"/>
                            </w:rPr>
                            <w:id w:val="395634642"/>
                            <w:placeholder>
                              <w:docPart w:val="DAA6C8664CA13A498A24F41B7884578C"/>
                            </w:placeholder>
                            <w:showingPlcHdr/>
                            <w:text w:multiLine="1"/>
                          </w:sdtPr>
                          <w:sdtContent>
                            <w:r w:rsidR="008109EA" w:rsidRPr="00D06C0B">
                              <w:rPr>
                                <w:rStyle w:val="Platzhaltertext"/>
                                <w:sz w:val="18"/>
                                <w:szCs w:val="18"/>
                              </w:rPr>
                              <w:t>[Text eingeben]</w:t>
                            </w:r>
                          </w:sdtContent>
                        </w:sdt>
                      </w:sdtContent>
                    </w:sdt>
                  </w:sdtContent>
                </w:sdt>
              </w:sdtContent>
            </w:sdt>
          </w:p>
        </w:tc>
        <w:tc>
          <w:tcPr>
            <w:tcW w:w="1276" w:type="dxa"/>
            <w:tcBorders>
              <w:top w:val="nil"/>
              <w:left w:val="nil"/>
              <w:bottom w:val="single" w:sz="4" w:space="0" w:color="auto"/>
              <w:right w:val="nil"/>
            </w:tcBorders>
          </w:tcPr>
          <w:p w14:paraId="47FC6EE5" w14:textId="68D15039" w:rsidR="002056E9" w:rsidRPr="00A955BB" w:rsidRDefault="00000000" w:rsidP="002056E9">
            <w:pPr>
              <w:spacing w:before="80" w:after="80"/>
              <w:ind w:right="0"/>
              <w:rPr>
                <w:rFonts w:cs="Arial"/>
                <w:sz w:val="18"/>
                <w:szCs w:val="18"/>
              </w:rPr>
            </w:pPr>
            <w:sdt>
              <w:sdtPr>
                <w:rPr>
                  <w:rStyle w:val="Formatvorlage3"/>
                  <w:sz w:val="18"/>
                  <w:szCs w:val="18"/>
                </w:rPr>
                <w:id w:val="-913230409"/>
                <w:placeholder>
                  <w:docPart w:val="F2406D48DA624C4AA5A66663F4297BDB"/>
                </w:placeholder>
              </w:sdtPr>
              <w:sdtEndPr>
                <w:rPr>
                  <w:rStyle w:val="Absatz-Standardschriftart"/>
                  <w:rFonts w:cs="Arial"/>
                  <w:color w:val="auto"/>
                </w:rPr>
              </w:sdtEndPr>
              <w:sdtContent>
                <w:sdt>
                  <w:sdtPr>
                    <w:rPr>
                      <w:sz w:val="18"/>
                      <w:szCs w:val="18"/>
                    </w:rPr>
                    <w:id w:val="221177723"/>
                    <w:placeholder>
                      <w:docPart w:val="81988E1FCE5EB845BB8D1FB7A8851628"/>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3A371292" w14:textId="17703202" w:rsidR="002056E9" w:rsidRPr="00A955BB" w:rsidRDefault="00000000" w:rsidP="002056E9">
            <w:pPr>
              <w:spacing w:before="80" w:after="80"/>
              <w:ind w:right="0"/>
              <w:rPr>
                <w:rFonts w:cs="Arial"/>
                <w:sz w:val="18"/>
                <w:szCs w:val="18"/>
              </w:rPr>
            </w:pPr>
            <w:sdt>
              <w:sdtPr>
                <w:rPr>
                  <w:rStyle w:val="Formatvorlage3"/>
                  <w:sz w:val="18"/>
                  <w:szCs w:val="18"/>
                </w:rPr>
                <w:id w:val="-1692057038"/>
                <w:placeholder>
                  <w:docPart w:val="79803C5290F57D4E8F8C551197A352CB"/>
                </w:placeholder>
              </w:sdtPr>
              <w:sdtEndPr>
                <w:rPr>
                  <w:rStyle w:val="Absatz-Standardschriftart"/>
                  <w:rFonts w:cs="Arial"/>
                  <w:color w:val="auto"/>
                </w:rPr>
              </w:sdtEndPr>
              <w:sdtContent>
                <w:sdt>
                  <w:sdtPr>
                    <w:rPr>
                      <w:sz w:val="18"/>
                      <w:szCs w:val="18"/>
                    </w:rPr>
                    <w:id w:val="-615901096"/>
                    <w:placeholder>
                      <w:docPart w:val="04D169BA0B33A545A9AD52BFC571F065"/>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6DD03A89" w14:textId="76324CE6" w:rsidR="002056E9" w:rsidRPr="00A955BB" w:rsidRDefault="00000000" w:rsidP="002056E9">
            <w:pPr>
              <w:spacing w:before="80" w:after="80"/>
              <w:ind w:right="0"/>
              <w:rPr>
                <w:rFonts w:cs="Arial"/>
                <w:sz w:val="18"/>
                <w:szCs w:val="18"/>
              </w:rPr>
            </w:pPr>
            <w:sdt>
              <w:sdtPr>
                <w:rPr>
                  <w:rStyle w:val="Formatvorlage3"/>
                  <w:sz w:val="18"/>
                  <w:szCs w:val="18"/>
                </w:rPr>
                <w:id w:val="-284737432"/>
                <w:placeholder>
                  <w:docPart w:val="9E75F0CE56592940B262DAC1FAD9DB14"/>
                </w:placeholder>
              </w:sdtPr>
              <w:sdtEndPr>
                <w:rPr>
                  <w:rStyle w:val="Absatz-Standardschriftart"/>
                  <w:rFonts w:cs="Arial"/>
                  <w:color w:val="auto"/>
                </w:rPr>
              </w:sdtEndPr>
              <w:sdtContent>
                <w:sdt>
                  <w:sdtPr>
                    <w:rPr>
                      <w:sz w:val="18"/>
                      <w:szCs w:val="18"/>
                    </w:rPr>
                    <w:id w:val="411741425"/>
                    <w:placeholder>
                      <w:docPart w:val="69AF537AE8D743449ADBFCB47A333D52"/>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68628F41" w14:textId="53896E39" w:rsidR="002056E9" w:rsidRPr="00A955BB" w:rsidRDefault="00000000" w:rsidP="002056E9">
            <w:pPr>
              <w:spacing w:before="80" w:after="80"/>
              <w:ind w:right="0"/>
              <w:rPr>
                <w:rFonts w:cs="Arial"/>
                <w:sz w:val="18"/>
                <w:szCs w:val="18"/>
              </w:rPr>
            </w:pPr>
            <w:sdt>
              <w:sdtPr>
                <w:rPr>
                  <w:rStyle w:val="Formatvorlage3"/>
                  <w:sz w:val="18"/>
                  <w:szCs w:val="18"/>
                </w:rPr>
                <w:id w:val="712155173"/>
                <w:placeholder>
                  <w:docPart w:val="377E36F019BAEE44814A7ABAA1D1A655"/>
                </w:placeholder>
              </w:sdtPr>
              <w:sdtEndPr>
                <w:rPr>
                  <w:rStyle w:val="Absatz-Standardschriftart"/>
                  <w:rFonts w:cs="Arial"/>
                  <w:color w:val="auto"/>
                </w:rPr>
              </w:sdtEndPr>
              <w:sdtContent>
                <w:sdt>
                  <w:sdtPr>
                    <w:rPr>
                      <w:sz w:val="18"/>
                      <w:szCs w:val="18"/>
                    </w:rPr>
                    <w:id w:val="514201457"/>
                    <w:placeholder>
                      <w:docPart w:val="7919942E120D15418B02DC0E9357A5CF"/>
                    </w:placeholder>
                    <w:showingPlcHdr/>
                    <w:text/>
                  </w:sdtPr>
                  <w:sdtContent>
                    <w:r w:rsidR="002056E9" w:rsidRPr="00B444F1">
                      <w:rPr>
                        <w:rStyle w:val="Platzhaltertext"/>
                        <w:sz w:val="18"/>
                        <w:szCs w:val="18"/>
                      </w:rPr>
                      <w:t>[Anzahl]</w:t>
                    </w:r>
                  </w:sdtContent>
                </w:sdt>
              </w:sdtContent>
            </w:sdt>
          </w:p>
        </w:tc>
        <w:tc>
          <w:tcPr>
            <w:tcW w:w="1275" w:type="dxa"/>
            <w:tcBorders>
              <w:top w:val="nil"/>
              <w:left w:val="nil"/>
              <w:bottom w:val="single" w:sz="4" w:space="0" w:color="auto"/>
              <w:right w:val="nil"/>
            </w:tcBorders>
          </w:tcPr>
          <w:p w14:paraId="281EA9A0" w14:textId="01376B58" w:rsidR="002056E9" w:rsidRPr="00A955BB" w:rsidRDefault="00000000" w:rsidP="002056E9">
            <w:pPr>
              <w:spacing w:before="80" w:after="80"/>
              <w:ind w:right="0"/>
              <w:rPr>
                <w:rFonts w:cs="Arial"/>
                <w:sz w:val="18"/>
                <w:szCs w:val="18"/>
              </w:rPr>
            </w:pPr>
            <w:sdt>
              <w:sdtPr>
                <w:rPr>
                  <w:rStyle w:val="Formatvorlage3"/>
                  <w:sz w:val="18"/>
                  <w:szCs w:val="18"/>
                </w:rPr>
                <w:id w:val="1632750367"/>
                <w:placeholder>
                  <w:docPart w:val="4E614DC43667C2498CA48DD67D560114"/>
                </w:placeholder>
              </w:sdtPr>
              <w:sdtEndPr>
                <w:rPr>
                  <w:rStyle w:val="Absatz-Standardschriftart"/>
                  <w:rFonts w:cs="Arial"/>
                  <w:color w:val="auto"/>
                </w:rPr>
              </w:sdtEndPr>
              <w:sdtContent>
                <w:sdt>
                  <w:sdtPr>
                    <w:rPr>
                      <w:sz w:val="18"/>
                      <w:szCs w:val="18"/>
                    </w:rPr>
                    <w:id w:val="-836763196"/>
                    <w:placeholder>
                      <w:docPart w:val="2A939188340C9A4494AED76E614FDD7E"/>
                    </w:placeholder>
                    <w:showingPlcHdr/>
                    <w:text/>
                  </w:sdtPr>
                  <w:sdtContent>
                    <w:r w:rsidR="002056E9" w:rsidRPr="00B444F1">
                      <w:rPr>
                        <w:rStyle w:val="Platzhaltertext"/>
                        <w:sz w:val="18"/>
                        <w:szCs w:val="18"/>
                      </w:rPr>
                      <w:t>[Anzahl]</w:t>
                    </w:r>
                  </w:sdtContent>
                </w:sdt>
              </w:sdtContent>
            </w:sdt>
          </w:p>
        </w:tc>
      </w:tr>
      <w:tr w:rsidR="002056E9" w:rsidRPr="00A955BB" w14:paraId="335B2346" w14:textId="77777777" w:rsidTr="002056E9">
        <w:trPr>
          <w:trHeight w:val="680"/>
        </w:trPr>
        <w:tc>
          <w:tcPr>
            <w:tcW w:w="3261" w:type="dxa"/>
            <w:tcBorders>
              <w:top w:val="nil"/>
              <w:left w:val="nil"/>
              <w:bottom w:val="single" w:sz="4" w:space="0" w:color="auto"/>
              <w:right w:val="nil"/>
            </w:tcBorders>
          </w:tcPr>
          <w:p w14:paraId="24FEF878" w14:textId="396B3B87" w:rsidR="002056E9" w:rsidRPr="00BD0A6C" w:rsidRDefault="002056E9" w:rsidP="002056E9">
            <w:pPr>
              <w:spacing w:before="80" w:after="80"/>
              <w:ind w:right="0"/>
              <w:rPr>
                <w:bCs/>
                <w:sz w:val="18"/>
                <w:szCs w:val="18"/>
              </w:rPr>
            </w:pPr>
            <w:r w:rsidRPr="00BD0A6C">
              <w:rPr>
                <w:bCs/>
                <w:sz w:val="18"/>
                <w:szCs w:val="18"/>
              </w:rPr>
              <w:t xml:space="preserve">5.6.1e </w:t>
            </w:r>
            <w:sdt>
              <w:sdtPr>
                <w:rPr>
                  <w:rFonts w:cs="Arial"/>
                  <w:bCs/>
                  <w:sz w:val="18"/>
                  <w:szCs w:val="18"/>
                </w:rPr>
                <w:id w:val="-1259901244"/>
                <w:placeholder>
                  <w:docPart w:val="392A5E589773064093D8BA3C7780EDFB"/>
                </w:placeholder>
              </w:sdtPr>
              <w:sdtContent>
                <w:sdt>
                  <w:sdtPr>
                    <w:rPr>
                      <w:rStyle w:val="Formatvorlage3"/>
                      <w:bCs/>
                      <w:sz w:val="18"/>
                      <w:szCs w:val="18"/>
                    </w:rPr>
                    <w:id w:val="-1341547496"/>
                    <w:placeholder>
                      <w:docPart w:val="A6BD3EF2FEE6714EBABA90BB8F778EFA"/>
                    </w:placeholder>
                  </w:sdtPr>
                  <w:sdtEndPr>
                    <w:rPr>
                      <w:rStyle w:val="Absatz-Standardschriftart"/>
                      <w:rFonts w:cs="Arial"/>
                      <w:color w:val="auto"/>
                    </w:rPr>
                  </w:sdtEndPr>
                  <w:sdtContent>
                    <w:sdt>
                      <w:sdtPr>
                        <w:rPr>
                          <w:rStyle w:val="Formatvorlage3"/>
                          <w:sz w:val="18"/>
                          <w:szCs w:val="18"/>
                        </w:rPr>
                        <w:id w:val="-713424494"/>
                        <w:placeholder>
                          <w:docPart w:val="A67E57D3E161EE448616007566AF1E18"/>
                        </w:placeholder>
                      </w:sdtPr>
                      <w:sdtEndPr>
                        <w:rPr>
                          <w:rStyle w:val="Absatz-Standardschriftart"/>
                          <w:rFonts w:cs="Arial"/>
                          <w:color w:val="auto"/>
                        </w:rPr>
                      </w:sdtEndPr>
                      <w:sdtContent>
                        <w:sdt>
                          <w:sdtPr>
                            <w:rPr>
                              <w:sz w:val="18"/>
                              <w:szCs w:val="18"/>
                            </w:rPr>
                            <w:id w:val="-2119060269"/>
                            <w:placeholder>
                              <w:docPart w:val="30F46587E8547845878A8145BF8756E9"/>
                            </w:placeholder>
                            <w:showingPlcHdr/>
                            <w:text w:multiLine="1"/>
                          </w:sdtPr>
                          <w:sdtContent>
                            <w:r w:rsidR="008109EA" w:rsidRPr="00D06C0B">
                              <w:rPr>
                                <w:rStyle w:val="Platzhaltertext"/>
                                <w:sz w:val="18"/>
                                <w:szCs w:val="18"/>
                              </w:rPr>
                              <w:t>[Text eingeben]</w:t>
                            </w:r>
                          </w:sdtContent>
                        </w:sdt>
                      </w:sdtContent>
                    </w:sdt>
                  </w:sdtContent>
                </w:sdt>
              </w:sdtContent>
            </w:sdt>
          </w:p>
        </w:tc>
        <w:tc>
          <w:tcPr>
            <w:tcW w:w="1276" w:type="dxa"/>
            <w:tcBorders>
              <w:top w:val="nil"/>
              <w:left w:val="nil"/>
              <w:bottom w:val="single" w:sz="4" w:space="0" w:color="auto"/>
              <w:right w:val="nil"/>
            </w:tcBorders>
          </w:tcPr>
          <w:p w14:paraId="648EE437" w14:textId="41B7CC51" w:rsidR="002056E9" w:rsidRPr="00A955BB" w:rsidRDefault="00000000" w:rsidP="002056E9">
            <w:pPr>
              <w:spacing w:before="80" w:after="80"/>
              <w:ind w:right="0"/>
              <w:rPr>
                <w:rFonts w:cs="Arial"/>
                <w:sz w:val="18"/>
                <w:szCs w:val="18"/>
              </w:rPr>
            </w:pPr>
            <w:sdt>
              <w:sdtPr>
                <w:rPr>
                  <w:rStyle w:val="Formatvorlage3"/>
                  <w:sz w:val="18"/>
                  <w:szCs w:val="18"/>
                </w:rPr>
                <w:id w:val="-1015383112"/>
                <w:placeholder>
                  <w:docPart w:val="FE1D1032627B6D40BCAE75B7AC56498F"/>
                </w:placeholder>
              </w:sdtPr>
              <w:sdtEndPr>
                <w:rPr>
                  <w:rStyle w:val="Absatz-Standardschriftart"/>
                  <w:rFonts w:cs="Arial"/>
                  <w:color w:val="auto"/>
                </w:rPr>
              </w:sdtEndPr>
              <w:sdtContent>
                <w:sdt>
                  <w:sdtPr>
                    <w:rPr>
                      <w:sz w:val="18"/>
                      <w:szCs w:val="18"/>
                    </w:rPr>
                    <w:id w:val="-1894654801"/>
                    <w:placeholder>
                      <w:docPart w:val="158E869178DB0C4393B6CB803566DA88"/>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58D5FCE7" w14:textId="48922DA4" w:rsidR="002056E9" w:rsidRPr="00A955BB" w:rsidRDefault="00000000" w:rsidP="002056E9">
            <w:pPr>
              <w:spacing w:before="80" w:after="80"/>
              <w:ind w:right="0"/>
              <w:rPr>
                <w:rFonts w:cs="Arial"/>
                <w:sz w:val="18"/>
                <w:szCs w:val="18"/>
              </w:rPr>
            </w:pPr>
            <w:sdt>
              <w:sdtPr>
                <w:rPr>
                  <w:rStyle w:val="Formatvorlage3"/>
                  <w:sz w:val="18"/>
                  <w:szCs w:val="18"/>
                </w:rPr>
                <w:id w:val="-1795204874"/>
                <w:placeholder>
                  <w:docPart w:val="AE10FAC66CDC4B4F9AFF76E01CB8C868"/>
                </w:placeholder>
              </w:sdtPr>
              <w:sdtEndPr>
                <w:rPr>
                  <w:rStyle w:val="Absatz-Standardschriftart"/>
                  <w:rFonts w:cs="Arial"/>
                  <w:color w:val="auto"/>
                </w:rPr>
              </w:sdtEndPr>
              <w:sdtContent>
                <w:sdt>
                  <w:sdtPr>
                    <w:rPr>
                      <w:sz w:val="18"/>
                      <w:szCs w:val="18"/>
                    </w:rPr>
                    <w:id w:val="671602873"/>
                    <w:placeholder>
                      <w:docPart w:val="14786C15000D744F887FEC6B529B3809"/>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24540B7A" w14:textId="0D8582F5" w:rsidR="002056E9" w:rsidRPr="00A955BB" w:rsidRDefault="00000000" w:rsidP="002056E9">
            <w:pPr>
              <w:spacing w:before="80" w:after="80"/>
              <w:ind w:right="0"/>
              <w:rPr>
                <w:rFonts w:cs="Arial"/>
                <w:sz w:val="18"/>
                <w:szCs w:val="18"/>
              </w:rPr>
            </w:pPr>
            <w:sdt>
              <w:sdtPr>
                <w:rPr>
                  <w:rStyle w:val="Formatvorlage3"/>
                  <w:sz w:val="18"/>
                  <w:szCs w:val="18"/>
                </w:rPr>
                <w:id w:val="421839526"/>
                <w:placeholder>
                  <w:docPart w:val="98A3A83207A8554BA5E6AA85018A25F4"/>
                </w:placeholder>
              </w:sdtPr>
              <w:sdtEndPr>
                <w:rPr>
                  <w:rStyle w:val="Absatz-Standardschriftart"/>
                  <w:rFonts w:cs="Arial"/>
                  <w:color w:val="auto"/>
                </w:rPr>
              </w:sdtEndPr>
              <w:sdtContent>
                <w:sdt>
                  <w:sdtPr>
                    <w:rPr>
                      <w:sz w:val="18"/>
                      <w:szCs w:val="18"/>
                    </w:rPr>
                    <w:id w:val="-998417839"/>
                    <w:placeholder>
                      <w:docPart w:val="BFE1DBEA8EE4B445A8E34D7C9BB99CBA"/>
                    </w:placeholder>
                    <w:showingPlcHdr/>
                    <w:text/>
                  </w:sdtPr>
                  <w:sdtContent>
                    <w:r w:rsidR="002056E9" w:rsidRPr="00B444F1">
                      <w:rPr>
                        <w:rStyle w:val="Platzhaltertext"/>
                        <w:sz w:val="18"/>
                        <w:szCs w:val="18"/>
                      </w:rPr>
                      <w:t>[Anzahl]</w:t>
                    </w:r>
                  </w:sdtContent>
                </w:sdt>
              </w:sdtContent>
            </w:sdt>
          </w:p>
        </w:tc>
        <w:tc>
          <w:tcPr>
            <w:tcW w:w="1276" w:type="dxa"/>
            <w:tcBorders>
              <w:top w:val="nil"/>
              <w:left w:val="nil"/>
              <w:bottom w:val="single" w:sz="4" w:space="0" w:color="auto"/>
              <w:right w:val="nil"/>
            </w:tcBorders>
          </w:tcPr>
          <w:p w14:paraId="47490DD4" w14:textId="1C42F52C" w:rsidR="002056E9" w:rsidRPr="00A955BB" w:rsidRDefault="00000000" w:rsidP="002056E9">
            <w:pPr>
              <w:spacing w:before="80" w:after="80"/>
              <w:ind w:right="0"/>
              <w:rPr>
                <w:rFonts w:cs="Arial"/>
                <w:sz w:val="18"/>
                <w:szCs w:val="18"/>
              </w:rPr>
            </w:pPr>
            <w:sdt>
              <w:sdtPr>
                <w:rPr>
                  <w:rStyle w:val="Formatvorlage3"/>
                  <w:sz w:val="18"/>
                  <w:szCs w:val="18"/>
                </w:rPr>
                <w:id w:val="-632014422"/>
                <w:placeholder>
                  <w:docPart w:val="CF2E2393794AD94E8C280D8DEB3D9D5B"/>
                </w:placeholder>
              </w:sdtPr>
              <w:sdtEndPr>
                <w:rPr>
                  <w:rStyle w:val="Absatz-Standardschriftart"/>
                  <w:rFonts w:cs="Arial"/>
                  <w:color w:val="auto"/>
                </w:rPr>
              </w:sdtEndPr>
              <w:sdtContent>
                <w:sdt>
                  <w:sdtPr>
                    <w:rPr>
                      <w:sz w:val="18"/>
                      <w:szCs w:val="18"/>
                    </w:rPr>
                    <w:id w:val="2015037574"/>
                    <w:placeholder>
                      <w:docPart w:val="FDBD1E523123EF40AA415009CD298751"/>
                    </w:placeholder>
                    <w:showingPlcHdr/>
                    <w:text/>
                  </w:sdtPr>
                  <w:sdtContent>
                    <w:r w:rsidR="002056E9" w:rsidRPr="00B444F1">
                      <w:rPr>
                        <w:rStyle w:val="Platzhaltertext"/>
                        <w:sz w:val="18"/>
                        <w:szCs w:val="18"/>
                      </w:rPr>
                      <w:t>[Anzahl]</w:t>
                    </w:r>
                  </w:sdtContent>
                </w:sdt>
              </w:sdtContent>
            </w:sdt>
          </w:p>
        </w:tc>
        <w:tc>
          <w:tcPr>
            <w:tcW w:w="1275" w:type="dxa"/>
            <w:tcBorders>
              <w:top w:val="nil"/>
              <w:left w:val="nil"/>
              <w:bottom w:val="single" w:sz="4" w:space="0" w:color="auto"/>
              <w:right w:val="nil"/>
            </w:tcBorders>
          </w:tcPr>
          <w:p w14:paraId="58A454EE" w14:textId="0A5B8FFC" w:rsidR="002056E9" w:rsidRPr="00A955BB" w:rsidRDefault="00000000" w:rsidP="002056E9">
            <w:pPr>
              <w:spacing w:before="80" w:after="80"/>
              <w:ind w:right="0"/>
              <w:rPr>
                <w:rFonts w:cs="Arial"/>
                <w:sz w:val="18"/>
                <w:szCs w:val="18"/>
              </w:rPr>
            </w:pPr>
            <w:sdt>
              <w:sdtPr>
                <w:rPr>
                  <w:rStyle w:val="Formatvorlage3"/>
                  <w:sz w:val="18"/>
                  <w:szCs w:val="18"/>
                </w:rPr>
                <w:id w:val="-920874740"/>
                <w:placeholder>
                  <w:docPart w:val="922C9E775C88444E91CF2D78F875067B"/>
                </w:placeholder>
              </w:sdtPr>
              <w:sdtEndPr>
                <w:rPr>
                  <w:rStyle w:val="Absatz-Standardschriftart"/>
                  <w:rFonts w:cs="Arial"/>
                  <w:color w:val="auto"/>
                </w:rPr>
              </w:sdtEndPr>
              <w:sdtContent>
                <w:sdt>
                  <w:sdtPr>
                    <w:rPr>
                      <w:sz w:val="18"/>
                      <w:szCs w:val="18"/>
                    </w:rPr>
                    <w:id w:val="-530419645"/>
                    <w:placeholder>
                      <w:docPart w:val="89007D2D8F385A49B27CDCE05BAD8C75"/>
                    </w:placeholder>
                    <w:showingPlcHdr/>
                    <w:text/>
                  </w:sdtPr>
                  <w:sdtContent>
                    <w:r w:rsidR="002056E9" w:rsidRPr="00B444F1">
                      <w:rPr>
                        <w:rStyle w:val="Platzhaltertext"/>
                        <w:sz w:val="18"/>
                        <w:szCs w:val="18"/>
                      </w:rPr>
                      <w:t>[Anzahl]</w:t>
                    </w:r>
                  </w:sdtContent>
                </w:sdt>
              </w:sdtContent>
            </w:sdt>
          </w:p>
        </w:tc>
      </w:tr>
      <w:tr w:rsidR="00CB6E82" w:rsidRPr="00BD0A6C" w14:paraId="22E6D2F9" w14:textId="77777777" w:rsidTr="002056E9">
        <w:trPr>
          <w:trHeight w:val="397"/>
        </w:trPr>
        <w:tc>
          <w:tcPr>
            <w:tcW w:w="9640" w:type="dxa"/>
            <w:gridSpan w:val="6"/>
            <w:tcBorders>
              <w:top w:val="single" w:sz="4" w:space="0" w:color="auto"/>
              <w:left w:val="nil"/>
              <w:bottom w:val="nil"/>
              <w:right w:val="nil"/>
            </w:tcBorders>
            <w:shd w:val="clear" w:color="auto" w:fill="FEF4D2" w:themeFill="accent4" w:themeFillTint="33"/>
          </w:tcPr>
          <w:p w14:paraId="4A651516" w14:textId="77777777" w:rsidR="00CB6E82" w:rsidRPr="00BD0A6C" w:rsidRDefault="00CB6E82" w:rsidP="005E3EFE">
            <w:pPr>
              <w:spacing w:before="80" w:after="80"/>
              <w:ind w:right="0"/>
              <w:jc w:val="both"/>
              <w:rPr>
                <w:b/>
                <w:sz w:val="18"/>
                <w:szCs w:val="18"/>
              </w:rPr>
            </w:pPr>
            <w:r w:rsidRPr="00BD0A6C">
              <w:rPr>
                <w:b/>
                <w:sz w:val="18"/>
                <w:szCs w:val="18"/>
              </w:rPr>
              <w:t>5.6.2 Aufgabenfelder der Mitarbeiterinnen und Mitarbeiter</w:t>
            </w:r>
          </w:p>
        </w:tc>
      </w:tr>
      <w:tr w:rsidR="00CB6E82" w:rsidRPr="00BD0A6C" w14:paraId="684BED66" w14:textId="77777777" w:rsidTr="002056E9">
        <w:trPr>
          <w:trHeight w:val="397"/>
        </w:trPr>
        <w:tc>
          <w:tcPr>
            <w:tcW w:w="9640" w:type="dxa"/>
            <w:gridSpan w:val="6"/>
            <w:tcBorders>
              <w:top w:val="nil"/>
              <w:left w:val="nil"/>
              <w:bottom w:val="single" w:sz="4" w:space="0" w:color="auto"/>
              <w:right w:val="nil"/>
            </w:tcBorders>
            <w:shd w:val="clear" w:color="auto" w:fill="FFFFFF" w:themeFill="background1"/>
          </w:tcPr>
          <w:p w14:paraId="0C38561A" w14:textId="51C9EC08" w:rsidR="00CB6E82" w:rsidRPr="00BD0A6C" w:rsidRDefault="00000000" w:rsidP="001E6320">
            <w:pPr>
              <w:spacing w:before="80" w:after="80"/>
              <w:ind w:right="0"/>
              <w:rPr>
                <w:b/>
                <w:sz w:val="18"/>
                <w:szCs w:val="18"/>
              </w:rPr>
            </w:pPr>
            <w:sdt>
              <w:sdtPr>
                <w:rPr>
                  <w:rStyle w:val="Formatvorlage3"/>
                  <w:sz w:val="18"/>
                  <w:szCs w:val="18"/>
                </w:rPr>
                <w:id w:val="1764107097"/>
                <w:placeholder>
                  <w:docPart w:val="634CB03954DA7341848C0C29509D070E"/>
                </w:placeholder>
              </w:sdtPr>
              <w:sdtEndPr>
                <w:rPr>
                  <w:rStyle w:val="Absatz-Standardschriftart"/>
                  <w:rFonts w:cs="Arial"/>
                  <w:color w:val="auto"/>
                </w:rPr>
              </w:sdtEndPr>
              <w:sdtContent>
                <w:sdt>
                  <w:sdtPr>
                    <w:rPr>
                      <w:rStyle w:val="Formatvorlage3"/>
                      <w:sz w:val="18"/>
                      <w:szCs w:val="18"/>
                    </w:rPr>
                    <w:id w:val="2141076911"/>
                    <w:placeholder>
                      <w:docPart w:val="DC1C6AA08F6AE344B699B98895EA18A3"/>
                    </w:placeholder>
                  </w:sdtPr>
                  <w:sdtEndPr>
                    <w:rPr>
                      <w:rStyle w:val="Absatz-Standardschriftart"/>
                      <w:rFonts w:cs="Arial"/>
                      <w:color w:val="auto"/>
                    </w:rPr>
                  </w:sdtEndPr>
                  <w:sdtContent>
                    <w:sdt>
                      <w:sdtPr>
                        <w:rPr>
                          <w:sz w:val="18"/>
                          <w:szCs w:val="18"/>
                        </w:rPr>
                        <w:id w:val="-1350329080"/>
                        <w:placeholder>
                          <w:docPart w:val="3B66E6E7B91F924D8C5999D542262074"/>
                        </w:placeholder>
                        <w:showingPlcHdr/>
                        <w:text w:multiLine="1"/>
                      </w:sdtPr>
                      <w:sdtContent>
                        <w:r w:rsidR="008109EA" w:rsidRPr="00D06C0B">
                          <w:rPr>
                            <w:rStyle w:val="Platzhaltertext"/>
                            <w:sz w:val="18"/>
                            <w:szCs w:val="18"/>
                          </w:rPr>
                          <w:t>[Text eingeben]</w:t>
                        </w:r>
                      </w:sdtContent>
                    </w:sdt>
                  </w:sdtContent>
                </w:sdt>
              </w:sdtContent>
            </w:sdt>
          </w:p>
        </w:tc>
      </w:tr>
      <w:tr w:rsidR="00CB6E82" w:rsidRPr="00BD0A6C" w14:paraId="67A49F5E" w14:textId="77777777" w:rsidTr="002056E9">
        <w:trPr>
          <w:trHeight w:val="397"/>
        </w:trPr>
        <w:tc>
          <w:tcPr>
            <w:tcW w:w="9640" w:type="dxa"/>
            <w:gridSpan w:val="6"/>
            <w:tcBorders>
              <w:top w:val="single" w:sz="4" w:space="0" w:color="auto"/>
              <w:left w:val="nil"/>
              <w:bottom w:val="nil"/>
              <w:right w:val="nil"/>
            </w:tcBorders>
            <w:shd w:val="clear" w:color="auto" w:fill="FEF4D2" w:themeFill="accent4" w:themeFillTint="33"/>
          </w:tcPr>
          <w:p w14:paraId="43DF469C" w14:textId="18B3ACDE" w:rsidR="00CB6E82" w:rsidRPr="00BD0A6C" w:rsidRDefault="00CB6E82" w:rsidP="001E6320">
            <w:pPr>
              <w:spacing w:before="80" w:after="80"/>
              <w:ind w:right="0"/>
              <w:rPr>
                <w:b/>
                <w:sz w:val="18"/>
                <w:szCs w:val="18"/>
              </w:rPr>
            </w:pPr>
            <w:r w:rsidRPr="00BD0A6C">
              <w:rPr>
                <w:b/>
                <w:sz w:val="18"/>
                <w:szCs w:val="18"/>
              </w:rPr>
              <w:t xml:space="preserve">5.6.2 Bei welchem (bzw. welchen) Anstellungsträger(n) sind diese Beschäftigten angestellt? </w:t>
            </w:r>
            <w:r w:rsidR="00E66300" w:rsidRPr="00BD0A6C">
              <w:rPr>
                <w:b/>
                <w:sz w:val="18"/>
                <w:szCs w:val="18"/>
              </w:rPr>
              <w:br/>
            </w:r>
            <w:r w:rsidRPr="00BD0A6C">
              <w:rPr>
                <w:b/>
                <w:i/>
                <w:iCs/>
                <w:sz w:val="18"/>
                <w:szCs w:val="18"/>
              </w:rPr>
              <w:t>(z.</w:t>
            </w:r>
            <w:r w:rsidR="008109EA">
              <w:rPr>
                <w:b/>
                <w:i/>
                <w:iCs/>
                <w:sz w:val="18"/>
                <w:szCs w:val="18"/>
              </w:rPr>
              <w:t> </w:t>
            </w:r>
            <w:r w:rsidRPr="00BD0A6C">
              <w:rPr>
                <w:b/>
                <w:i/>
                <w:iCs/>
                <w:sz w:val="18"/>
                <w:szCs w:val="18"/>
              </w:rPr>
              <w:t>B. Schule selbst, Kommune, Land, Förderverein, freie Träger)</w:t>
            </w:r>
          </w:p>
        </w:tc>
      </w:tr>
      <w:tr w:rsidR="00CB6E82" w:rsidRPr="00BD0A6C" w14:paraId="01B41C13" w14:textId="77777777" w:rsidTr="002056E9">
        <w:trPr>
          <w:trHeight w:val="397"/>
        </w:trPr>
        <w:tc>
          <w:tcPr>
            <w:tcW w:w="9640" w:type="dxa"/>
            <w:gridSpan w:val="6"/>
            <w:tcBorders>
              <w:top w:val="nil"/>
              <w:left w:val="nil"/>
              <w:bottom w:val="single" w:sz="4" w:space="0" w:color="auto"/>
              <w:right w:val="nil"/>
            </w:tcBorders>
            <w:shd w:val="clear" w:color="auto" w:fill="FFFFFF" w:themeFill="background1"/>
          </w:tcPr>
          <w:p w14:paraId="3182CB0A" w14:textId="566BD4B2" w:rsidR="00CB6E82" w:rsidRPr="00BD0A6C" w:rsidRDefault="00000000" w:rsidP="005776C3">
            <w:pPr>
              <w:spacing w:before="80" w:after="80"/>
              <w:ind w:right="0"/>
              <w:rPr>
                <w:b/>
                <w:sz w:val="18"/>
                <w:szCs w:val="18"/>
              </w:rPr>
            </w:pPr>
            <w:sdt>
              <w:sdtPr>
                <w:rPr>
                  <w:rStyle w:val="Formatvorlage3"/>
                  <w:sz w:val="18"/>
                  <w:szCs w:val="18"/>
                </w:rPr>
                <w:id w:val="-473138994"/>
                <w:placeholder>
                  <w:docPart w:val="B9851F1A90CCF94B853F816127D7DC34"/>
                </w:placeholder>
              </w:sdtPr>
              <w:sdtEndPr>
                <w:rPr>
                  <w:rStyle w:val="Absatz-Standardschriftart"/>
                  <w:rFonts w:cs="Arial"/>
                  <w:color w:val="auto"/>
                </w:rPr>
              </w:sdtEndPr>
              <w:sdtContent>
                <w:sdt>
                  <w:sdtPr>
                    <w:rPr>
                      <w:rStyle w:val="Formatvorlage3"/>
                      <w:sz w:val="18"/>
                      <w:szCs w:val="18"/>
                    </w:rPr>
                    <w:id w:val="-2133666"/>
                    <w:placeholder>
                      <w:docPart w:val="F59A14AAB7A5A844946E45050C7B50C0"/>
                    </w:placeholder>
                  </w:sdtPr>
                  <w:sdtEndPr>
                    <w:rPr>
                      <w:rStyle w:val="Absatz-Standardschriftart"/>
                      <w:rFonts w:cs="Arial"/>
                      <w:color w:val="auto"/>
                    </w:rPr>
                  </w:sdtEndPr>
                  <w:sdtContent>
                    <w:sdt>
                      <w:sdtPr>
                        <w:rPr>
                          <w:sz w:val="18"/>
                          <w:szCs w:val="18"/>
                        </w:rPr>
                        <w:id w:val="1790861916"/>
                        <w:placeholder>
                          <w:docPart w:val="2DA0185D788FFB43BDE1495686257251"/>
                        </w:placeholder>
                        <w:showingPlcHdr/>
                        <w:text w:multiLine="1"/>
                      </w:sdtPr>
                      <w:sdtContent>
                        <w:r w:rsidR="008109EA" w:rsidRPr="00D06C0B">
                          <w:rPr>
                            <w:rStyle w:val="Platzhaltertext"/>
                            <w:sz w:val="18"/>
                            <w:szCs w:val="18"/>
                          </w:rPr>
                          <w:t>[Text eingeben]</w:t>
                        </w:r>
                      </w:sdtContent>
                    </w:sdt>
                  </w:sdtContent>
                </w:sdt>
              </w:sdtContent>
            </w:sdt>
          </w:p>
        </w:tc>
      </w:tr>
      <w:tr w:rsidR="00CB6E82" w:rsidRPr="00BD0A6C" w14:paraId="6EC7F3A1" w14:textId="77777777" w:rsidTr="002056E9">
        <w:trPr>
          <w:trHeight w:val="397"/>
        </w:trPr>
        <w:tc>
          <w:tcPr>
            <w:tcW w:w="9640" w:type="dxa"/>
            <w:gridSpan w:val="6"/>
            <w:tcBorders>
              <w:top w:val="single" w:sz="4" w:space="0" w:color="auto"/>
              <w:left w:val="nil"/>
              <w:bottom w:val="nil"/>
              <w:right w:val="nil"/>
            </w:tcBorders>
            <w:shd w:val="clear" w:color="auto" w:fill="FEF4D2" w:themeFill="accent4" w:themeFillTint="33"/>
          </w:tcPr>
          <w:p w14:paraId="75A5A56B" w14:textId="77777777" w:rsidR="00CB6E82" w:rsidRPr="00BD0A6C" w:rsidRDefault="00CB6E82" w:rsidP="005E3EFE">
            <w:pPr>
              <w:spacing w:before="80" w:after="80"/>
              <w:ind w:right="0"/>
              <w:jc w:val="both"/>
              <w:rPr>
                <w:b/>
                <w:sz w:val="18"/>
                <w:szCs w:val="18"/>
              </w:rPr>
            </w:pPr>
            <w:r w:rsidRPr="00BD0A6C">
              <w:rPr>
                <w:b/>
                <w:sz w:val="18"/>
                <w:szCs w:val="18"/>
              </w:rPr>
              <w:t>5.6.4 Bemerkungen</w:t>
            </w:r>
          </w:p>
        </w:tc>
      </w:tr>
      <w:tr w:rsidR="00CB6E82" w:rsidRPr="00BD0A6C" w14:paraId="5F6FD291" w14:textId="77777777" w:rsidTr="002056E9">
        <w:trPr>
          <w:trHeight w:val="397"/>
        </w:trPr>
        <w:tc>
          <w:tcPr>
            <w:tcW w:w="9640" w:type="dxa"/>
            <w:gridSpan w:val="6"/>
            <w:tcBorders>
              <w:top w:val="nil"/>
              <w:left w:val="nil"/>
              <w:bottom w:val="single" w:sz="4" w:space="0" w:color="auto"/>
              <w:right w:val="nil"/>
            </w:tcBorders>
          </w:tcPr>
          <w:p w14:paraId="07DA5EB4" w14:textId="093BA792" w:rsidR="00CB6E82" w:rsidRPr="00BD0A6C" w:rsidRDefault="00000000" w:rsidP="005776C3">
            <w:pPr>
              <w:spacing w:before="80" w:after="80"/>
              <w:ind w:right="0"/>
              <w:rPr>
                <w:rFonts w:cs="Arial"/>
                <w:sz w:val="18"/>
                <w:szCs w:val="18"/>
              </w:rPr>
            </w:pPr>
            <w:sdt>
              <w:sdtPr>
                <w:rPr>
                  <w:rFonts w:cs="Arial"/>
                  <w:sz w:val="18"/>
                  <w:szCs w:val="18"/>
                </w:rPr>
                <w:id w:val="-123620870"/>
                <w:placeholder>
                  <w:docPart w:val="133D7677DBFCB64393D63172F86984B3"/>
                </w:placeholder>
              </w:sdtPr>
              <w:sdtContent>
                <w:sdt>
                  <w:sdtPr>
                    <w:rPr>
                      <w:rFonts w:cs="Arial"/>
                      <w:sz w:val="18"/>
                      <w:szCs w:val="18"/>
                    </w:rPr>
                    <w:id w:val="403416660"/>
                    <w:placeholder>
                      <w:docPart w:val="D450C29F69937349AB311134F7CEE1D8"/>
                    </w:placeholder>
                  </w:sdtPr>
                  <w:sdtContent>
                    <w:sdt>
                      <w:sdtPr>
                        <w:rPr>
                          <w:rStyle w:val="Formatvorlage3"/>
                          <w:sz w:val="18"/>
                          <w:szCs w:val="18"/>
                        </w:rPr>
                        <w:id w:val="1254560808"/>
                        <w:placeholder>
                          <w:docPart w:val="26AF831E7DE183499A8B310FC0F44880"/>
                        </w:placeholder>
                      </w:sdtPr>
                      <w:sdtEndPr>
                        <w:rPr>
                          <w:rStyle w:val="Absatz-Standardschriftart"/>
                          <w:rFonts w:cs="Arial"/>
                          <w:color w:val="auto"/>
                        </w:rPr>
                      </w:sdtEndPr>
                      <w:sdtContent>
                        <w:sdt>
                          <w:sdtPr>
                            <w:rPr>
                              <w:rStyle w:val="Formatvorlage3"/>
                              <w:sz w:val="18"/>
                              <w:szCs w:val="18"/>
                            </w:rPr>
                            <w:id w:val="-2145344267"/>
                            <w:placeholder>
                              <w:docPart w:val="E4298E7D34658444981375610E5C7D67"/>
                            </w:placeholder>
                          </w:sdtPr>
                          <w:sdtEndPr>
                            <w:rPr>
                              <w:rStyle w:val="Absatz-Standardschriftart"/>
                              <w:rFonts w:cs="Arial"/>
                              <w:color w:val="auto"/>
                            </w:rPr>
                          </w:sdtEndPr>
                          <w:sdtContent>
                            <w:sdt>
                              <w:sdtPr>
                                <w:rPr>
                                  <w:sz w:val="18"/>
                                  <w:szCs w:val="18"/>
                                </w:rPr>
                                <w:id w:val="-1406149807"/>
                                <w:placeholder>
                                  <w:docPart w:val="C83F3EF9385B414CA8AD4433A797F80E"/>
                                </w:placeholder>
                                <w:showingPlcHdr/>
                                <w:text w:multiLine="1"/>
                              </w:sdtPr>
                              <w:sdtContent>
                                <w:r w:rsidR="008109EA" w:rsidRPr="00D06C0B">
                                  <w:rPr>
                                    <w:rStyle w:val="Platzhaltertext"/>
                                    <w:sz w:val="18"/>
                                    <w:szCs w:val="18"/>
                                  </w:rPr>
                                  <w:t>[Text eingeben]</w:t>
                                </w:r>
                              </w:sdtContent>
                            </w:sdt>
                          </w:sdtContent>
                        </w:sdt>
                      </w:sdtContent>
                    </w:sdt>
                  </w:sdtContent>
                </w:sdt>
              </w:sdtContent>
            </w:sdt>
          </w:p>
        </w:tc>
      </w:tr>
    </w:tbl>
    <w:p w14:paraId="232551CD" w14:textId="77777777" w:rsidR="002228D9" w:rsidRPr="00CB6E82" w:rsidRDefault="002228D9" w:rsidP="00CB6E82">
      <w:pPr>
        <w:spacing w:before="80" w:after="0"/>
        <w:ind w:right="0"/>
        <w:rPr>
          <w:sz w:val="18"/>
          <w:szCs w:val="18"/>
        </w:rPr>
      </w:pPr>
    </w:p>
    <w:p w14:paraId="33B19CE4" w14:textId="3079127C" w:rsidR="00CB6E82" w:rsidRDefault="001328EB" w:rsidP="001328EB">
      <w:pPr>
        <w:pStyle w:val="2nummeriert"/>
      </w:pPr>
      <w:bookmarkStart w:id="20" w:name="_Toc215129739"/>
      <w:r w:rsidRPr="001328EB">
        <w:t>Weitere pädagogisch tätige Personen</w:t>
      </w:r>
      <w:bookmarkEnd w:id="20"/>
    </w:p>
    <w:tbl>
      <w:tblPr>
        <w:tblStyle w:val="Tabellenraster"/>
        <w:tblW w:w="0" w:type="auto"/>
        <w:tblLayout w:type="fixed"/>
        <w:tblLook w:val="04A0" w:firstRow="1" w:lastRow="0" w:firstColumn="1" w:lastColumn="0" w:noHBand="0" w:noVBand="1"/>
      </w:tblPr>
      <w:tblGrid>
        <w:gridCol w:w="3686"/>
        <w:gridCol w:w="1347"/>
        <w:gridCol w:w="4606"/>
      </w:tblGrid>
      <w:tr w:rsidR="001328EB" w:rsidRPr="00BD0A6C" w14:paraId="3D659C42" w14:textId="77777777" w:rsidTr="009A5E2F">
        <w:trPr>
          <w:trHeight w:val="397"/>
        </w:trPr>
        <w:tc>
          <w:tcPr>
            <w:tcW w:w="3686" w:type="dxa"/>
            <w:tcBorders>
              <w:top w:val="single" w:sz="4" w:space="0" w:color="auto"/>
              <w:left w:val="nil"/>
              <w:bottom w:val="nil"/>
              <w:right w:val="nil"/>
            </w:tcBorders>
            <w:shd w:val="clear" w:color="auto" w:fill="FEF4D2" w:themeFill="accent4" w:themeFillTint="33"/>
          </w:tcPr>
          <w:p w14:paraId="7FD184B3" w14:textId="77777777" w:rsidR="001328EB" w:rsidRPr="00BD0A6C" w:rsidRDefault="001328EB" w:rsidP="001328EB">
            <w:pPr>
              <w:spacing w:before="80" w:after="80"/>
              <w:ind w:right="0"/>
              <w:jc w:val="both"/>
              <w:rPr>
                <w:bCs/>
                <w:sz w:val="18"/>
                <w:szCs w:val="18"/>
              </w:rPr>
            </w:pPr>
          </w:p>
        </w:tc>
        <w:tc>
          <w:tcPr>
            <w:tcW w:w="1347" w:type="dxa"/>
            <w:tcBorders>
              <w:top w:val="single" w:sz="4" w:space="0" w:color="auto"/>
              <w:left w:val="nil"/>
              <w:bottom w:val="nil"/>
              <w:right w:val="nil"/>
            </w:tcBorders>
            <w:shd w:val="clear" w:color="auto" w:fill="FEF4D2" w:themeFill="accent4" w:themeFillTint="33"/>
          </w:tcPr>
          <w:p w14:paraId="23DCCA87" w14:textId="77777777" w:rsidR="001328EB" w:rsidRPr="00BD0A6C" w:rsidRDefault="001328EB" w:rsidP="00794576">
            <w:pPr>
              <w:spacing w:before="80" w:after="80"/>
              <w:ind w:right="0"/>
              <w:rPr>
                <w:b/>
                <w:bCs/>
                <w:sz w:val="18"/>
                <w:szCs w:val="18"/>
              </w:rPr>
            </w:pPr>
            <w:r w:rsidRPr="00BD0A6C">
              <w:rPr>
                <w:b/>
                <w:bCs/>
                <w:sz w:val="18"/>
                <w:szCs w:val="18"/>
              </w:rPr>
              <w:t>Anzahl</w:t>
            </w:r>
          </w:p>
        </w:tc>
        <w:tc>
          <w:tcPr>
            <w:tcW w:w="4606" w:type="dxa"/>
            <w:tcBorders>
              <w:top w:val="single" w:sz="4" w:space="0" w:color="auto"/>
              <w:left w:val="nil"/>
              <w:bottom w:val="nil"/>
              <w:right w:val="nil"/>
            </w:tcBorders>
            <w:shd w:val="clear" w:color="auto" w:fill="FEF4D2" w:themeFill="accent4" w:themeFillTint="33"/>
          </w:tcPr>
          <w:p w14:paraId="68526E7D" w14:textId="77777777" w:rsidR="001328EB" w:rsidRPr="00BD0A6C" w:rsidRDefault="001328EB" w:rsidP="00794576">
            <w:pPr>
              <w:spacing w:before="80" w:after="80"/>
              <w:ind w:right="0"/>
              <w:rPr>
                <w:b/>
                <w:bCs/>
                <w:sz w:val="18"/>
                <w:szCs w:val="18"/>
              </w:rPr>
            </w:pPr>
            <w:r w:rsidRPr="00BD0A6C">
              <w:rPr>
                <w:b/>
                <w:bCs/>
                <w:sz w:val="18"/>
                <w:szCs w:val="18"/>
              </w:rPr>
              <w:t>Aufgabenschwerpunkte</w:t>
            </w:r>
          </w:p>
        </w:tc>
      </w:tr>
      <w:tr w:rsidR="001328EB" w:rsidRPr="00BD0A6C" w14:paraId="03E0B6CA" w14:textId="77777777" w:rsidTr="009A5E2F">
        <w:trPr>
          <w:trHeight w:val="397"/>
        </w:trPr>
        <w:tc>
          <w:tcPr>
            <w:tcW w:w="3686" w:type="dxa"/>
            <w:tcBorders>
              <w:top w:val="single" w:sz="4" w:space="0" w:color="auto"/>
              <w:left w:val="nil"/>
              <w:bottom w:val="nil"/>
              <w:right w:val="nil"/>
            </w:tcBorders>
          </w:tcPr>
          <w:p w14:paraId="7E286A90" w14:textId="77777777" w:rsidR="001328EB" w:rsidRPr="00BD0A6C" w:rsidRDefault="001328EB" w:rsidP="001328EB">
            <w:pPr>
              <w:spacing w:before="80" w:after="80"/>
              <w:ind w:right="0"/>
              <w:jc w:val="both"/>
              <w:rPr>
                <w:bCs/>
                <w:sz w:val="18"/>
                <w:szCs w:val="18"/>
              </w:rPr>
            </w:pPr>
            <w:r w:rsidRPr="00BD0A6C">
              <w:rPr>
                <w:bCs/>
                <w:sz w:val="18"/>
                <w:szCs w:val="18"/>
              </w:rPr>
              <w:t xml:space="preserve">5.7.1 Honorarkräfte </w:t>
            </w:r>
          </w:p>
        </w:tc>
        <w:tc>
          <w:tcPr>
            <w:tcW w:w="1347" w:type="dxa"/>
            <w:tcBorders>
              <w:top w:val="single" w:sz="4" w:space="0" w:color="auto"/>
              <w:left w:val="nil"/>
              <w:bottom w:val="nil"/>
              <w:right w:val="nil"/>
            </w:tcBorders>
          </w:tcPr>
          <w:p w14:paraId="6F8D074D" w14:textId="6542514B" w:rsidR="001328EB" w:rsidRPr="00BD0A6C" w:rsidRDefault="00000000" w:rsidP="00794576">
            <w:pPr>
              <w:spacing w:before="80" w:after="80"/>
              <w:ind w:right="0"/>
              <w:rPr>
                <w:b/>
                <w:bCs/>
                <w:sz w:val="18"/>
                <w:szCs w:val="18"/>
              </w:rPr>
            </w:pPr>
            <w:sdt>
              <w:sdtPr>
                <w:rPr>
                  <w:rFonts w:cs="Arial"/>
                  <w:sz w:val="18"/>
                  <w:szCs w:val="18"/>
                </w:rPr>
                <w:id w:val="2088259716"/>
                <w:placeholder>
                  <w:docPart w:val="C1A39F2A5A534146A07115A98062F537"/>
                </w:placeholder>
              </w:sdtPr>
              <w:sdtContent>
                <w:sdt>
                  <w:sdtPr>
                    <w:rPr>
                      <w:rStyle w:val="Formatvorlage3"/>
                      <w:sz w:val="18"/>
                      <w:szCs w:val="18"/>
                    </w:rPr>
                    <w:id w:val="603691364"/>
                    <w:placeholder>
                      <w:docPart w:val="38E086BF37333C40B9D2F195A6A0B101"/>
                    </w:placeholder>
                  </w:sdtPr>
                  <w:sdtEndPr>
                    <w:rPr>
                      <w:rStyle w:val="Absatz-Standardschriftart"/>
                      <w:rFonts w:cs="Arial"/>
                      <w:color w:val="auto"/>
                    </w:rPr>
                  </w:sdtEndPr>
                  <w:sdtContent>
                    <w:sdt>
                      <w:sdtPr>
                        <w:rPr>
                          <w:sz w:val="18"/>
                          <w:szCs w:val="18"/>
                        </w:rPr>
                        <w:id w:val="383300560"/>
                        <w:placeholder>
                          <w:docPart w:val="13898320449407419BF0A84E9C5D481C"/>
                        </w:placeholder>
                        <w:showingPlcHdr/>
                        <w:text/>
                      </w:sdtPr>
                      <w:sdtContent>
                        <w:r w:rsidR="007B121B" w:rsidRPr="00BD0A6C">
                          <w:rPr>
                            <w:rStyle w:val="Platzhaltertext"/>
                            <w:sz w:val="18"/>
                            <w:szCs w:val="18"/>
                          </w:rPr>
                          <w:t>[Anzahl]</w:t>
                        </w:r>
                      </w:sdtContent>
                    </w:sdt>
                  </w:sdtContent>
                </w:sdt>
              </w:sdtContent>
            </w:sdt>
          </w:p>
        </w:tc>
        <w:tc>
          <w:tcPr>
            <w:tcW w:w="4606" w:type="dxa"/>
            <w:tcBorders>
              <w:top w:val="single" w:sz="4" w:space="0" w:color="auto"/>
              <w:left w:val="nil"/>
              <w:bottom w:val="nil"/>
              <w:right w:val="nil"/>
            </w:tcBorders>
          </w:tcPr>
          <w:p w14:paraId="105E11E2" w14:textId="362C72EE" w:rsidR="001328EB" w:rsidRPr="00BD0A6C" w:rsidRDefault="00000000" w:rsidP="00794576">
            <w:pPr>
              <w:spacing w:before="80" w:after="80"/>
              <w:ind w:right="0"/>
              <w:rPr>
                <w:b/>
                <w:bCs/>
                <w:sz w:val="18"/>
                <w:szCs w:val="18"/>
              </w:rPr>
            </w:pPr>
            <w:sdt>
              <w:sdtPr>
                <w:rPr>
                  <w:rFonts w:cs="Arial"/>
                  <w:sz w:val="18"/>
                  <w:szCs w:val="18"/>
                </w:rPr>
                <w:id w:val="-824663942"/>
                <w:placeholder>
                  <w:docPart w:val="BD2B4762A53543408783E85CE74DA491"/>
                </w:placeholder>
              </w:sdtPr>
              <w:sdtContent>
                <w:sdt>
                  <w:sdtPr>
                    <w:rPr>
                      <w:rStyle w:val="Formatvorlage3"/>
                      <w:sz w:val="18"/>
                      <w:szCs w:val="18"/>
                    </w:rPr>
                    <w:id w:val="-972758442"/>
                    <w:placeholder>
                      <w:docPart w:val="277F7171E1B2AC4E9EE6012EE83B6E17"/>
                    </w:placeholder>
                  </w:sdtPr>
                  <w:sdtEndPr>
                    <w:rPr>
                      <w:rStyle w:val="Absatz-Standardschriftart"/>
                      <w:rFonts w:cs="Arial"/>
                      <w:color w:val="auto"/>
                    </w:rPr>
                  </w:sdtEndPr>
                  <w:sdtContent>
                    <w:sdt>
                      <w:sdtPr>
                        <w:rPr>
                          <w:rStyle w:val="Formatvorlage3"/>
                          <w:sz w:val="18"/>
                          <w:szCs w:val="18"/>
                        </w:rPr>
                        <w:id w:val="-1808773251"/>
                        <w:placeholder>
                          <w:docPart w:val="66D62A1B6575164CA2B264F14AD131C0"/>
                        </w:placeholder>
                      </w:sdtPr>
                      <w:sdtEndPr>
                        <w:rPr>
                          <w:rStyle w:val="Absatz-Standardschriftart"/>
                          <w:rFonts w:cs="Arial"/>
                          <w:color w:val="auto"/>
                        </w:rPr>
                      </w:sdtEndPr>
                      <w:sdtContent>
                        <w:sdt>
                          <w:sdtPr>
                            <w:rPr>
                              <w:sz w:val="18"/>
                              <w:szCs w:val="18"/>
                            </w:rPr>
                            <w:id w:val="-893273423"/>
                            <w:placeholder>
                              <w:docPart w:val="1EAC7BB587222243A7949CBB6B557826"/>
                            </w:placeholder>
                            <w:showingPlcHdr/>
                            <w:text w:multiLine="1"/>
                          </w:sdtPr>
                          <w:sdtContent>
                            <w:r w:rsidR="008109EA" w:rsidRPr="00D06C0B">
                              <w:rPr>
                                <w:rStyle w:val="Platzhaltertext"/>
                                <w:sz w:val="18"/>
                                <w:szCs w:val="18"/>
                              </w:rPr>
                              <w:t>[Text eingeben]</w:t>
                            </w:r>
                          </w:sdtContent>
                        </w:sdt>
                      </w:sdtContent>
                    </w:sdt>
                  </w:sdtContent>
                </w:sdt>
              </w:sdtContent>
            </w:sdt>
          </w:p>
        </w:tc>
      </w:tr>
      <w:tr w:rsidR="001328EB" w:rsidRPr="00BD0A6C" w14:paraId="02A5F328" w14:textId="77777777" w:rsidTr="009A5E2F">
        <w:trPr>
          <w:trHeight w:val="397"/>
        </w:trPr>
        <w:tc>
          <w:tcPr>
            <w:tcW w:w="3686" w:type="dxa"/>
            <w:tcBorders>
              <w:top w:val="single" w:sz="4" w:space="0" w:color="auto"/>
              <w:left w:val="nil"/>
              <w:bottom w:val="nil"/>
              <w:right w:val="nil"/>
            </w:tcBorders>
          </w:tcPr>
          <w:p w14:paraId="5ED112E3" w14:textId="77777777" w:rsidR="001328EB" w:rsidRPr="00BD0A6C" w:rsidRDefault="001328EB" w:rsidP="001328EB">
            <w:pPr>
              <w:spacing w:before="80" w:after="80"/>
              <w:ind w:right="0"/>
              <w:rPr>
                <w:bCs/>
                <w:sz w:val="18"/>
                <w:szCs w:val="18"/>
              </w:rPr>
            </w:pPr>
            <w:r w:rsidRPr="00BD0A6C">
              <w:rPr>
                <w:bCs/>
                <w:sz w:val="18"/>
                <w:szCs w:val="18"/>
              </w:rPr>
              <w:t>5.7.2 Übungsleiterinnen und Übungsleiter</w:t>
            </w:r>
          </w:p>
        </w:tc>
        <w:tc>
          <w:tcPr>
            <w:tcW w:w="1347" w:type="dxa"/>
            <w:tcBorders>
              <w:top w:val="single" w:sz="4" w:space="0" w:color="auto"/>
              <w:left w:val="nil"/>
              <w:bottom w:val="nil"/>
              <w:right w:val="nil"/>
            </w:tcBorders>
          </w:tcPr>
          <w:p w14:paraId="15CE6E73" w14:textId="558E1037" w:rsidR="001328EB" w:rsidRPr="00BD0A6C" w:rsidRDefault="00000000" w:rsidP="00794576">
            <w:pPr>
              <w:spacing w:before="80" w:after="80"/>
              <w:ind w:right="0"/>
              <w:rPr>
                <w:b/>
                <w:bCs/>
                <w:sz w:val="18"/>
                <w:szCs w:val="18"/>
              </w:rPr>
            </w:pPr>
            <w:sdt>
              <w:sdtPr>
                <w:rPr>
                  <w:rFonts w:cs="Arial"/>
                  <w:sz w:val="18"/>
                  <w:szCs w:val="18"/>
                </w:rPr>
                <w:id w:val="1319385284"/>
                <w:placeholder>
                  <w:docPart w:val="50466320ADF20D42A989F390F911B083"/>
                </w:placeholder>
              </w:sdtPr>
              <w:sdtContent>
                <w:sdt>
                  <w:sdtPr>
                    <w:rPr>
                      <w:rStyle w:val="Formatvorlage3"/>
                      <w:sz w:val="18"/>
                      <w:szCs w:val="18"/>
                    </w:rPr>
                    <w:id w:val="75106586"/>
                    <w:placeholder>
                      <w:docPart w:val="EB419E1A6287C0418F7F68B100130487"/>
                    </w:placeholder>
                  </w:sdtPr>
                  <w:sdtEndPr>
                    <w:rPr>
                      <w:rStyle w:val="Absatz-Standardschriftart"/>
                      <w:rFonts w:cs="Arial"/>
                      <w:color w:val="auto"/>
                    </w:rPr>
                  </w:sdtEndPr>
                  <w:sdtContent>
                    <w:sdt>
                      <w:sdtPr>
                        <w:rPr>
                          <w:sz w:val="18"/>
                          <w:szCs w:val="18"/>
                        </w:rPr>
                        <w:id w:val="-511222318"/>
                        <w:placeholder>
                          <w:docPart w:val="4833F0B72A315A409981AB93173DD55D"/>
                        </w:placeholder>
                        <w:showingPlcHdr/>
                        <w:text/>
                      </w:sdtPr>
                      <w:sdtContent>
                        <w:r w:rsidR="007B121B" w:rsidRPr="00BD0A6C">
                          <w:rPr>
                            <w:rStyle w:val="Platzhaltertext"/>
                            <w:sz w:val="18"/>
                            <w:szCs w:val="18"/>
                          </w:rPr>
                          <w:t>[Anzahl]</w:t>
                        </w:r>
                      </w:sdtContent>
                    </w:sdt>
                  </w:sdtContent>
                </w:sdt>
              </w:sdtContent>
            </w:sdt>
          </w:p>
        </w:tc>
        <w:tc>
          <w:tcPr>
            <w:tcW w:w="4606" w:type="dxa"/>
            <w:tcBorders>
              <w:top w:val="single" w:sz="4" w:space="0" w:color="auto"/>
              <w:left w:val="nil"/>
              <w:bottom w:val="nil"/>
              <w:right w:val="nil"/>
            </w:tcBorders>
          </w:tcPr>
          <w:p w14:paraId="2B6FFF68" w14:textId="4B857129" w:rsidR="001328EB" w:rsidRPr="00BD0A6C" w:rsidRDefault="00000000" w:rsidP="00794576">
            <w:pPr>
              <w:spacing w:before="80" w:after="80"/>
              <w:ind w:right="0"/>
              <w:rPr>
                <w:rStyle w:val="Platzhaltertext"/>
                <w:sz w:val="18"/>
                <w:szCs w:val="18"/>
              </w:rPr>
            </w:pPr>
            <w:sdt>
              <w:sdtPr>
                <w:rPr>
                  <w:rStyle w:val="Formatvorlage3"/>
                  <w:bCs/>
                  <w:sz w:val="18"/>
                  <w:szCs w:val="18"/>
                </w:rPr>
                <w:id w:val="381757852"/>
                <w:placeholder>
                  <w:docPart w:val="2019B769DDEB434088B18CDFFBB5CF7B"/>
                </w:placeholder>
              </w:sdtPr>
              <w:sdtEndPr>
                <w:rPr>
                  <w:rStyle w:val="Absatz-Standardschriftart"/>
                  <w:rFonts w:cs="Arial"/>
                  <w:color w:val="auto"/>
                </w:rPr>
              </w:sdtEndPr>
              <w:sdtContent>
                <w:sdt>
                  <w:sdtPr>
                    <w:rPr>
                      <w:rStyle w:val="Formatvorlage3"/>
                      <w:sz w:val="18"/>
                      <w:szCs w:val="18"/>
                    </w:rPr>
                    <w:id w:val="1695814340"/>
                    <w:placeholder>
                      <w:docPart w:val="236D9576A2D5444D83F5B48EB5CEB313"/>
                    </w:placeholder>
                  </w:sdtPr>
                  <w:sdtEndPr>
                    <w:rPr>
                      <w:rStyle w:val="Absatz-Standardschriftart"/>
                      <w:rFonts w:cs="Arial"/>
                      <w:color w:val="auto"/>
                    </w:rPr>
                  </w:sdtEndPr>
                  <w:sdtContent>
                    <w:sdt>
                      <w:sdtPr>
                        <w:rPr>
                          <w:sz w:val="18"/>
                          <w:szCs w:val="18"/>
                        </w:rPr>
                        <w:id w:val="1162274128"/>
                        <w:placeholder>
                          <w:docPart w:val="1000A97A6B630D448EA4B8B4B43DE9B7"/>
                        </w:placeholder>
                        <w:showingPlcHdr/>
                        <w:text w:multiLine="1"/>
                      </w:sdtPr>
                      <w:sdtContent>
                        <w:r w:rsidR="008109EA" w:rsidRPr="00D06C0B">
                          <w:rPr>
                            <w:rStyle w:val="Platzhaltertext"/>
                            <w:sz w:val="18"/>
                            <w:szCs w:val="18"/>
                          </w:rPr>
                          <w:t>[Text eingeben]</w:t>
                        </w:r>
                      </w:sdtContent>
                    </w:sdt>
                  </w:sdtContent>
                </w:sdt>
              </w:sdtContent>
            </w:sdt>
          </w:p>
        </w:tc>
      </w:tr>
      <w:tr w:rsidR="001328EB" w:rsidRPr="00BD0A6C" w14:paraId="4A589CD3" w14:textId="77777777" w:rsidTr="009A5E2F">
        <w:trPr>
          <w:trHeight w:val="397"/>
        </w:trPr>
        <w:tc>
          <w:tcPr>
            <w:tcW w:w="3686" w:type="dxa"/>
            <w:tcBorders>
              <w:top w:val="single" w:sz="4" w:space="0" w:color="auto"/>
              <w:left w:val="nil"/>
              <w:bottom w:val="nil"/>
              <w:right w:val="nil"/>
            </w:tcBorders>
          </w:tcPr>
          <w:p w14:paraId="336DE5C0" w14:textId="77777777" w:rsidR="001328EB" w:rsidRPr="00BD0A6C" w:rsidRDefault="001328EB" w:rsidP="001328EB">
            <w:pPr>
              <w:spacing w:before="80" w:after="80"/>
              <w:ind w:right="0"/>
              <w:jc w:val="both"/>
              <w:rPr>
                <w:bCs/>
                <w:sz w:val="18"/>
                <w:szCs w:val="18"/>
              </w:rPr>
            </w:pPr>
            <w:r w:rsidRPr="00BD0A6C">
              <w:rPr>
                <w:bCs/>
                <w:sz w:val="18"/>
                <w:szCs w:val="18"/>
              </w:rPr>
              <w:t xml:space="preserve">5.7.3 </w:t>
            </w:r>
            <w:sdt>
              <w:sdtPr>
                <w:rPr>
                  <w:rFonts w:cs="Arial"/>
                  <w:bCs/>
                  <w:sz w:val="18"/>
                  <w:szCs w:val="18"/>
                </w:rPr>
                <w:id w:val="236751106"/>
                <w:placeholder>
                  <w:docPart w:val="2A57F5DD694F224887620BB5B0FB2305"/>
                </w:placeholder>
              </w:sdtPr>
              <w:sdtContent>
                <w:sdt>
                  <w:sdtPr>
                    <w:rPr>
                      <w:rStyle w:val="Formatvorlage3"/>
                      <w:bCs/>
                      <w:sz w:val="18"/>
                      <w:szCs w:val="18"/>
                    </w:rPr>
                    <w:id w:val="1620947765"/>
                    <w:placeholder>
                      <w:docPart w:val="9706BBFDFDBB1247AB70C868D60EB8AD"/>
                    </w:placeholder>
                  </w:sdtPr>
                  <w:sdtEndPr>
                    <w:rPr>
                      <w:rStyle w:val="Absatz-Standardschriftart"/>
                      <w:rFonts w:cs="Arial"/>
                      <w:color w:val="auto"/>
                    </w:rPr>
                  </w:sdtEndPr>
                  <w:sdtContent>
                    <w:r w:rsidRPr="00BD0A6C">
                      <w:rPr>
                        <w:rStyle w:val="Formatvorlage3"/>
                        <w:bCs/>
                        <w:sz w:val="18"/>
                        <w:szCs w:val="18"/>
                      </w:rPr>
                      <w:t>Ehrenamtlich tätige Personen</w:t>
                    </w:r>
                  </w:sdtContent>
                </w:sdt>
              </w:sdtContent>
            </w:sdt>
          </w:p>
        </w:tc>
        <w:tc>
          <w:tcPr>
            <w:tcW w:w="1347" w:type="dxa"/>
            <w:tcBorders>
              <w:top w:val="single" w:sz="4" w:space="0" w:color="auto"/>
              <w:left w:val="nil"/>
              <w:bottom w:val="nil"/>
              <w:right w:val="nil"/>
            </w:tcBorders>
          </w:tcPr>
          <w:p w14:paraId="1A13D4A4" w14:textId="3B80127C" w:rsidR="001328EB" w:rsidRPr="00BD0A6C" w:rsidRDefault="00000000" w:rsidP="00794576">
            <w:pPr>
              <w:spacing w:before="80" w:after="80"/>
              <w:ind w:right="0"/>
              <w:rPr>
                <w:b/>
                <w:bCs/>
                <w:sz w:val="18"/>
                <w:szCs w:val="18"/>
              </w:rPr>
            </w:pPr>
            <w:sdt>
              <w:sdtPr>
                <w:rPr>
                  <w:rFonts w:cs="Arial"/>
                  <w:sz w:val="18"/>
                  <w:szCs w:val="18"/>
                </w:rPr>
                <w:id w:val="1554270449"/>
                <w:placeholder>
                  <w:docPart w:val="3979E87282098341A766D4C700C75540"/>
                </w:placeholder>
              </w:sdtPr>
              <w:sdtContent>
                <w:sdt>
                  <w:sdtPr>
                    <w:rPr>
                      <w:rStyle w:val="Formatvorlage3"/>
                      <w:sz w:val="18"/>
                      <w:szCs w:val="18"/>
                    </w:rPr>
                    <w:id w:val="-1971588127"/>
                    <w:placeholder>
                      <w:docPart w:val="5BD8AA1E22CE4A478A850C103AD28535"/>
                    </w:placeholder>
                  </w:sdtPr>
                  <w:sdtEndPr>
                    <w:rPr>
                      <w:rStyle w:val="Absatz-Standardschriftart"/>
                      <w:rFonts w:cs="Arial"/>
                      <w:color w:val="auto"/>
                    </w:rPr>
                  </w:sdtEndPr>
                  <w:sdtContent>
                    <w:sdt>
                      <w:sdtPr>
                        <w:rPr>
                          <w:sz w:val="18"/>
                          <w:szCs w:val="18"/>
                        </w:rPr>
                        <w:id w:val="724263975"/>
                        <w:placeholder>
                          <w:docPart w:val="31C211F0C4B6AC479A5D07206C7C7F3F"/>
                        </w:placeholder>
                        <w:showingPlcHdr/>
                        <w:text/>
                      </w:sdtPr>
                      <w:sdtContent>
                        <w:r w:rsidR="007B121B" w:rsidRPr="00BD0A6C">
                          <w:rPr>
                            <w:rStyle w:val="Platzhaltertext"/>
                            <w:sz w:val="18"/>
                            <w:szCs w:val="18"/>
                          </w:rPr>
                          <w:t>[Anzahl]</w:t>
                        </w:r>
                      </w:sdtContent>
                    </w:sdt>
                  </w:sdtContent>
                </w:sdt>
              </w:sdtContent>
            </w:sdt>
          </w:p>
        </w:tc>
        <w:tc>
          <w:tcPr>
            <w:tcW w:w="4606" w:type="dxa"/>
            <w:tcBorders>
              <w:top w:val="single" w:sz="4" w:space="0" w:color="auto"/>
              <w:left w:val="nil"/>
              <w:bottom w:val="nil"/>
              <w:right w:val="nil"/>
            </w:tcBorders>
          </w:tcPr>
          <w:p w14:paraId="05D1528D" w14:textId="222BE0E2" w:rsidR="001328EB" w:rsidRPr="00BD0A6C" w:rsidRDefault="00000000" w:rsidP="00794576">
            <w:pPr>
              <w:spacing w:before="80" w:after="80"/>
              <w:ind w:right="0"/>
              <w:rPr>
                <w:b/>
                <w:bCs/>
                <w:sz w:val="18"/>
                <w:szCs w:val="18"/>
              </w:rPr>
            </w:pPr>
            <w:sdt>
              <w:sdtPr>
                <w:rPr>
                  <w:rFonts w:cs="Arial"/>
                  <w:sz w:val="18"/>
                  <w:szCs w:val="18"/>
                </w:rPr>
                <w:id w:val="5799277"/>
                <w:placeholder>
                  <w:docPart w:val="B3FBB98D5AD46447980915935DB1A2A1"/>
                </w:placeholder>
              </w:sdtPr>
              <w:sdtContent>
                <w:sdt>
                  <w:sdtPr>
                    <w:rPr>
                      <w:rStyle w:val="Formatvorlage3"/>
                      <w:sz w:val="18"/>
                      <w:szCs w:val="18"/>
                    </w:rPr>
                    <w:id w:val="485520315"/>
                    <w:placeholder>
                      <w:docPart w:val="817907821E7B29479DF46BE4A4FBA7D8"/>
                    </w:placeholder>
                  </w:sdtPr>
                  <w:sdtEndPr>
                    <w:rPr>
                      <w:rStyle w:val="Absatz-Standardschriftart"/>
                      <w:rFonts w:cs="Arial"/>
                      <w:color w:val="auto"/>
                    </w:rPr>
                  </w:sdtEndPr>
                  <w:sdtContent>
                    <w:sdt>
                      <w:sdtPr>
                        <w:rPr>
                          <w:rStyle w:val="Formatvorlage3"/>
                          <w:sz w:val="18"/>
                          <w:szCs w:val="18"/>
                        </w:rPr>
                        <w:id w:val="-1505898202"/>
                        <w:placeholder>
                          <w:docPart w:val="9BA890C8FEFE0943855E3227DDF7706C"/>
                        </w:placeholder>
                      </w:sdtPr>
                      <w:sdtEndPr>
                        <w:rPr>
                          <w:rStyle w:val="Absatz-Standardschriftart"/>
                          <w:rFonts w:cs="Arial"/>
                          <w:color w:val="auto"/>
                        </w:rPr>
                      </w:sdtEndPr>
                      <w:sdtContent>
                        <w:sdt>
                          <w:sdtPr>
                            <w:rPr>
                              <w:sz w:val="18"/>
                              <w:szCs w:val="18"/>
                            </w:rPr>
                            <w:id w:val="-129399001"/>
                            <w:placeholder>
                              <w:docPart w:val="F1E0958D998ABD40BB5F07161B109319"/>
                            </w:placeholder>
                            <w:showingPlcHdr/>
                            <w:text w:multiLine="1"/>
                          </w:sdtPr>
                          <w:sdtContent>
                            <w:r w:rsidR="008109EA" w:rsidRPr="00D06C0B">
                              <w:rPr>
                                <w:rStyle w:val="Platzhaltertext"/>
                                <w:sz w:val="18"/>
                                <w:szCs w:val="18"/>
                              </w:rPr>
                              <w:t>[Text eingeben]</w:t>
                            </w:r>
                          </w:sdtContent>
                        </w:sdt>
                      </w:sdtContent>
                    </w:sdt>
                  </w:sdtContent>
                </w:sdt>
              </w:sdtContent>
            </w:sdt>
          </w:p>
        </w:tc>
      </w:tr>
      <w:tr w:rsidR="001328EB" w:rsidRPr="00BD0A6C" w14:paraId="4CB2DB9C" w14:textId="77777777" w:rsidTr="009A5E2F">
        <w:trPr>
          <w:trHeight w:val="397"/>
        </w:trPr>
        <w:tc>
          <w:tcPr>
            <w:tcW w:w="3686" w:type="dxa"/>
            <w:tcBorders>
              <w:top w:val="single" w:sz="4" w:space="0" w:color="auto"/>
              <w:left w:val="nil"/>
              <w:bottom w:val="nil"/>
              <w:right w:val="nil"/>
            </w:tcBorders>
          </w:tcPr>
          <w:p w14:paraId="44852DEF" w14:textId="1423EF95" w:rsidR="001328EB" w:rsidRPr="00BD0A6C" w:rsidRDefault="001328EB" w:rsidP="00CC7A24">
            <w:pPr>
              <w:spacing w:before="80" w:after="80"/>
              <w:ind w:right="0"/>
              <w:rPr>
                <w:bCs/>
                <w:sz w:val="18"/>
                <w:szCs w:val="18"/>
              </w:rPr>
            </w:pPr>
            <w:r w:rsidRPr="00BD0A6C">
              <w:rPr>
                <w:bCs/>
                <w:sz w:val="18"/>
                <w:szCs w:val="18"/>
              </w:rPr>
              <w:t>5.7.4</w:t>
            </w:r>
            <w:r w:rsidRPr="00BD0A6C">
              <w:rPr>
                <w:rFonts w:cs="Arial"/>
                <w:bCs/>
                <w:sz w:val="18"/>
                <w:szCs w:val="18"/>
              </w:rPr>
              <w:t xml:space="preserve"> </w:t>
            </w:r>
            <w:sdt>
              <w:sdtPr>
                <w:rPr>
                  <w:rFonts w:cs="Arial"/>
                  <w:bCs/>
                  <w:sz w:val="18"/>
                  <w:szCs w:val="18"/>
                </w:rPr>
                <w:id w:val="-156224921"/>
                <w:placeholder>
                  <w:docPart w:val="930C3D8AE08641458930339122C17BFC"/>
                </w:placeholder>
              </w:sdtPr>
              <w:sdtContent>
                <w:sdt>
                  <w:sdtPr>
                    <w:rPr>
                      <w:rStyle w:val="Formatvorlage3"/>
                      <w:bCs/>
                      <w:sz w:val="18"/>
                      <w:szCs w:val="18"/>
                    </w:rPr>
                    <w:id w:val="-202174336"/>
                    <w:placeholder>
                      <w:docPart w:val="FA8A81D71D09FE43BD7BDFABED75B76A"/>
                    </w:placeholder>
                  </w:sdtPr>
                  <w:sdtEndPr>
                    <w:rPr>
                      <w:rStyle w:val="Absatz-Standardschriftart"/>
                      <w:rFonts w:cs="Arial"/>
                      <w:color w:val="auto"/>
                    </w:rPr>
                  </w:sdtEndPr>
                  <w:sdtContent>
                    <w:sdt>
                      <w:sdtPr>
                        <w:rPr>
                          <w:rStyle w:val="Formatvorlage3"/>
                          <w:sz w:val="18"/>
                          <w:szCs w:val="18"/>
                        </w:rPr>
                        <w:id w:val="-1250429249"/>
                        <w:placeholder>
                          <w:docPart w:val="78915B3DDBB9CB47BAB07EA93220BC69"/>
                        </w:placeholder>
                      </w:sdtPr>
                      <w:sdtEndPr>
                        <w:rPr>
                          <w:rStyle w:val="Absatz-Standardschriftart"/>
                          <w:rFonts w:cs="Arial"/>
                          <w:color w:val="auto"/>
                        </w:rPr>
                      </w:sdtEndPr>
                      <w:sdtContent>
                        <w:sdt>
                          <w:sdtPr>
                            <w:rPr>
                              <w:sz w:val="18"/>
                              <w:szCs w:val="18"/>
                            </w:rPr>
                            <w:id w:val="1758333882"/>
                            <w:placeholder>
                              <w:docPart w:val="54B1E0E12D3C624FAEA030AA1934E0AD"/>
                            </w:placeholder>
                            <w:showingPlcHdr/>
                            <w:text w:multiLine="1"/>
                          </w:sdtPr>
                          <w:sdtContent>
                            <w:r w:rsidR="00CC7A24" w:rsidRPr="00D06C0B">
                              <w:rPr>
                                <w:rStyle w:val="Platzhaltertext"/>
                                <w:sz w:val="18"/>
                                <w:szCs w:val="18"/>
                              </w:rPr>
                              <w:t>[Text eingeben]</w:t>
                            </w:r>
                          </w:sdtContent>
                        </w:sdt>
                      </w:sdtContent>
                    </w:sdt>
                  </w:sdtContent>
                </w:sdt>
              </w:sdtContent>
            </w:sdt>
          </w:p>
        </w:tc>
        <w:tc>
          <w:tcPr>
            <w:tcW w:w="1347" w:type="dxa"/>
            <w:tcBorders>
              <w:top w:val="single" w:sz="4" w:space="0" w:color="auto"/>
              <w:left w:val="nil"/>
              <w:bottom w:val="nil"/>
              <w:right w:val="nil"/>
            </w:tcBorders>
          </w:tcPr>
          <w:p w14:paraId="443FF726" w14:textId="0BF304C8" w:rsidR="001328EB" w:rsidRPr="00BD0A6C" w:rsidRDefault="00000000" w:rsidP="00794576">
            <w:pPr>
              <w:spacing w:before="80" w:after="80"/>
              <w:ind w:right="0"/>
              <w:rPr>
                <w:bCs/>
                <w:sz w:val="18"/>
                <w:szCs w:val="18"/>
              </w:rPr>
            </w:pPr>
            <w:sdt>
              <w:sdtPr>
                <w:rPr>
                  <w:rFonts w:cs="Arial"/>
                  <w:bCs/>
                  <w:sz w:val="18"/>
                  <w:szCs w:val="18"/>
                </w:rPr>
                <w:id w:val="-2043352885"/>
                <w:placeholder>
                  <w:docPart w:val="5BC450B326DA31469F9D4AA33D5C0249"/>
                </w:placeholder>
              </w:sdtPr>
              <w:sdtContent>
                <w:sdt>
                  <w:sdtPr>
                    <w:rPr>
                      <w:rStyle w:val="Formatvorlage3"/>
                      <w:bCs/>
                      <w:sz w:val="18"/>
                      <w:szCs w:val="18"/>
                    </w:rPr>
                    <w:id w:val="338515438"/>
                    <w:placeholder>
                      <w:docPart w:val="37B498CFB1F98546863CE4CC8A6BFC3B"/>
                    </w:placeholder>
                  </w:sdtPr>
                  <w:sdtEndPr>
                    <w:rPr>
                      <w:rStyle w:val="Absatz-Standardschriftart"/>
                      <w:rFonts w:cs="Arial"/>
                      <w:color w:val="auto"/>
                    </w:rPr>
                  </w:sdtEndPr>
                  <w:sdtContent>
                    <w:sdt>
                      <w:sdtPr>
                        <w:rPr>
                          <w:bCs/>
                          <w:sz w:val="18"/>
                          <w:szCs w:val="18"/>
                        </w:rPr>
                        <w:id w:val="-449236329"/>
                        <w:placeholder>
                          <w:docPart w:val="7781A6F536137D47BAC552FA5927BB5A"/>
                        </w:placeholder>
                        <w:showingPlcHdr/>
                        <w:text/>
                      </w:sdtPr>
                      <w:sdtContent>
                        <w:r w:rsidR="007B121B" w:rsidRPr="00BD0A6C">
                          <w:rPr>
                            <w:rStyle w:val="Platzhaltertext"/>
                            <w:bCs/>
                            <w:sz w:val="18"/>
                            <w:szCs w:val="18"/>
                          </w:rPr>
                          <w:t>[Anzahl]</w:t>
                        </w:r>
                      </w:sdtContent>
                    </w:sdt>
                  </w:sdtContent>
                </w:sdt>
              </w:sdtContent>
            </w:sdt>
          </w:p>
        </w:tc>
        <w:tc>
          <w:tcPr>
            <w:tcW w:w="4606" w:type="dxa"/>
            <w:tcBorders>
              <w:top w:val="single" w:sz="4" w:space="0" w:color="auto"/>
              <w:left w:val="nil"/>
              <w:bottom w:val="nil"/>
              <w:right w:val="nil"/>
            </w:tcBorders>
          </w:tcPr>
          <w:p w14:paraId="64F95806" w14:textId="45D164C8" w:rsidR="001328EB" w:rsidRPr="00BD0A6C" w:rsidRDefault="00000000" w:rsidP="00794576">
            <w:pPr>
              <w:spacing w:before="80" w:after="80"/>
              <w:ind w:right="0"/>
              <w:rPr>
                <w:bCs/>
                <w:sz w:val="18"/>
                <w:szCs w:val="18"/>
              </w:rPr>
            </w:pPr>
            <w:sdt>
              <w:sdtPr>
                <w:rPr>
                  <w:rFonts w:cs="Arial"/>
                  <w:bCs/>
                  <w:sz w:val="18"/>
                  <w:szCs w:val="18"/>
                </w:rPr>
                <w:id w:val="328729633"/>
                <w:placeholder>
                  <w:docPart w:val="4C5C22A4ECCBC540A77E2B5C9A9D6733"/>
                </w:placeholder>
              </w:sdtPr>
              <w:sdtContent>
                <w:sdt>
                  <w:sdtPr>
                    <w:rPr>
                      <w:rStyle w:val="Formatvorlage3"/>
                      <w:bCs/>
                      <w:sz w:val="18"/>
                      <w:szCs w:val="18"/>
                    </w:rPr>
                    <w:id w:val="-1452000664"/>
                    <w:placeholder>
                      <w:docPart w:val="28CDEF8C0D9D994981147EB50E8EB4D3"/>
                    </w:placeholder>
                  </w:sdtPr>
                  <w:sdtEndPr>
                    <w:rPr>
                      <w:rStyle w:val="Absatz-Standardschriftart"/>
                      <w:rFonts w:cs="Arial"/>
                      <w:color w:val="auto"/>
                    </w:rPr>
                  </w:sdtEndPr>
                  <w:sdtContent>
                    <w:sdt>
                      <w:sdtPr>
                        <w:rPr>
                          <w:rStyle w:val="Formatvorlage3"/>
                          <w:sz w:val="18"/>
                          <w:szCs w:val="18"/>
                        </w:rPr>
                        <w:id w:val="1021433567"/>
                        <w:placeholder>
                          <w:docPart w:val="E739CFC21FFED54098F2DC299C5D6581"/>
                        </w:placeholder>
                      </w:sdtPr>
                      <w:sdtEndPr>
                        <w:rPr>
                          <w:rStyle w:val="Absatz-Standardschriftart"/>
                          <w:rFonts w:cs="Arial"/>
                          <w:color w:val="auto"/>
                        </w:rPr>
                      </w:sdtEndPr>
                      <w:sdtContent>
                        <w:sdt>
                          <w:sdtPr>
                            <w:rPr>
                              <w:sz w:val="18"/>
                              <w:szCs w:val="18"/>
                            </w:rPr>
                            <w:id w:val="-1679874657"/>
                            <w:placeholder>
                              <w:docPart w:val="A4BA2216AC421A4D8DA16A0BB15B0B4A"/>
                            </w:placeholder>
                            <w:showingPlcHdr/>
                            <w:text w:multiLine="1"/>
                          </w:sdtPr>
                          <w:sdtContent>
                            <w:r w:rsidR="008109EA" w:rsidRPr="00D06C0B">
                              <w:rPr>
                                <w:rStyle w:val="Platzhaltertext"/>
                                <w:sz w:val="18"/>
                                <w:szCs w:val="18"/>
                              </w:rPr>
                              <w:t>[Text eingeben]</w:t>
                            </w:r>
                          </w:sdtContent>
                        </w:sdt>
                      </w:sdtContent>
                    </w:sdt>
                  </w:sdtContent>
                </w:sdt>
              </w:sdtContent>
            </w:sdt>
          </w:p>
        </w:tc>
      </w:tr>
      <w:tr w:rsidR="001328EB" w:rsidRPr="00BD0A6C" w14:paraId="016433DE" w14:textId="77777777" w:rsidTr="009A5E2F">
        <w:trPr>
          <w:trHeight w:val="397"/>
        </w:trPr>
        <w:tc>
          <w:tcPr>
            <w:tcW w:w="9639" w:type="dxa"/>
            <w:gridSpan w:val="3"/>
            <w:tcBorders>
              <w:top w:val="single" w:sz="4" w:space="0" w:color="auto"/>
              <w:left w:val="nil"/>
              <w:bottom w:val="nil"/>
              <w:right w:val="nil"/>
            </w:tcBorders>
            <w:shd w:val="clear" w:color="auto" w:fill="FEF4D2" w:themeFill="accent4" w:themeFillTint="33"/>
          </w:tcPr>
          <w:p w14:paraId="049FCC10" w14:textId="21318E40" w:rsidR="001328EB" w:rsidRPr="00BD0A6C" w:rsidRDefault="001328EB" w:rsidP="001E6320">
            <w:pPr>
              <w:spacing w:before="80" w:after="80"/>
              <w:ind w:right="0"/>
              <w:rPr>
                <w:b/>
                <w:sz w:val="18"/>
                <w:szCs w:val="18"/>
              </w:rPr>
            </w:pPr>
            <w:r w:rsidRPr="00BD0A6C">
              <w:rPr>
                <w:b/>
                <w:sz w:val="18"/>
                <w:szCs w:val="18"/>
              </w:rPr>
              <w:t xml:space="preserve">5.7.5 Bei welchem (bzw. welchen) Anstellungsträger(n) sind diese Personen angestellt? </w:t>
            </w:r>
            <w:r w:rsidR="00E66300" w:rsidRPr="00BD0A6C">
              <w:rPr>
                <w:b/>
                <w:sz w:val="18"/>
                <w:szCs w:val="18"/>
              </w:rPr>
              <w:br/>
            </w:r>
            <w:r w:rsidRPr="00BD0A6C">
              <w:rPr>
                <w:b/>
                <w:i/>
                <w:iCs/>
                <w:color w:val="000000" w:themeColor="text1"/>
                <w:sz w:val="18"/>
                <w:szCs w:val="18"/>
              </w:rPr>
              <w:t>(z.</w:t>
            </w:r>
            <w:r w:rsidR="008109EA">
              <w:rPr>
                <w:b/>
                <w:i/>
                <w:iCs/>
                <w:color w:val="000000" w:themeColor="text1"/>
                <w:sz w:val="18"/>
                <w:szCs w:val="18"/>
              </w:rPr>
              <w:t> </w:t>
            </w:r>
            <w:r w:rsidRPr="00BD0A6C">
              <w:rPr>
                <w:b/>
                <w:i/>
                <w:iCs/>
                <w:color w:val="000000" w:themeColor="text1"/>
                <w:sz w:val="18"/>
                <w:szCs w:val="18"/>
              </w:rPr>
              <w:t>B. selbstständige/freiberufliche Tätigkeit, S</w:t>
            </w:r>
            <w:r w:rsidRPr="00BD0A6C">
              <w:rPr>
                <w:b/>
                <w:i/>
                <w:iCs/>
                <w:sz w:val="18"/>
                <w:szCs w:val="18"/>
              </w:rPr>
              <w:t>chule selbst, Kommune, Land, Förderverein, freie Träger, Ehrenamt)</w:t>
            </w:r>
          </w:p>
        </w:tc>
      </w:tr>
      <w:tr w:rsidR="001328EB" w:rsidRPr="00BD0A6C" w14:paraId="6DD62A0D" w14:textId="77777777" w:rsidTr="009A5E2F">
        <w:trPr>
          <w:trHeight w:val="397"/>
        </w:trPr>
        <w:tc>
          <w:tcPr>
            <w:tcW w:w="9639" w:type="dxa"/>
            <w:gridSpan w:val="3"/>
            <w:tcBorders>
              <w:top w:val="nil"/>
              <w:left w:val="nil"/>
              <w:bottom w:val="single" w:sz="4" w:space="0" w:color="auto"/>
              <w:right w:val="nil"/>
            </w:tcBorders>
            <w:shd w:val="clear" w:color="auto" w:fill="FFFFFF" w:themeFill="background1"/>
          </w:tcPr>
          <w:p w14:paraId="7C268C02" w14:textId="71D94B51" w:rsidR="001328EB" w:rsidRPr="00BD0A6C" w:rsidRDefault="00000000" w:rsidP="00CC7A24">
            <w:pPr>
              <w:spacing w:before="80" w:after="80"/>
              <w:ind w:right="0"/>
              <w:rPr>
                <w:b/>
                <w:sz w:val="18"/>
                <w:szCs w:val="18"/>
              </w:rPr>
            </w:pPr>
            <w:sdt>
              <w:sdtPr>
                <w:rPr>
                  <w:rStyle w:val="Formatvorlage3"/>
                  <w:sz w:val="18"/>
                  <w:szCs w:val="18"/>
                </w:rPr>
                <w:id w:val="-574902152"/>
                <w:placeholder>
                  <w:docPart w:val="0DAC90A380E0E94F8A4050F03AB99CAD"/>
                </w:placeholder>
              </w:sdtPr>
              <w:sdtEndPr>
                <w:rPr>
                  <w:rStyle w:val="Absatz-Standardschriftart"/>
                  <w:rFonts w:cs="Arial"/>
                  <w:color w:val="auto"/>
                </w:rPr>
              </w:sdtEndPr>
              <w:sdtContent>
                <w:sdt>
                  <w:sdtPr>
                    <w:rPr>
                      <w:rStyle w:val="Formatvorlage3"/>
                      <w:sz w:val="18"/>
                      <w:szCs w:val="18"/>
                    </w:rPr>
                    <w:id w:val="-1631776942"/>
                    <w:placeholder>
                      <w:docPart w:val="9553C788BB6ED9439643FE64B941A8C3"/>
                    </w:placeholder>
                  </w:sdtPr>
                  <w:sdtEndPr>
                    <w:rPr>
                      <w:rStyle w:val="Absatz-Standardschriftart"/>
                      <w:rFonts w:cs="Arial"/>
                      <w:color w:val="auto"/>
                    </w:rPr>
                  </w:sdtEndPr>
                  <w:sdtContent>
                    <w:sdt>
                      <w:sdtPr>
                        <w:rPr>
                          <w:sz w:val="18"/>
                          <w:szCs w:val="18"/>
                        </w:rPr>
                        <w:id w:val="182649336"/>
                        <w:placeholder>
                          <w:docPart w:val="104ACEDCC11F1744B82CEEF07A7D38F2"/>
                        </w:placeholder>
                        <w:showingPlcHdr/>
                        <w:text w:multiLine="1"/>
                      </w:sdtPr>
                      <w:sdtContent>
                        <w:r w:rsidR="008109EA" w:rsidRPr="00D06C0B">
                          <w:rPr>
                            <w:rStyle w:val="Platzhaltertext"/>
                            <w:sz w:val="18"/>
                            <w:szCs w:val="18"/>
                          </w:rPr>
                          <w:t>[Text eingeben]</w:t>
                        </w:r>
                      </w:sdtContent>
                    </w:sdt>
                  </w:sdtContent>
                </w:sdt>
              </w:sdtContent>
            </w:sdt>
          </w:p>
        </w:tc>
      </w:tr>
      <w:tr w:rsidR="001328EB" w:rsidRPr="00BD0A6C" w14:paraId="569F4642" w14:textId="77777777" w:rsidTr="009A5E2F">
        <w:trPr>
          <w:trHeight w:val="397"/>
        </w:trPr>
        <w:tc>
          <w:tcPr>
            <w:tcW w:w="9639" w:type="dxa"/>
            <w:gridSpan w:val="3"/>
            <w:tcBorders>
              <w:top w:val="single" w:sz="4" w:space="0" w:color="auto"/>
              <w:left w:val="nil"/>
              <w:bottom w:val="nil"/>
              <w:right w:val="nil"/>
            </w:tcBorders>
            <w:shd w:val="clear" w:color="auto" w:fill="FEF4D2" w:themeFill="accent4" w:themeFillTint="33"/>
          </w:tcPr>
          <w:p w14:paraId="4C182DBB" w14:textId="77777777" w:rsidR="001328EB" w:rsidRPr="00BD0A6C" w:rsidRDefault="001328EB" w:rsidP="001328EB">
            <w:pPr>
              <w:spacing w:before="80" w:after="80"/>
              <w:ind w:right="0"/>
              <w:jc w:val="both"/>
              <w:rPr>
                <w:b/>
                <w:sz w:val="18"/>
                <w:szCs w:val="18"/>
              </w:rPr>
            </w:pPr>
            <w:r w:rsidRPr="00BD0A6C">
              <w:rPr>
                <w:b/>
                <w:sz w:val="18"/>
                <w:szCs w:val="18"/>
              </w:rPr>
              <w:t>5.7.6 Bemerkungen</w:t>
            </w:r>
          </w:p>
        </w:tc>
      </w:tr>
      <w:tr w:rsidR="001328EB" w:rsidRPr="00BD0A6C" w14:paraId="28FEC2A8" w14:textId="77777777" w:rsidTr="009A5E2F">
        <w:trPr>
          <w:trHeight w:val="397"/>
        </w:trPr>
        <w:tc>
          <w:tcPr>
            <w:tcW w:w="9639" w:type="dxa"/>
            <w:gridSpan w:val="3"/>
            <w:tcBorders>
              <w:top w:val="nil"/>
              <w:left w:val="nil"/>
              <w:bottom w:val="single" w:sz="4" w:space="0" w:color="auto"/>
              <w:right w:val="nil"/>
            </w:tcBorders>
          </w:tcPr>
          <w:p w14:paraId="37573E53" w14:textId="20D32EA4" w:rsidR="001328EB" w:rsidRPr="00BD0A6C" w:rsidRDefault="00000000" w:rsidP="00CC7A24">
            <w:pPr>
              <w:spacing w:before="80" w:after="80"/>
              <w:ind w:right="0"/>
              <w:rPr>
                <w:b/>
                <w:sz w:val="18"/>
                <w:szCs w:val="18"/>
              </w:rPr>
            </w:pPr>
            <w:sdt>
              <w:sdtPr>
                <w:rPr>
                  <w:rStyle w:val="Formatvorlage3"/>
                  <w:sz w:val="18"/>
                  <w:szCs w:val="18"/>
                </w:rPr>
                <w:id w:val="-890801210"/>
                <w:placeholder>
                  <w:docPart w:val="3E3270B8A1DC314E9C84237FCB4BED79"/>
                </w:placeholder>
              </w:sdtPr>
              <w:sdtEndPr>
                <w:rPr>
                  <w:rStyle w:val="Absatz-Standardschriftart"/>
                  <w:rFonts w:cs="Arial"/>
                  <w:color w:val="auto"/>
                </w:rPr>
              </w:sdtEndPr>
              <w:sdtContent>
                <w:sdt>
                  <w:sdtPr>
                    <w:rPr>
                      <w:rStyle w:val="Formatvorlage3"/>
                      <w:sz w:val="18"/>
                      <w:szCs w:val="18"/>
                    </w:rPr>
                    <w:id w:val="714320131"/>
                    <w:placeholder>
                      <w:docPart w:val="B37956530CC44B4BBCC5F60486DBBB2C"/>
                    </w:placeholder>
                  </w:sdtPr>
                  <w:sdtEndPr>
                    <w:rPr>
                      <w:rStyle w:val="Absatz-Standardschriftart"/>
                      <w:rFonts w:cs="Arial"/>
                      <w:color w:val="auto"/>
                    </w:rPr>
                  </w:sdtEndPr>
                  <w:sdtContent>
                    <w:sdt>
                      <w:sdtPr>
                        <w:rPr>
                          <w:sz w:val="18"/>
                          <w:szCs w:val="18"/>
                        </w:rPr>
                        <w:id w:val="1178084945"/>
                        <w:placeholder>
                          <w:docPart w:val="621B50D94C5910438AC4686AFEDE76A7"/>
                        </w:placeholder>
                        <w:showingPlcHdr/>
                        <w:text w:multiLine="1"/>
                      </w:sdtPr>
                      <w:sdtContent>
                        <w:r w:rsidR="008109EA" w:rsidRPr="00D06C0B">
                          <w:rPr>
                            <w:rStyle w:val="Platzhaltertext"/>
                            <w:sz w:val="18"/>
                            <w:szCs w:val="18"/>
                          </w:rPr>
                          <w:t>[Text eingeben]</w:t>
                        </w:r>
                      </w:sdtContent>
                    </w:sdt>
                  </w:sdtContent>
                </w:sdt>
              </w:sdtContent>
            </w:sdt>
          </w:p>
        </w:tc>
      </w:tr>
    </w:tbl>
    <w:p w14:paraId="7BF1348B" w14:textId="77777777" w:rsidR="001328EB" w:rsidRPr="001328EB" w:rsidRDefault="001328EB" w:rsidP="001328EB"/>
    <w:p w14:paraId="7595A146" w14:textId="3124BF1B" w:rsidR="001328EB" w:rsidRDefault="009F74CF" w:rsidP="009F74CF">
      <w:pPr>
        <w:pStyle w:val="1nummeriert"/>
      </w:pPr>
      <w:bookmarkStart w:id="21" w:name="_Toc215129740"/>
      <w:r w:rsidRPr="009F74CF">
        <w:lastRenderedPageBreak/>
        <w:t>Startchancen: Personal zur Stärkung multiprofessioneller Teams</w:t>
      </w:r>
      <w:bookmarkEnd w:id="21"/>
    </w:p>
    <w:p w14:paraId="07A7441F" w14:textId="60BA756E" w:rsidR="005D332F" w:rsidRDefault="009F74CF" w:rsidP="002B5319">
      <w:r w:rsidRPr="009F74CF">
        <w:t xml:space="preserve">Dieser Themenblock richtet sich nur an </w:t>
      </w:r>
      <w:r w:rsidRPr="009F74CF">
        <w:rPr>
          <w:rStyle w:val="Fett"/>
        </w:rPr>
        <w:t>Schulen, die am Programm „Startchancen“ beteiligt</w:t>
      </w:r>
      <w:r w:rsidRPr="009F74CF">
        <w:t xml:space="preserve"> sind oder beteiligt sein werden. Mit dem Programm „Startchancen“ wird den Schulen </w:t>
      </w:r>
      <w:r w:rsidRPr="009F74CF">
        <w:rPr>
          <w:rStyle w:val="Fett"/>
        </w:rPr>
        <w:t>Personal zur Stärkung multiprofessioneller Teams („MPT-Kräfte“)</w:t>
      </w:r>
      <w:r w:rsidRPr="009F74CF">
        <w:t xml:space="preserve"> zur Verfügung gestellt. Ein wesentliches Ziel der multiprofessionellen Schulentwicklung besteht darin, dieses Personal gut in den Schulentwicklungsprozess, in das Gesamtkonzept der Schule und in die Umsetzung der mit dem Programm „Startchancen“ verfolgten Ziele zu integrieren.</w:t>
      </w:r>
    </w:p>
    <w:p w14:paraId="3B840DAC" w14:textId="77777777" w:rsidR="009C1F53" w:rsidRDefault="009C1F53" w:rsidP="002B5319"/>
    <w:tbl>
      <w:tblPr>
        <w:tblStyle w:val="Formulartabelle"/>
        <w:tblW w:w="0" w:type="auto"/>
        <w:tblLayout w:type="fixed"/>
        <w:tblLook w:val="0620" w:firstRow="1" w:lastRow="0" w:firstColumn="0" w:lastColumn="0" w:noHBand="1" w:noVBand="1"/>
      </w:tblPr>
      <w:tblGrid>
        <w:gridCol w:w="3260"/>
        <w:gridCol w:w="1276"/>
        <w:gridCol w:w="1276"/>
        <w:gridCol w:w="1276"/>
        <w:gridCol w:w="1276"/>
        <w:gridCol w:w="1277"/>
      </w:tblGrid>
      <w:tr w:rsidR="008F67F8" w:rsidRPr="00A460BD" w14:paraId="3CDDF98D" w14:textId="77777777" w:rsidTr="009A5E2F">
        <w:trPr>
          <w:cnfStyle w:val="100000000000" w:firstRow="1" w:lastRow="0" w:firstColumn="0" w:lastColumn="0" w:oddVBand="0" w:evenVBand="0" w:oddHBand="0" w:evenHBand="0" w:firstRowFirstColumn="0" w:firstRowLastColumn="0" w:lastRowFirstColumn="0" w:lastRowLastColumn="0"/>
        </w:trPr>
        <w:tc>
          <w:tcPr>
            <w:tcW w:w="9641" w:type="dxa"/>
            <w:gridSpan w:val="6"/>
            <w:tcBorders>
              <w:top w:val="single" w:sz="4" w:space="0" w:color="auto"/>
            </w:tcBorders>
            <w:shd w:val="clear" w:color="auto" w:fill="FEF4D2" w:themeFill="accent4" w:themeFillTint="33"/>
          </w:tcPr>
          <w:p w14:paraId="36ECFE21" w14:textId="3077715F" w:rsidR="008F67F8" w:rsidRPr="00A460BD" w:rsidRDefault="002B5319" w:rsidP="00F9287E">
            <w:r w:rsidRPr="002B5319">
              <w:rPr>
                <w:color w:val="000000" w:themeColor="text1"/>
              </w:rPr>
              <w:t>6.1 Nimmt die Schule am Bund-Länder-Programm „Startchancen“ teil?</w:t>
            </w:r>
          </w:p>
        </w:tc>
      </w:tr>
      <w:tr w:rsidR="007957E7" w:rsidRPr="00A460BD" w14:paraId="78E2B3C6" w14:textId="77777777" w:rsidTr="009A5E2F">
        <w:tc>
          <w:tcPr>
            <w:tcW w:w="9641" w:type="dxa"/>
            <w:gridSpan w:val="6"/>
            <w:tcBorders>
              <w:top w:val="nil"/>
              <w:bottom w:val="single" w:sz="2" w:space="0" w:color="auto"/>
            </w:tcBorders>
          </w:tcPr>
          <w:p w14:paraId="7997B30B" w14:textId="5CD8F715" w:rsidR="007957E7" w:rsidRPr="00F254BE" w:rsidRDefault="00000000" w:rsidP="00F254BE">
            <w:pPr>
              <w:pStyle w:val="Checkbox-Liste"/>
            </w:pPr>
            <w:sdt>
              <w:sdtPr>
                <w:id w:val="-395042952"/>
                <w14:checkbox>
                  <w14:checked w14:val="0"/>
                  <w14:checkedState w14:val="2612" w14:font="MS Gothic"/>
                  <w14:uncheckedState w14:val="2610" w14:font="MS Gothic"/>
                </w14:checkbox>
              </w:sdtPr>
              <w:sdtContent>
                <w:r w:rsidR="009B4301" w:rsidRPr="00F254BE">
                  <w:rPr>
                    <w:rFonts w:ascii="Segoe UI Symbol" w:hAnsi="Segoe UI Symbol" w:cs="Segoe UI Symbol"/>
                  </w:rPr>
                  <w:t>☐</w:t>
                </w:r>
              </w:sdtContent>
            </w:sdt>
            <w:r w:rsidR="007957E7" w:rsidRPr="00F254BE">
              <w:tab/>
            </w:r>
            <w:r w:rsidR="002B5319" w:rsidRPr="00F254BE">
              <w:t>Ja</w:t>
            </w:r>
            <w:r w:rsidR="002B5319" w:rsidRPr="007A1342">
              <w:rPr>
                <w:color w:val="000000" w:themeColor="text1"/>
              </w:rPr>
              <w:t xml:space="preserve">, </w:t>
            </w:r>
            <w:r w:rsidR="00334D2C" w:rsidRPr="007A1342">
              <w:rPr>
                <w:color w:val="000000" w:themeColor="text1"/>
              </w:rPr>
              <w:t>seit dem</w:t>
            </w:r>
            <w:r w:rsidR="002B5319" w:rsidRPr="007A1342">
              <w:rPr>
                <w:color w:val="000000" w:themeColor="text1"/>
              </w:rPr>
              <w:t xml:space="preserve"> Schuljahr </w:t>
            </w:r>
            <w:r w:rsidR="002B5319" w:rsidRPr="00F254BE">
              <w:t>2024/25</w:t>
            </w:r>
          </w:p>
          <w:p w14:paraId="4BBC9539" w14:textId="657171AA" w:rsidR="007957E7" w:rsidRPr="00F254BE" w:rsidRDefault="00000000" w:rsidP="00F254BE">
            <w:pPr>
              <w:pStyle w:val="Checkbox-Liste"/>
            </w:pPr>
            <w:sdt>
              <w:sdtPr>
                <w:id w:val="1980041790"/>
                <w14:checkbox>
                  <w14:checked w14:val="0"/>
                  <w14:checkedState w14:val="2612" w14:font="MS Gothic"/>
                  <w14:uncheckedState w14:val="2610" w14:font="MS Gothic"/>
                </w14:checkbox>
              </w:sdtPr>
              <w:sdtContent>
                <w:r w:rsidR="009B4301" w:rsidRPr="00F254BE">
                  <w:rPr>
                    <w:rFonts w:ascii="Segoe UI Symbol" w:hAnsi="Segoe UI Symbol" w:cs="Segoe UI Symbol"/>
                  </w:rPr>
                  <w:t>☐</w:t>
                </w:r>
              </w:sdtContent>
            </w:sdt>
            <w:r w:rsidR="007957E7" w:rsidRPr="00F254BE">
              <w:tab/>
            </w:r>
            <w:r w:rsidR="002B5319" w:rsidRPr="00F254BE">
              <w:t>Ja</w:t>
            </w:r>
            <w:r w:rsidR="002B5319" w:rsidRPr="007A1342">
              <w:rPr>
                <w:color w:val="000000" w:themeColor="text1"/>
              </w:rPr>
              <w:t xml:space="preserve">, </w:t>
            </w:r>
            <w:r w:rsidR="00334D2C" w:rsidRPr="007A1342">
              <w:rPr>
                <w:color w:val="000000" w:themeColor="text1"/>
              </w:rPr>
              <w:t>seit dem</w:t>
            </w:r>
            <w:r w:rsidR="002B5319" w:rsidRPr="007A1342">
              <w:rPr>
                <w:color w:val="000000" w:themeColor="text1"/>
              </w:rPr>
              <w:t xml:space="preserve"> Schuljahr </w:t>
            </w:r>
            <w:r w:rsidR="002B5319" w:rsidRPr="00F254BE">
              <w:t>2025/26</w:t>
            </w:r>
          </w:p>
          <w:p w14:paraId="7926140E" w14:textId="1FED2FCC" w:rsidR="007957E7" w:rsidRPr="00F254BE" w:rsidRDefault="00000000" w:rsidP="00F254BE">
            <w:pPr>
              <w:pStyle w:val="Checkbox-Liste"/>
            </w:pPr>
            <w:sdt>
              <w:sdtPr>
                <w:id w:val="-603574416"/>
                <w14:checkbox>
                  <w14:checked w14:val="0"/>
                  <w14:checkedState w14:val="2612" w14:font="MS Gothic"/>
                  <w14:uncheckedState w14:val="2610" w14:font="MS Gothic"/>
                </w14:checkbox>
              </w:sdtPr>
              <w:sdtContent>
                <w:r w:rsidR="009B4301" w:rsidRPr="00F254BE">
                  <w:rPr>
                    <w:rFonts w:ascii="Segoe UI Symbol" w:hAnsi="Segoe UI Symbol" w:cs="Segoe UI Symbol"/>
                  </w:rPr>
                  <w:t>☐</w:t>
                </w:r>
              </w:sdtContent>
            </w:sdt>
            <w:r w:rsidR="007957E7" w:rsidRPr="00F254BE">
              <w:tab/>
            </w:r>
            <w:r w:rsidR="002B5319" w:rsidRPr="00F254BE">
              <w:t>Noch nicht bekannt (weiter mit Block 7)</w:t>
            </w:r>
          </w:p>
          <w:p w14:paraId="1CB578A9" w14:textId="2F4C9383" w:rsidR="002B5319" w:rsidRPr="00A460BD" w:rsidRDefault="00000000" w:rsidP="00F254BE">
            <w:pPr>
              <w:pStyle w:val="Checkbox-Liste"/>
            </w:pPr>
            <w:sdt>
              <w:sdtPr>
                <w:id w:val="396555331"/>
                <w14:checkbox>
                  <w14:checked w14:val="0"/>
                  <w14:checkedState w14:val="2612" w14:font="MS Gothic"/>
                  <w14:uncheckedState w14:val="2610" w14:font="MS Gothic"/>
                </w14:checkbox>
              </w:sdtPr>
              <w:sdtContent>
                <w:r w:rsidR="002B5319" w:rsidRPr="00F254BE">
                  <w:rPr>
                    <w:rFonts w:ascii="Segoe UI Symbol" w:hAnsi="Segoe UI Symbol" w:cs="Segoe UI Symbol"/>
                  </w:rPr>
                  <w:t>☐</w:t>
                </w:r>
              </w:sdtContent>
            </w:sdt>
            <w:r w:rsidR="002B5319" w:rsidRPr="00F254BE">
              <w:tab/>
              <w:t>Nein (weiter mit Block 7)</w:t>
            </w:r>
          </w:p>
        </w:tc>
      </w:tr>
      <w:tr w:rsidR="007957E7" w:rsidRPr="00A460BD" w14:paraId="212C5489" w14:textId="77777777" w:rsidTr="009A5E2F">
        <w:tc>
          <w:tcPr>
            <w:tcW w:w="9641" w:type="dxa"/>
            <w:gridSpan w:val="6"/>
            <w:tcBorders>
              <w:bottom w:val="nil"/>
            </w:tcBorders>
            <w:shd w:val="clear" w:color="auto" w:fill="FEF4D2" w:themeFill="accent4" w:themeFillTint="33"/>
          </w:tcPr>
          <w:p w14:paraId="2C179E9A" w14:textId="497FC618" w:rsidR="007957E7" w:rsidRPr="002B5319" w:rsidRDefault="002B5319" w:rsidP="00504289">
            <w:pPr>
              <w:suppressAutoHyphens/>
              <w:rPr>
                <w:rStyle w:val="Fett"/>
              </w:rPr>
            </w:pPr>
            <w:r w:rsidRPr="002B5319">
              <w:rPr>
                <w:rStyle w:val="Fett"/>
              </w:rPr>
              <w:t>6.2 Wurde(n) schon eine MPT-Kraft (oder mehrere MPT-Kräfte) aus „Startchancen“ eingestellt oder wird eine Einstellung vorbereitet?</w:t>
            </w:r>
          </w:p>
        </w:tc>
      </w:tr>
      <w:tr w:rsidR="002B5319" w:rsidRPr="00A460BD" w14:paraId="25A4EBF2" w14:textId="77777777" w:rsidTr="009A5E2F">
        <w:tc>
          <w:tcPr>
            <w:tcW w:w="9641" w:type="dxa"/>
            <w:gridSpan w:val="6"/>
            <w:tcBorders>
              <w:top w:val="nil"/>
              <w:bottom w:val="single" w:sz="2" w:space="0" w:color="auto"/>
            </w:tcBorders>
          </w:tcPr>
          <w:p w14:paraId="50D8BF14" w14:textId="3188A6D4" w:rsidR="007B121B" w:rsidRPr="00F254BE" w:rsidRDefault="00000000" w:rsidP="00F254BE">
            <w:pPr>
              <w:pStyle w:val="Checkbox-Liste"/>
            </w:pPr>
            <w:sdt>
              <w:sdtPr>
                <w:id w:val="-496193036"/>
                <w14:checkbox>
                  <w14:checked w14:val="0"/>
                  <w14:checkedState w14:val="2612" w14:font="MS Gothic"/>
                  <w14:uncheckedState w14:val="2610" w14:font="MS Gothic"/>
                </w14:checkbox>
              </w:sdtPr>
              <w:sdtContent>
                <w:r w:rsidR="007B121B" w:rsidRPr="00F254BE">
                  <w:rPr>
                    <w:rFonts w:ascii="Segoe UI Symbol" w:hAnsi="Segoe UI Symbol" w:cs="Segoe UI Symbol"/>
                  </w:rPr>
                  <w:t>☐</w:t>
                </w:r>
              </w:sdtContent>
            </w:sdt>
            <w:r w:rsidR="007B121B" w:rsidRPr="00F254BE">
              <w:tab/>
              <w:t xml:space="preserve">Ja, Einstellung zum: </w:t>
            </w:r>
            <w:sdt>
              <w:sdtPr>
                <w:id w:val="635385385"/>
                <w:placeholder>
                  <w:docPart w:val="A7228D36220A894188B7C0EDEA6F69D5"/>
                </w:placeholder>
              </w:sdtPr>
              <w:sdtContent>
                <w:sdt>
                  <w:sdtPr>
                    <w:rPr>
                      <w:rStyle w:val="Formatvorlage3"/>
                      <w:color w:val="auto"/>
                      <w:sz w:val="18"/>
                    </w:rPr>
                    <w:id w:val="187117751"/>
                    <w:placeholder>
                      <w:docPart w:val="DACD335E7A252C4FA03672E90FD13114"/>
                    </w:placeholder>
                  </w:sdtPr>
                  <w:sdtEndPr>
                    <w:rPr>
                      <w:rStyle w:val="Absatz-Standardschriftart"/>
                    </w:rPr>
                  </w:sdtEndPr>
                  <w:sdtContent>
                    <w:sdt>
                      <w:sdtPr>
                        <w:rPr>
                          <w:rStyle w:val="Formatvorlage3"/>
                          <w:sz w:val="18"/>
                          <w:szCs w:val="18"/>
                        </w:rPr>
                        <w:id w:val="1250538632"/>
                        <w:placeholder>
                          <w:docPart w:val="8E923A814044B44CAFE368EA6B140DC5"/>
                        </w:placeholder>
                      </w:sdtPr>
                      <w:sdtEndPr>
                        <w:rPr>
                          <w:rStyle w:val="Absatz-Standardschriftart"/>
                          <w:rFonts w:cs="Arial"/>
                          <w:color w:val="auto"/>
                        </w:rPr>
                      </w:sdtEndPr>
                      <w:sdtContent>
                        <w:sdt>
                          <w:sdtPr>
                            <w:rPr>
                              <w:rStyle w:val="Formatvorlage3"/>
                              <w:sz w:val="18"/>
                              <w:szCs w:val="18"/>
                            </w:rPr>
                            <w:id w:val="489749876"/>
                            <w:placeholder>
                              <w:docPart w:val="89BBDE494D5D0E4E9B33AD6E62B3002A"/>
                            </w:placeholder>
                          </w:sdtPr>
                          <w:sdtEndPr>
                            <w:rPr>
                              <w:rStyle w:val="Absatz-Standardschriftart"/>
                              <w:rFonts w:cs="Arial"/>
                              <w:color w:val="auto"/>
                            </w:rPr>
                          </w:sdtEndPr>
                          <w:sdtContent>
                            <w:sdt>
                              <w:sdtPr>
                                <w:rPr>
                                  <w:szCs w:val="18"/>
                                </w:rPr>
                                <w:id w:val="-917170107"/>
                                <w:placeholder>
                                  <w:docPart w:val="5999BDAD69BA85428FE7324AEEEDF6F5"/>
                                </w:placeholder>
                                <w:showingPlcHdr/>
                                <w:text w:multiLine="1"/>
                              </w:sdtPr>
                              <w:sdtContent>
                                <w:r w:rsidR="001A0D94" w:rsidRPr="00D06C0B">
                                  <w:rPr>
                                    <w:rStyle w:val="Platzhaltertext"/>
                                    <w:szCs w:val="18"/>
                                  </w:rPr>
                                  <w:t>[Text eingeben]</w:t>
                                </w:r>
                              </w:sdtContent>
                            </w:sdt>
                          </w:sdtContent>
                        </w:sdt>
                      </w:sdtContent>
                    </w:sdt>
                  </w:sdtContent>
                </w:sdt>
              </w:sdtContent>
            </w:sdt>
          </w:p>
          <w:p w14:paraId="26273297" w14:textId="1DB38F63" w:rsidR="007B121B" w:rsidRPr="00F254BE" w:rsidRDefault="00000000" w:rsidP="00F254BE">
            <w:pPr>
              <w:pStyle w:val="Checkbox-Liste"/>
            </w:pPr>
            <w:sdt>
              <w:sdtPr>
                <w:id w:val="794257233"/>
                <w14:checkbox>
                  <w14:checked w14:val="0"/>
                  <w14:checkedState w14:val="2612" w14:font="MS Gothic"/>
                  <w14:uncheckedState w14:val="2610" w14:font="MS Gothic"/>
                </w14:checkbox>
              </w:sdtPr>
              <w:sdtContent>
                <w:r w:rsidR="007B121B" w:rsidRPr="00F254BE">
                  <w:rPr>
                    <w:rFonts w:ascii="Segoe UI Symbol" w:hAnsi="Segoe UI Symbol" w:cs="Segoe UI Symbol"/>
                  </w:rPr>
                  <w:t>☐</w:t>
                </w:r>
              </w:sdtContent>
            </w:sdt>
            <w:r w:rsidR="007B121B" w:rsidRPr="00F254BE">
              <w:tab/>
              <w:t>Ja, durch die Aufstockung von Stellen von bereits vorhandenem Personal</w:t>
            </w:r>
          </w:p>
          <w:p w14:paraId="48CC99E8" w14:textId="06DC7246" w:rsidR="007B121B" w:rsidRPr="00F254BE" w:rsidRDefault="00000000" w:rsidP="00F254BE">
            <w:pPr>
              <w:pStyle w:val="Checkbox-Liste"/>
            </w:pPr>
            <w:sdt>
              <w:sdtPr>
                <w:id w:val="-263155854"/>
                <w14:checkbox>
                  <w14:checked w14:val="0"/>
                  <w14:checkedState w14:val="2612" w14:font="MS Gothic"/>
                  <w14:uncheckedState w14:val="2610" w14:font="MS Gothic"/>
                </w14:checkbox>
              </w:sdtPr>
              <w:sdtContent>
                <w:r w:rsidR="007B121B" w:rsidRPr="00F254BE">
                  <w:rPr>
                    <w:rFonts w:ascii="Segoe UI Symbol" w:hAnsi="Segoe UI Symbol" w:cs="Segoe UI Symbol"/>
                  </w:rPr>
                  <w:t>☐</w:t>
                </w:r>
              </w:sdtContent>
            </w:sdt>
            <w:r w:rsidR="007B121B" w:rsidRPr="00F254BE">
              <w:tab/>
              <w:t>Ja, Ausschreibung und Personalauswahl laufen</w:t>
            </w:r>
          </w:p>
          <w:p w14:paraId="26FD8CB3" w14:textId="567DA57D" w:rsidR="007B121B" w:rsidRPr="00F254BE" w:rsidRDefault="00000000" w:rsidP="00F254BE">
            <w:pPr>
              <w:pStyle w:val="Checkbox-Liste"/>
            </w:pPr>
            <w:sdt>
              <w:sdtPr>
                <w:id w:val="844206916"/>
                <w14:checkbox>
                  <w14:checked w14:val="0"/>
                  <w14:checkedState w14:val="2612" w14:font="MS Gothic"/>
                  <w14:uncheckedState w14:val="2610" w14:font="MS Gothic"/>
                </w14:checkbox>
              </w:sdtPr>
              <w:sdtContent>
                <w:r w:rsidR="007B121B" w:rsidRPr="00F254BE">
                  <w:rPr>
                    <w:rFonts w:ascii="Segoe UI Symbol" w:hAnsi="Segoe UI Symbol" w:cs="Segoe UI Symbol"/>
                  </w:rPr>
                  <w:t>☐</w:t>
                </w:r>
              </w:sdtContent>
            </w:sdt>
            <w:r w:rsidR="007B121B" w:rsidRPr="00F254BE">
              <w:tab/>
            </w:r>
            <w:r w:rsidR="00F254BE" w:rsidRPr="00F254BE">
              <w:t>Ja, Ausschreibung wird vorbereitet</w:t>
            </w:r>
          </w:p>
          <w:p w14:paraId="680B656C" w14:textId="6C54C918" w:rsidR="007B121B" w:rsidRPr="00F254BE" w:rsidRDefault="00000000" w:rsidP="00F254BE">
            <w:pPr>
              <w:pStyle w:val="Checkbox-Liste"/>
            </w:pPr>
            <w:sdt>
              <w:sdtPr>
                <w:id w:val="-119460788"/>
                <w14:checkbox>
                  <w14:checked w14:val="0"/>
                  <w14:checkedState w14:val="2612" w14:font="MS Gothic"/>
                  <w14:uncheckedState w14:val="2610" w14:font="MS Gothic"/>
                </w14:checkbox>
              </w:sdtPr>
              <w:sdtContent>
                <w:r w:rsidR="007B121B" w:rsidRPr="00F254BE">
                  <w:rPr>
                    <w:rFonts w:ascii="Segoe UI Symbol" w:hAnsi="Segoe UI Symbol" w:cs="Segoe UI Symbol"/>
                  </w:rPr>
                  <w:t>☐</w:t>
                </w:r>
              </w:sdtContent>
            </w:sdt>
            <w:r w:rsidR="007B121B" w:rsidRPr="00F254BE">
              <w:tab/>
            </w:r>
            <w:r w:rsidR="00F254BE" w:rsidRPr="00F254BE">
              <w:t>Nein, weil Personalsuche bislang erfolglos war</w:t>
            </w:r>
          </w:p>
          <w:p w14:paraId="29B1D0D3" w14:textId="4034EDC1" w:rsidR="002B5319" w:rsidRPr="00A460BD" w:rsidRDefault="00000000" w:rsidP="00F254BE">
            <w:pPr>
              <w:pStyle w:val="Checkbox-Liste"/>
            </w:pPr>
            <w:sdt>
              <w:sdtPr>
                <w:id w:val="-1175027976"/>
                <w14:checkbox>
                  <w14:checked w14:val="0"/>
                  <w14:checkedState w14:val="2612" w14:font="MS Gothic"/>
                  <w14:uncheckedState w14:val="2610" w14:font="MS Gothic"/>
                </w14:checkbox>
              </w:sdtPr>
              <w:sdtContent>
                <w:r w:rsidR="007B121B" w:rsidRPr="00F254BE">
                  <w:rPr>
                    <w:rFonts w:ascii="Segoe UI Symbol" w:hAnsi="Segoe UI Symbol" w:cs="Segoe UI Symbol"/>
                  </w:rPr>
                  <w:t>☐</w:t>
                </w:r>
              </w:sdtContent>
            </w:sdt>
            <w:r w:rsidR="007B121B" w:rsidRPr="00F254BE">
              <w:tab/>
            </w:r>
            <w:r w:rsidR="00F254BE" w:rsidRPr="00F254BE">
              <w:t>Nein, noch nicht</w:t>
            </w:r>
          </w:p>
        </w:tc>
      </w:tr>
      <w:tr w:rsidR="00F254BE" w:rsidRPr="00A460BD" w14:paraId="1561F722" w14:textId="77777777" w:rsidTr="009A5E2F">
        <w:tc>
          <w:tcPr>
            <w:tcW w:w="3260" w:type="dxa"/>
            <w:tcBorders>
              <w:bottom w:val="nil"/>
            </w:tcBorders>
            <w:shd w:val="clear" w:color="auto" w:fill="FEF4D2" w:themeFill="accent4" w:themeFillTint="33"/>
          </w:tcPr>
          <w:p w14:paraId="0FA93DCB" w14:textId="77777777" w:rsidR="00F254BE" w:rsidRPr="00F254BE" w:rsidRDefault="00F254BE" w:rsidP="00C91521"/>
        </w:tc>
        <w:tc>
          <w:tcPr>
            <w:tcW w:w="1276" w:type="dxa"/>
            <w:tcBorders>
              <w:bottom w:val="nil"/>
            </w:tcBorders>
            <w:shd w:val="clear" w:color="auto" w:fill="FEF4D2" w:themeFill="accent4" w:themeFillTint="33"/>
          </w:tcPr>
          <w:p w14:paraId="6AB45316" w14:textId="25AE8436" w:rsidR="00F254BE" w:rsidRPr="00F254BE" w:rsidRDefault="00F254BE" w:rsidP="00C91521">
            <w:pPr>
              <w:rPr>
                <w:rStyle w:val="Fett"/>
              </w:rPr>
            </w:pPr>
            <w:r w:rsidRPr="00F254BE">
              <w:rPr>
                <w:rStyle w:val="Fett"/>
              </w:rPr>
              <w:t>Vollzeit</w:t>
            </w:r>
          </w:p>
        </w:tc>
        <w:tc>
          <w:tcPr>
            <w:tcW w:w="1276" w:type="dxa"/>
            <w:tcBorders>
              <w:bottom w:val="nil"/>
            </w:tcBorders>
            <w:shd w:val="clear" w:color="auto" w:fill="FEF4D2" w:themeFill="accent4" w:themeFillTint="33"/>
          </w:tcPr>
          <w:p w14:paraId="22E451A1" w14:textId="2DF085C3" w:rsidR="00F254BE" w:rsidRPr="00920783" w:rsidRDefault="00F254BE" w:rsidP="00C91521">
            <w:pPr>
              <w:rPr>
                <w:rStyle w:val="Fett"/>
              </w:rPr>
            </w:pPr>
            <w:r w:rsidRPr="00920783">
              <w:rPr>
                <w:rStyle w:val="Fett"/>
              </w:rPr>
              <w:t>Teilzeit</w:t>
            </w:r>
            <w:r w:rsidR="00920783" w:rsidRPr="00920783">
              <w:rPr>
                <w:rStyle w:val="Fett"/>
              </w:rPr>
              <w:t xml:space="preserve"> </w:t>
            </w:r>
            <w:r w:rsidRPr="00920783">
              <w:rPr>
                <w:rStyle w:val="Fett"/>
              </w:rPr>
              <w:t>(über</w:t>
            </w:r>
            <w:r w:rsidR="00920783" w:rsidRPr="00920783">
              <w:rPr>
                <w:rStyle w:val="Fett"/>
              </w:rPr>
              <w:t> </w:t>
            </w:r>
            <w:r w:rsidRPr="00920783">
              <w:rPr>
                <w:rStyle w:val="Fett"/>
              </w:rPr>
              <w:t>75 %)</w:t>
            </w:r>
          </w:p>
        </w:tc>
        <w:tc>
          <w:tcPr>
            <w:tcW w:w="1276" w:type="dxa"/>
            <w:tcBorders>
              <w:bottom w:val="nil"/>
            </w:tcBorders>
            <w:shd w:val="clear" w:color="auto" w:fill="FEF4D2" w:themeFill="accent4" w:themeFillTint="33"/>
          </w:tcPr>
          <w:p w14:paraId="2C1C50C7" w14:textId="31E27637" w:rsidR="00F254BE" w:rsidRPr="00920783" w:rsidRDefault="00F254BE" w:rsidP="00C91521">
            <w:pPr>
              <w:rPr>
                <w:rStyle w:val="Fett"/>
              </w:rPr>
            </w:pPr>
            <w:r w:rsidRPr="00920783">
              <w:rPr>
                <w:rStyle w:val="Fett"/>
              </w:rPr>
              <w:t>Teilzeit</w:t>
            </w:r>
            <w:r w:rsidR="00920783">
              <w:rPr>
                <w:rStyle w:val="Fett"/>
              </w:rPr>
              <w:t xml:space="preserve"> </w:t>
            </w:r>
            <w:r w:rsidRPr="00920783">
              <w:rPr>
                <w:rStyle w:val="Fett"/>
              </w:rPr>
              <w:t>(50</w:t>
            </w:r>
            <w:r w:rsidR="00920783">
              <w:rPr>
                <w:rStyle w:val="Fett"/>
              </w:rPr>
              <w:t> </w:t>
            </w:r>
            <w:r w:rsidRPr="00920783">
              <w:rPr>
                <w:rStyle w:val="Fett"/>
              </w:rPr>
              <w:t>bis</w:t>
            </w:r>
            <w:r w:rsidR="00920783">
              <w:rPr>
                <w:rStyle w:val="Fett"/>
              </w:rPr>
              <w:t> </w:t>
            </w:r>
            <w:r w:rsidRPr="00920783">
              <w:rPr>
                <w:rStyle w:val="Fett"/>
              </w:rPr>
              <w:t>75</w:t>
            </w:r>
            <w:r w:rsidR="00920783">
              <w:rPr>
                <w:rStyle w:val="Fett"/>
              </w:rPr>
              <w:t> </w:t>
            </w:r>
            <w:r w:rsidRPr="00920783">
              <w:rPr>
                <w:rStyle w:val="Fett"/>
              </w:rPr>
              <w:t>%)</w:t>
            </w:r>
          </w:p>
        </w:tc>
        <w:tc>
          <w:tcPr>
            <w:tcW w:w="1276" w:type="dxa"/>
            <w:tcBorders>
              <w:bottom w:val="nil"/>
            </w:tcBorders>
            <w:shd w:val="clear" w:color="auto" w:fill="FEF4D2" w:themeFill="accent4" w:themeFillTint="33"/>
          </w:tcPr>
          <w:p w14:paraId="55539A1D" w14:textId="34001D1D" w:rsidR="00F254BE" w:rsidRPr="00920783" w:rsidRDefault="00920783" w:rsidP="00C91521">
            <w:pPr>
              <w:rPr>
                <w:rStyle w:val="Fett"/>
              </w:rPr>
            </w:pPr>
            <w:r w:rsidRPr="00920783">
              <w:rPr>
                <w:rStyle w:val="Fett"/>
              </w:rPr>
              <w:t xml:space="preserve">Teilzeit </w:t>
            </w:r>
            <w:r w:rsidR="00794576">
              <w:rPr>
                <w:rStyle w:val="Fett"/>
              </w:rPr>
              <w:br/>
            </w:r>
            <w:r w:rsidRPr="00920783">
              <w:rPr>
                <w:rStyle w:val="Fett"/>
              </w:rPr>
              <w:t>(unter</w:t>
            </w:r>
            <w:r>
              <w:rPr>
                <w:rStyle w:val="Fett"/>
              </w:rPr>
              <w:t> </w:t>
            </w:r>
            <w:r w:rsidRPr="00920783">
              <w:rPr>
                <w:rStyle w:val="Fett"/>
              </w:rPr>
              <w:t>50</w:t>
            </w:r>
            <w:r>
              <w:rPr>
                <w:rStyle w:val="Fett"/>
              </w:rPr>
              <w:t> </w:t>
            </w:r>
            <w:r w:rsidRPr="00920783">
              <w:rPr>
                <w:rStyle w:val="Fett"/>
              </w:rPr>
              <w:t>%)</w:t>
            </w:r>
          </w:p>
        </w:tc>
        <w:tc>
          <w:tcPr>
            <w:tcW w:w="1277" w:type="dxa"/>
            <w:tcBorders>
              <w:bottom w:val="nil"/>
            </w:tcBorders>
            <w:shd w:val="clear" w:color="auto" w:fill="FEF4D2" w:themeFill="accent4" w:themeFillTint="33"/>
          </w:tcPr>
          <w:p w14:paraId="05FB5113" w14:textId="0369B7DB" w:rsidR="00F254BE" w:rsidRPr="00920783" w:rsidRDefault="00920783" w:rsidP="00C91521">
            <w:pPr>
              <w:rPr>
                <w:rStyle w:val="Fett"/>
              </w:rPr>
            </w:pPr>
            <w:r w:rsidRPr="00920783">
              <w:rPr>
                <w:rStyle w:val="Fett"/>
              </w:rPr>
              <w:t xml:space="preserve">Anzahl </w:t>
            </w:r>
            <w:r w:rsidR="00794576">
              <w:rPr>
                <w:rStyle w:val="Fett"/>
              </w:rPr>
              <w:br/>
            </w:r>
            <w:r w:rsidRPr="00920783">
              <w:rPr>
                <w:rStyle w:val="Fett"/>
              </w:rPr>
              <w:t>unbesetzter Stellen</w:t>
            </w:r>
          </w:p>
        </w:tc>
      </w:tr>
      <w:tr w:rsidR="00920783" w:rsidRPr="00A460BD" w14:paraId="412538B0" w14:textId="77777777" w:rsidTr="009A5E2F">
        <w:tc>
          <w:tcPr>
            <w:tcW w:w="3260" w:type="dxa"/>
            <w:tcBorders>
              <w:top w:val="nil"/>
              <w:bottom w:val="nil"/>
            </w:tcBorders>
          </w:tcPr>
          <w:p w14:paraId="2647A577" w14:textId="241B67D0" w:rsidR="00920783" w:rsidRPr="00F254BE" w:rsidRDefault="00920783" w:rsidP="00C91521">
            <w:r w:rsidRPr="005D650E">
              <w:t>6.3 Anzahl der MPT-Kräfte</w:t>
            </w:r>
          </w:p>
        </w:tc>
        <w:tc>
          <w:tcPr>
            <w:tcW w:w="1276" w:type="dxa"/>
            <w:tcBorders>
              <w:top w:val="nil"/>
              <w:bottom w:val="nil"/>
            </w:tcBorders>
          </w:tcPr>
          <w:p w14:paraId="25A3A04C" w14:textId="36D68107" w:rsidR="00920783" w:rsidRPr="00F254BE" w:rsidRDefault="00000000" w:rsidP="00C91521">
            <w:sdt>
              <w:sdtPr>
                <w:rPr>
                  <w:rStyle w:val="Formatvorlage3"/>
                  <w:sz w:val="18"/>
                  <w:szCs w:val="18"/>
                </w:rPr>
                <w:id w:val="-1751032420"/>
                <w:placeholder>
                  <w:docPart w:val="69E56DAE37B68A418C8407FAFF6333CB"/>
                </w:placeholder>
              </w:sdtPr>
              <w:sdtEndPr>
                <w:rPr>
                  <w:rStyle w:val="Absatz-Standardschriftart"/>
                  <w:rFonts w:cs="Arial"/>
                  <w:color w:val="auto"/>
                </w:rPr>
              </w:sdtEndPr>
              <w:sdtContent>
                <w:sdt>
                  <w:sdtPr>
                    <w:id w:val="1275601380"/>
                    <w:placeholder>
                      <w:docPart w:val="13ECC6469722734BA5689D9B20FEB242"/>
                    </w:placeholder>
                    <w:showingPlcHdr/>
                    <w:text/>
                  </w:sdtPr>
                  <w:sdtContent>
                    <w:r w:rsidR="00C91521" w:rsidRPr="007B121B">
                      <w:rPr>
                        <w:rStyle w:val="Platzhaltertext"/>
                        <w:szCs w:val="18"/>
                      </w:rPr>
                      <w:t>[Anzahl]</w:t>
                    </w:r>
                  </w:sdtContent>
                </w:sdt>
              </w:sdtContent>
            </w:sdt>
          </w:p>
        </w:tc>
        <w:tc>
          <w:tcPr>
            <w:tcW w:w="1276" w:type="dxa"/>
            <w:tcBorders>
              <w:top w:val="nil"/>
              <w:bottom w:val="nil"/>
            </w:tcBorders>
          </w:tcPr>
          <w:p w14:paraId="114943D3" w14:textId="71B6A88B" w:rsidR="00920783" w:rsidRPr="00F254BE" w:rsidRDefault="00000000" w:rsidP="00C91521">
            <w:sdt>
              <w:sdtPr>
                <w:rPr>
                  <w:rStyle w:val="Formatvorlage3"/>
                  <w:sz w:val="18"/>
                  <w:szCs w:val="18"/>
                </w:rPr>
                <w:id w:val="1799031853"/>
                <w:placeholder>
                  <w:docPart w:val="B72A048B9F3AA241A487F63E270398DA"/>
                </w:placeholder>
              </w:sdtPr>
              <w:sdtEndPr>
                <w:rPr>
                  <w:rStyle w:val="Absatz-Standardschriftart"/>
                  <w:rFonts w:cs="Arial"/>
                  <w:color w:val="auto"/>
                </w:rPr>
              </w:sdtEndPr>
              <w:sdtContent>
                <w:sdt>
                  <w:sdtPr>
                    <w:id w:val="1344662773"/>
                    <w:placeholder>
                      <w:docPart w:val="71BA72040052FF4D9E43991AE5E2D5B3"/>
                    </w:placeholder>
                    <w:showingPlcHdr/>
                    <w:text/>
                  </w:sdtPr>
                  <w:sdtContent>
                    <w:r w:rsidR="00C91521" w:rsidRPr="007B121B">
                      <w:rPr>
                        <w:rStyle w:val="Platzhaltertext"/>
                        <w:szCs w:val="18"/>
                      </w:rPr>
                      <w:t>[Anzahl]</w:t>
                    </w:r>
                  </w:sdtContent>
                </w:sdt>
              </w:sdtContent>
            </w:sdt>
          </w:p>
        </w:tc>
        <w:tc>
          <w:tcPr>
            <w:tcW w:w="1276" w:type="dxa"/>
            <w:tcBorders>
              <w:top w:val="nil"/>
              <w:bottom w:val="nil"/>
            </w:tcBorders>
          </w:tcPr>
          <w:p w14:paraId="42BBC2AE" w14:textId="432C0021" w:rsidR="00920783" w:rsidRPr="00F254BE" w:rsidRDefault="00000000" w:rsidP="00C91521">
            <w:sdt>
              <w:sdtPr>
                <w:rPr>
                  <w:rStyle w:val="Formatvorlage3"/>
                  <w:sz w:val="18"/>
                  <w:szCs w:val="18"/>
                </w:rPr>
                <w:id w:val="607547341"/>
                <w:placeholder>
                  <w:docPart w:val="1088C1ED74F86D46B058D85921EC304B"/>
                </w:placeholder>
              </w:sdtPr>
              <w:sdtEndPr>
                <w:rPr>
                  <w:rStyle w:val="Absatz-Standardschriftart"/>
                  <w:rFonts w:cs="Arial"/>
                  <w:color w:val="auto"/>
                </w:rPr>
              </w:sdtEndPr>
              <w:sdtContent>
                <w:sdt>
                  <w:sdtPr>
                    <w:id w:val="-1966108193"/>
                    <w:placeholder>
                      <w:docPart w:val="65159C60AA438D4687616D45054E9BD3"/>
                    </w:placeholder>
                    <w:showingPlcHdr/>
                    <w:text/>
                  </w:sdtPr>
                  <w:sdtContent>
                    <w:r w:rsidR="00C91521" w:rsidRPr="007B121B">
                      <w:rPr>
                        <w:rStyle w:val="Platzhaltertext"/>
                        <w:szCs w:val="18"/>
                      </w:rPr>
                      <w:t>[Anzahl]</w:t>
                    </w:r>
                  </w:sdtContent>
                </w:sdt>
              </w:sdtContent>
            </w:sdt>
          </w:p>
        </w:tc>
        <w:tc>
          <w:tcPr>
            <w:tcW w:w="1276" w:type="dxa"/>
            <w:tcBorders>
              <w:top w:val="nil"/>
              <w:bottom w:val="nil"/>
            </w:tcBorders>
          </w:tcPr>
          <w:p w14:paraId="38285C90" w14:textId="3F2A5049" w:rsidR="00920783" w:rsidRPr="00F254BE" w:rsidRDefault="00000000" w:rsidP="00C91521">
            <w:sdt>
              <w:sdtPr>
                <w:rPr>
                  <w:rStyle w:val="Formatvorlage3"/>
                  <w:sz w:val="18"/>
                  <w:szCs w:val="18"/>
                </w:rPr>
                <w:id w:val="1543401434"/>
                <w:placeholder>
                  <w:docPart w:val="7D7B1420F966B8478E01E142B18FA9D8"/>
                </w:placeholder>
              </w:sdtPr>
              <w:sdtEndPr>
                <w:rPr>
                  <w:rStyle w:val="Absatz-Standardschriftart"/>
                  <w:rFonts w:cs="Arial"/>
                  <w:color w:val="auto"/>
                </w:rPr>
              </w:sdtEndPr>
              <w:sdtContent>
                <w:sdt>
                  <w:sdtPr>
                    <w:id w:val="-741636245"/>
                    <w:placeholder>
                      <w:docPart w:val="B45BA8325BD99B4F8A9381F5CC7422F4"/>
                    </w:placeholder>
                    <w:showingPlcHdr/>
                    <w:text/>
                  </w:sdtPr>
                  <w:sdtContent>
                    <w:r w:rsidR="00C91521" w:rsidRPr="007B121B">
                      <w:rPr>
                        <w:rStyle w:val="Platzhaltertext"/>
                        <w:szCs w:val="18"/>
                      </w:rPr>
                      <w:t>[Anzahl]</w:t>
                    </w:r>
                  </w:sdtContent>
                </w:sdt>
              </w:sdtContent>
            </w:sdt>
          </w:p>
        </w:tc>
        <w:tc>
          <w:tcPr>
            <w:tcW w:w="1277" w:type="dxa"/>
            <w:tcBorders>
              <w:top w:val="nil"/>
              <w:bottom w:val="nil"/>
            </w:tcBorders>
          </w:tcPr>
          <w:p w14:paraId="2E6DB0D2" w14:textId="088D355A" w:rsidR="00920783" w:rsidRPr="00F254BE" w:rsidRDefault="00000000" w:rsidP="00C91521">
            <w:sdt>
              <w:sdtPr>
                <w:rPr>
                  <w:rStyle w:val="Formatvorlage3"/>
                  <w:sz w:val="18"/>
                  <w:szCs w:val="18"/>
                </w:rPr>
                <w:id w:val="-1763984108"/>
                <w:placeholder>
                  <w:docPart w:val="93C1E23EAC3C2C4C8255402216B8B0BA"/>
                </w:placeholder>
              </w:sdtPr>
              <w:sdtEndPr>
                <w:rPr>
                  <w:rStyle w:val="Absatz-Standardschriftart"/>
                  <w:rFonts w:cs="Arial"/>
                  <w:color w:val="auto"/>
                </w:rPr>
              </w:sdtEndPr>
              <w:sdtContent>
                <w:sdt>
                  <w:sdtPr>
                    <w:id w:val="812372496"/>
                    <w:placeholder>
                      <w:docPart w:val="E2455B52C5AA1A4BB76C054FACD6687F"/>
                    </w:placeholder>
                    <w:showingPlcHdr/>
                    <w:text/>
                  </w:sdtPr>
                  <w:sdtContent>
                    <w:r w:rsidR="00C91521" w:rsidRPr="007B121B">
                      <w:rPr>
                        <w:rStyle w:val="Platzhaltertext"/>
                        <w:szCs w:val="18"/>
                      </w:rPr>
                      <w:t>[Anzahl]</w:t>
                    </w:r>
                  </w:sdtContent>
                </w:sdt>
              </w:sdtContent>
            </w:sdt>
          </w:p>
        </w:tc>
      </w:tr>
      <w:tr w:rsidR="00F254BE" w:rsidRPr="00A460BD" w14:paraId="3A837B58" w14:textId="77777777" w:rsidTr="009A5E2F">
        <w:tc>
          <w:tcPr>
            <w:tcW w:w="9641" w:type="dxa"/>
            <w:gridSpan w:val="6"/>
            <w:tcBorders>
              <w:bottom w:val="nil"/>
            </w:tcBorders>
            <w:shd w:val="clear" w:color="auto" w:fill="FEF4D2" w:themeFill="accent4" w:themeFillTint="33"/>
          </w:tcPr>
          <w:p w14:paraId="76D09225" w14:textId="0D7AA996" w:rsidR="00F254BE" w:rsidRPr="00C91521" w:rsidRDefault="00C91521" w:rsidP="00E66300">
            <w:pPr>
              <w:suppressAutoHyphens/>
              <w:rPr>
                <w:rStyle w:val="Fett"/>
              </w:rPr>
            </w:pPr>
            <w:r w:rsidRPr="00C91521">
              <w:rPr>
                <w:rStyle w:val="Fett"/>
              </w:rPr>
              <w:t xml:space="preserve">6.4 Bei welchem (bzw. welchen) Anstellungsträger(n) sind diese MPT-Kräfte angestellt bzw. sollen sie angestellt werden </w:t>
            </w:r>
            <w:r w:rsidRPr="003D6381">
              <w:rPr>
                <w:rStyle w:val="Fett"/>
                <w:i/>
                <w:iCs/>
              </w:rPr>
              <w:t>(z.</w:t>
            </w:r>
            <w:r w:rsidR="001A0D94">
              <w:rPr>
                <w:rStyle w:val="Fett"/>
                <w:i/>
                <w:iCs/>
              </w:rPr>
              <w:t> </w:t>
            </w:r>
            <w:r w:rsidRPr="003D6381">
              <w:rPr>
                <w:rStyle w:val="Fett"/>
                <w:i/>
                <w:iCs/>
              </w:rPr>
              <w:t>B. Schule selbst, Kommune, Land, Förderverein, freie Träger)</w:t>
            </w:r>
            <w:r w:rsidRPr="00C91521">
              <w:rPr>
                <w:rStyle w:val="Fett"/>
              </w:rPr>
              <w:t>?</w:t>
            </w:r>
          </w:p>
        </w:tc>
      </w:tr>
      <w:tr w:rsidR="00C91521" w:rsidRPr="00A460BD" w14:paraId="59EE6825" w14:textId="77777777" w:rsidTr="009A5E2F">
        <w:tc>
          <w:tcPr>
            <w:tcW w:w="9641" w:type="dxa"/>
            <w:gridSpan w:val="6"/>
            <w:tcBorders>
              <w:top w:val="nil"/>
              <w:bottom w:val="single" w:sz="2" w:space="0" w:color="auto"/>
            </w:tcBorders>
          </w:tcPr>
          <w:p w14:paraId="2B64ED40" w14:textId="3CA1B681" w:rsidR="00C91521" w:rsidRPr="00C91521" w:rsidRDefault="00000000" w:rsidP="00C91521">
            <w:pPr>
              <w:rPr>
                <w:rStyle w:val="Fett"/>
              </w:rPr>
            </w:pPr>
            <w:sdt>
              <w:sdtPr>
                <w:rPr>
                  <w:rStyle w:val="Formatvorlage3"/>
                  <w:sz w:val="18"/>
                  <w:szCs w:val="18"/>
                </w:rPr>
                <w:id w:val="1459692702"/>
                <w:placeholder>
                  <w:docPart w:val="1512BDBD26EE9846A0920A85252912BB"/>
                </w:placeholder>
              </w:sdtPr>
              <w:sdtEndPr>
                <w:rPr>
                  <w:rStyle w:val="Absatz-Standardschriftart"/>
                  <w:rFonts w:cs="Arial"/>
                  <w:color w:val="auto"/>
                </w:rPr>
              </w:sdtEndPr>
              <w:sdtContent>
                <w:sdt>
                  <w:sdtPr>
                    <w:rPr>
                      <w:rStyle w:val="Formatvorlage3"/>
                      <w:sz w:val="18"/>
                      <w:szCs w:val="18"/>
                    </w:rPr>
                    <w:id w:val="-777792980"/>
                    <w:placeholder>
                      <w:docPart w:val="80C4940B5CA9934CA388BE9D96BEA8F8"/>
                    </w:placeholder>
                  </w:sdtPr>
                  <w:sdtEndPr>
                    <w:rPr>
                      <w:rStyle w:val="Absatz-Standardschriftart"/>
                      <w:rFonts w:cs="Arial"/>
                      <w:color w:val="auto"/>
                    </w:rPr>
                  </w:sdtEndPr>
                  <w:sdtContent>
                    <w:sdt>
                      <w:sdtPr>
                        <w:rPr>
                          <w:szCs w:val="18"/>
                        </w:rPr>
                        <w:id w:val="1330176205"/>
                        <w:placeholder>
                          <w:docPart w:val="7A28F83146DA0F4AA6610C4EBF8C2C62"/>
                        </w:placeholder>
                        <w:showingPlcHdr/>
                        <w:text w:multiLine="1"/>
                      </w:sdtPr>
                      <w:sdtContent>
                        <w:r w:rsidR="001A0D94" w:rsidRPr="00D06C0B">
                          <w:rPr>
                            <w:rStyle w:val="Platzhaltertext"/>
                            <w:szCs w:val="18"/>
                          </w:rPr>
                          <w:t>[Text eingeben]</w:t>
                        </w:r>
                      </w:sdtContent>
                    </w:sdt>
                  </w:sdtContent>
                </w:sdt>
              </w:sdtContent>
            </w:sdt>
          </w:p>
        </w:tc>
      </w:tr>
      <w:tr w:rsidR="00C91521" w:rsidRPr="00A460BD" w14:paraId="0A678194" w14:textId="77777777" w:rsidTr="009A5E2F">
        <w:tc>
          <w:tcPr>
            <w:tcW w:w="9641" w:type="dxa"/>
            <w:gridSpan w:val="6"/>
            <w:tcBorders>
              <w:top w:val="single" w:sz="2" w:space="0" w:color="auto"/>
              <w:bottom w:val="nil"/>
            </w:tcBorders>
            <w:shd w:val="clear" w:color="auto" w:fill="FEF4D2" w:themeFill="accent4" w:themeFillTint="33"/>
          </w:tcPr>
          <w:p w14:paraId="7C635958" w14:textId="34A891CE" w:rsidR="00C91521" w:rsidRPr="00453AC2" w:rsidRDefault="00453AC2" w:rsidP="00C91521">
            <w:pPr>
              <w:rPr>
                <w:rStyle w:val="Fett"/>
              </w:rPr>
            </w:pPr>
            <w:r w:rsidRPr="00453AC2">
              <w:rPr>
                <w:rStyle w:val="Fett"/>
              </w:rPr>
              <w:t>6.5 Qualifikation der MPT-Kraft / der MPT-Kräfte bzw. gesuchte Qualifikationen</w:t>
            </w:r>
          </w:p>
        </w:tc>
      </w:tr>
      <w:tr w:rsidR="00C91521" w:rsidRPr="00A460BD" w14:paraId="285DBA79" w14:textId="77777777" w:rsidTr="009A5E2F">
        <w:tc>
          <w:tcPr>
            <w:tcW w:w="9641" w:type="dxa"/>
            <w:gridSpan w:val="6"/>
            <w:tcBorders>
              <w:top w:val="nil"/>
              <w:bottom w:val="single" w:sz="2" w:space="0" w:color="auto"/>
            </w:tcBorders>
          </w:tcPr>
          <w:p w14:paraId="6610AA2F" w14:textId="6E4DC9D5" w:rsidR="00C91521" w:rsidRPr="00C91521" w:rsidRDefault="00000000" w:rsidP="00C91521">
            <w:pPr>
              <w:rPr>
                <w:rStyle w:val="Fett"/>
              </w:rPr>
            </w:pPr>
            <w:sdt>
              <w:sdtPr>
                <w:rPr>
                  <w:rStyle w:val="Formatvorlage3"/>
                  <w:sz w:val="18"/>
                  <w:szCs w:val="18"/>
                </w:rPr>
                <w:id w:val="649717660"/>
                <w:placeholder>
                  <w:docPart w:val="E70840D4F46D37449CFEC1AAABCE17EF"/>
                </w:placeholder>
              </w:sdtPr>
              <w:sdtEndPr>
                <w:rPr>
                  <w:rStyle w:val="Absatz-Standardschriftart"/>
                  <w:rFonts w:cs="Arial"/>
                  <w:color w:val="auto"/>
                </w:rPr>
              </w:sdtEndPr>
              <w:sdtContent>
                <w:sdt>
                  <w:sdtPr>
                    <w:rPr>
                      <w:rStyle w:val="Formatvorlage3"/>
                      <w:sz w:val="18"/>
                      <w:szCs w:val="18"/>
                    </w:rPr>
                    <w:id w:val="-1556551025"/>
                    <w:placeholder>
                      <w:docPart w:val="CDFDCD8E9F076E4AA6824C19D78A1B30"/>
                    </w:placeholder>
                  </w:sdtPr>
                  <w:sdtEndPr>
                    <w:rPr>
                      <w:rStyle w:val="Absatz-Standardschriftart"/>
                      <w:rFonts w:cs="Arial"/>
                      <w:color w:val="auto"/>
                    </w:rPr>
                  </w:sdtEndPr>
                  <w:sdtContent>
                    <w:sdt>
                      <w:sdtPr>
                        <w:rPr>
                          <w:szCs w:val="18"/>
                        </w:rPr>
                        <w:id w:val="-686300189"/>
                        <w:placeholder>
                          <w:docPart w:val="29661FA1F7DAA34D99FCC9878BA793EC"/>
                        </w:placeholder>
                        <w:showingPlcHdr/>
                        <w:text w:multiLine="1"/>
                      </w:sdtPr>
                      <w:sdtContent>
                        <w:r w:rsidR="001A0D94" w:rsidRPr="00D06C0B">
                          <w:rPr>
                            <w:rStyle w:val="Platzhaltertext"/>
                            <w:szCs w:val="18"/>
                          </w:rPr>
                          <w:t>[Text eingeben]</w:t>
                        </w:r>
                      </w:sdtContent>
                    </w:sdt>
                  </w:sdtContent>
                </w:sdt>
              </w:sdtContent>
            </w:sdt>
          </w:p>
        </w:tc>
      </w:tr>
      <w:tr w:rsidR="00C91521" w:rsidRPr="00A460BD" w14:paraId="2FF18A38" w14:textId="77777777" w:rsidTr="009A5E2F">
        <w:tc>
          <w:tcPr>
            <w:tcW w:w="9641" w:type="dxa"/>
            <w:gridSpan w:val="6"/>
            <w:tcBorders>
              <w:bottom w:val="nil"/>
            </w:tcBorders>
            <w:shd w:val="clear" w:color="auto" w:fill="FEF4D2" w:themeFill="accent4" w:themeFillTint="33"/>
          </w:tcPr>
          <w:p w14:paraId="472D4D0B" w14:textId="502BC8F1" w:rsidR="00C91521" w:rsidRPr="00B63F4B" w:rsidRDefault="00B63F4B" w:rsidP="00C91521">
            <w:pPr>
              <w:rPr>
                <w:rStyle w:val="Fett"/>
              </w:rPr>
            </w:pPr>
            <w:r w:rsidRPr="00B63F4B">
              <w:rPr>
                <w:rStyle w:val="Fett"/>
              </w:rPr>
              <w:t>6.6 Aufgabenfelder der MPT-Kraft / der MPT-Kräfte</w:t>
            </w:r>
          </w:p>
        </w:tc>
      </w:tr>
      <w:tr w:rsidR="00C91521" w:rsidRPr="00A460BD" w14:paraId="28C69D6B" w14:textId="77777777" w:rsidTr="004B5460">
        <w:tc>
          <w:tcPr>
            <w:tcW w:w="9641" w:type="dxa"/>
            <w:gridSpan w:val="6"/>
            <w:tcBorders>
              <w:top w:val="nil"/>
              <w:bottom w:val="single" w:sz="2" w:space="0" w:color="auto"/>
            </w:tcBorders>
          </w:tcPr>
          <w:p w14:paraId="03993D05" w14:textId="4555E18C" w:rsidR="00C91521" w:rsidRPr="00C91521" w:rsidRDefault="00000000" w:rsidP="00C91521">
            <w:pPr>
              <w:rPr>
                <w:rStyle w:val="Fett"/>
              </w:rPr>
            </w:pPr>
            <w:sdt>
              <w:sdtPr>
                <w:rPr>
                  <w:rStyle w:val="Formatvorlage3"/>
                  <w:sz w:val="18"/>
                  <w:szCs w:val="18"/>
                </w:rPr>
                <w:id w:val="1644699574"/>
                <w:placeholder>
                  <w:docPart w:val="0843FF5340189B4A88E1FC007B19C1A9"/>
                </w:placeholder>
              </w:sdtPr>
              <w:sdtEndPr>
                <w:rPr>
                  <w:rStyle w:val="Absatz-Standardschriftart"/>
                  <w:rFonts w:cs="Arial"/>
                  <w:color w:val="auto"/>
                </w:rPr>
              </w:sdtEndPr>
              <w:sdtContent>
                <w:sdt>
                  <w:sdtPr>
                    <w:rPr>
                      <w:rStyle w:val="Formatvorlage3"/>
                      <w:sz w:val="18"/>
                      <w:szCs w:val="18"/>
                    </w:rPr>
                    <w:id w:val="-114677216"/>
                    <w:placeholder>
                      <w:docPart w:val="BA25498D48BB56479988434F0A287F72"/>
                    </w:placeholder>
                  </w:sdtPr>
                  <w:sdtEndPr>
                    <w:rPr>
                      <w:rStyle w:val="Absatz-Standardschriftart"/>
                      <w:rFonts w:cs="Arial"/>
                      <w:color w:val="auto"/>
                    </w:rPr>
                  </w:sdtEndPr>
                  <w:sdtContent>
                    <w:sdt>
                      <w:sdtPr>
                        <w:rPr>
                          <w:szCs w:val="18"/>
                        </w:rPr>
                        <w:id w:val="1826391609"/>
                        <w:placeholder>
                          <w:docPart w:val="D8C96918C8E2CE4AA362CE4AB47C3FAC"/>
                        </w:placeholder>
                        <w:showingPlcHdr/>
                        <w:text w:multiLine="1"/>
                      </w:sdtPr>
                      <w:sdtContent>
                        <w:r w:rsidR="001A0D94" w:rsidRPr="00D06C0B">
                          <w:rPr>
                            <w:rStyle w:val="Platzhaltertext"/>
                            <w:szCs w:val="18"/>
                          </w:rPr>
                          <w:t>[Text eingeben]</w:t>
                        </w:r>
                      </w:sdtContent>
                    </w:sdt>
                  </w:sdtContent>
                </w:sdt>
              </w:sdtContent>
            </w:sdt>
          </w:p>
        </w:tc>
      </w:tr>
      <w:tr w:rsidR="00C91521" w:rsidRPr="00A460BD" w14:paraId="7BF9A608" w14:textId="77777777" w:rsidTr="009A5E2F">
        <w:tc>
          <w:tcPr>
            <w:tcW w:w="9641" w:type="dxa"/>
            <w:gridSpan w:val="6"/>
            <w:tcBorders>
              <w:bottom w:val="nil"/>
            </w:tcBorders>
            <w:shd w:val="clear" w:color="auto" w:fill="FEF4D2" w:themeFill="accent4" w:themeFillTint="33"/>
          </w:tcPr>
          <w:p w14:paraId="6DA8B376" w14:textId="70514531" w:rsidR="00C91521" w:rsidRPr="00B63F4B" w:rsidRDefault="00B63F4B" w:rsidP="00504289">
            <w:pPr>
              <w:suppressAutoHyphens/>
              <w:rPr>
                <w:rStyle w:val="Fett"/>
              </w:rPr>
            </w:pPr>
            <w:r w:rsidRPr="00B63F4B">
              <w:rPr>
                <w:rStyle w:val="Fett"/>
              </w:rPr>
              <w:t xml:space="preserve">6.7 Welche Ziele hat die Schule für das Startchancen-Programm vereinbart? Welche Rolle spielt dabei die multiprofessionelle Kooperation? </w:t>
            </w:r>
            <w:r w:rsidRPr="00630B57">
              <w:rPr>
                <w:rStyle w:val="Fett"/>
                <w:i/>
                <w:iCs/>
              </w:rPr>
              <w:t>(</w:t>
            </w:r>
            <w:r w:rsidR="00E66300">
              <w:rPr>
                <w:rStyle w:val="Fett"/>
                <w:i/>
                <w:iCs/>
              </w:rPr>
              <w:t>K</w:t>
            </w:r>
            <w:r w:rsidRPr="00630B57">
              <w:rPr>
                <w:rStyle w:val="Fett"/>
                <w:i/>
                <w:iCs/>
              </w:rPr>
              <w:t>urze Übersicht über zentrale Punkte; eine vertiefte Auseinandersetzung mit den</w:t>
            </w:r>
            <w:r w:rsidR="00504289">
              <w:rPr>
                <w:rStyle w:val="Fett"/>
                <w:i/>
                <w:iCs/>
              </w:rPr>
              <w:t> </w:t>
            </w:r>
            <w:r w:rsidRPr="00630B57">
              <w:rPr>
                <w:rStyle w:val="Fett"/>
                <w:i/>
                <w:iCs/>
              </w:rPr>
              <w:t>Zielen erfolgt im Rahmen des Schulentwicklungsprozesses und wird im Strukturmodul aufgegriffen</w:t>
            </w:r>
            <w:r w:rsidR="00630B57" w:rsidRPr="00630B57">
              <w:rPr>
                <w:rStyle w:val="Fett"/>
                <w:i/>
                <w:iCs/>
              </w:rPr>
              <w:t>.</w:t>
            </w:r>
            <w:r w:rsidRPr="00630B57">
              <w:rPr>
                <w:rStyle w:val="Fett"/>
                <w:i/>
                <w:iCs/>
              </w:rPr>
              <w:t>)</w:t>
            </w:r>
          </w:p>
        </w:tc>
      </w:tr>
      <w:tr w:rsidR="00C91521" w:rsidRPr="00A460BD" w14:paraId="5BEBF556" w14:textId="77777777" w:rsidTr="004B5460">
        <w:tc>
          <w:tcPr>
            <w:tcW w:w="9641" w:type="dxa"/>
            <w:gridSpan w:val="6"/>
            <w:tcBorders>
              <w:top w:val="nil"/>
              <w:bottom w:val="single" w:sz="2" w:space="0" w:color="000000" w:themeColor="text1"/>
            </w:tcBorders>
          </w:tcPr>
          <w:p w14:paraId="31D1E286" w14:textId="7BA4B74C" w:rsidR="00C91521" w:rsidRPr="00C91521" w:rsidRDefault="00000000" w:rsidP="00C91521">
            <w:pPr>
              <w:rPr>
                <w:rStyle w:val="Fett"/>
              </w:rPr>
            </w:pPr>
            <w:sdt>
              <w:sdtPr>
                <w:rPr>
                  <w:rStyle w:val="Formatvorlage3"/>
                  <w:sz w:val="18"/>
                  <w:szCs w:val="18"/>
                </w:rPr>
                <w:id w:val="-1067193823"/>
                <w:placeholder>
                  <w:docPart w:val="D78CC0939BC352478A016D82C5B17BB5"/>
                </w:placeholder>
              </w:sdtPr>
              <w:sdtEndPr>
                <w:rPr>
                  <w:rStyle w:val="Absatz-Standardschriftart"/>
                  <w:rFonts w:cs="Arial"/>
                  <w:color w:val="auto"/>
                </w:rPr>
              </w:sdtEndPr>
              <w:sdtContent>
                <w:sdt>
                  <w:sdtPr>
                    <w:rPr>
                      <w:rStyle w:val="Formatvorlage3"/>
                      <w:sz w:val="18"/>
                      <w:szCs w:val="18"/>
                    </w:rPr>
                    <w:id w:val="-1854332942"/>
                    <w:placeholder>
                      <w:docPart w:val="47580CD87DF717459B866735998E210F"/>
                    </w:placeholder>
                  </w:sdtPr>
                  <w:sdtEndPr>
                    <w:rPr>
                      <w:rStyle w:val="Absatz-Standardschriftart"/>
                      <w:rFonts w:cs="Arial"/>
                      <w:color w:val="auto"/>
                    </w:rPr>
                  </w:sdtEndPr>
                  <w:sdtContent>
                    <w:sdt>
                      <w:sdtPr>
                        <w:rPr>
                          <w:szCs w:val="18"/>
                        </w:rPr>
                        <w:id w:val="-683592239"/>
                        <w:placeholder>
                          <w:docPart w:val="DD5BF3676991A44B9B0D7AC7695ABCBE"/>
                        </w:placeholder>
                        <w:showingPlcHdr/>
                        <w:text w:multiLine="1"/>
                      </w:sdtPr>
                      <w:sdtContent>
                        <w:r w:rsidR="001A0D94" w:rsidRPr="00D06C0B">
                          <w:rPr>
                            <w:rStyle w:val="Platzhaltertext"/>
                            <w:szCs w:val="18"/>
                          </w:rPr>
                          <w:t>[Text eingeben]</w:t>
                        </w:r>
                      </w:sdtContent>
                    </w:sdt>
                  </w:sdtContent>
                </w:sdt>
              </w:sdtContent>
            </w:sdt>
          </w:p>
        </w:tc>
      </w:tr>
      <w:tr w:rsidR="00C91521" w:rsidRPr="00A460BD" w14:paraId="76449C28" w14:textId="77777777" w:rsidTr="004B5460">
        <w:tc>
          <w:tcPr>
            <w:tcW w:w="9641" w:type="dxa"/>
            <w:gridSpan w:val="6"/>
            <w:tcBorders>
              <w:top w:val="single" w:sz="2" w:space="0" w:color="000000" w:themeColor="text1"/>
              <w:bottom w:val="nil"/>
            </w:tcBorders>
            <w:shd w:val="clear" w:color="auto" w:fill="FEF4D2" w:themeFill="accent4" w:themeFillTint="33"/>
          </w:tcPr>
          <w:p w14:paraId="4DBD67D1" w14:textId="0D72ACEC" w:rsidR="00C91521" w:rsidRPr="00B63F4B" w:rsidRDefault="00B63F4B" w:rsidP="00B63F4B">
            <w:pPr>
              <w:tabs>
                <w:tab w:val="left" w:pos="494"/>
              </w:tabs>
              <w:rPr>
                <w:rStyle w:val="Fett"/>
              </w:rPr>
            </w:pPr>
            <w:r w:rsidRPr="00B63F4B">
              <w:rPr>
                <w:rStyle w:val="Fett"/>
              </w:rPr>
              <w:lastRenderedPageBreak/>
              <w:t>6.8 Bemerkungen</w:t>
            </w:r>
          </w:p>
        </w:tc>
      </w:tr>
      <w:tr w:rsidR="00C91521" w:rsidRPr="00062364" w14:paraId="538E49B8" w14:textId="77777777" w:rsidTr="009A5E2F">
        <w:tc>
          <w:tcPr>
            <w:tcW w:w="9641" w:type="dxa"/>
            <w:gridSpan w:val="6"/>
            <w:tcBorders>
              <w:top w:val="nil"/>
              <w:bottom w:val="single" w:sz="4" w:space="0" w:color="auto"/>
            </w:tcBorders>
          </w:tcPr>
          <w:p w14:paraId="3EB8D348" w14:textId="77777777" w:rsidR="00C91521" w:rsidRPr="00062364" w:rsidRDefault="00000000" w:rsidP="00C91521">
            <w:pPr>
              <w:rPr>
                <w:rStyle w:val="Fett"/>
              </w:rPr>
            </w:pPr>
            <w:sdt>
              <w:sdtPr>
                <w:rPr>
                  <w:rStyle w:val="Formatvorlage3"/>
                  <w:sz w:val="18"/>
                  <w:szCs w:val="18"/>
                </w:rPr>
                <w:id w:val="114887606"/>
                <w:placeholder>
                  <w:docPart w:val="58940554D9D94D42896767DDCEBBE57D"/>
                </w:placeholder>
              </w:sdtPr>
              <w:sdtEndPr>
                <w:rPr>
                  <w:rStyle w:val="Absatz-Standardschriftart"/>
                  <w:rFonts w:cs="Arial"/>
                  <w:color w:val="auto"/>
                </w:rPr>
              </w:sdtEndPr>
              <w:sdtContent>
                <w:sdt>
                  <w:sdtPr>
                    <w:rPr>
                      <w:szCs w:val="18"/>
                    </w:rPr>
                    <w:id w:val="-1220511127"/>
                    <w:placeholder>
                      <w:docPart w:val="206E047C18C55D4CBE5F328298F21987"/>
                    </w:placeholder>
                    <w:showingPlcHdr/>
                    <w:text w:multiLine="1"/>
                  </w:sdtPr>
                  <w:sdtContent>
                    <w:r w:rsidR="001A0D94" w:rsidRPr="00D06C0B">
                      <w:rPr>
                        <w:rStyle w:val="Platzhaltertext"/>
                        <w:szCs w:val="18"/>
                      </w:rPr>
                      <w:t>[Text eingeben]</w:t>
                    </w:r>
                  </w:sdtContent>
                </w:sdt>
              </w:sdtContent>
            </w:sdt>
          </w:p>
        </w:tc>
      </w:tr>
    </w:tbl>
    <w:p w14:paraId="2E702DB9" w14:textId="2C36DCC0" w:rsidR="00B63F4B" w:rsidRDefault="0096445C" w:rsidP="0096445C">
      <w:pPr>
        <w:pStyle w:val="1nummeriert"/>
      </w:pPr>
      <w:bookmarkStart w:id="22" w:name="_Toc215129741"/>
      <w:r w:rsidRPr="0096445C">
        <w:lastRenderedPageBreak/>
        <w:t>Strukturen für den Schulentwicklungsprozess: Multiprofessionelle</w:t>
      </w:r>
      <w:r w:rsidR="00CD5936">
        <w:t> </w:t>
      </w:r>
      <w:r w:rsidRPr="0096445C">
        <w:t>Steuergruppe</w:t>
      </w:r>
      <w:bookmarkEnd w:id="22"/>
    </w:p>
    <w:p w14:paraId="55361CD7" w14:textId="4C44AD16" w:rsidR="00CD3F0F" w:rsidRPr="00CD3F0F" w:rsidRDefault="00CD3F0F" w:rsidP="00CD3F0F">
      <w:r w:rsidRPr="00CD3F0F">
        <w:t xml:space="preserve">Der </w:t>
      </w:r>
      <w:r w:rsidRPr="00CD3F0F">
        <w:rPr>
          <w:rStyle w:val="Fett"/>
        </w:rPr>
        <w:t>erste Schritt</w:t>
      </w:r>
      <w:r w:rsidRPr="00CD3F0F">
        <w:t xml:space="preserve"> für die Einleitung eines multiprofessionellen Schulentwicklungsprozesses besteht darin, </w:t>
      </w:r>
      <w:r w:rsidRPr="00CD3F0F">
        <w:rPr>
          <w:rStyle w:val="Fett"/>
        </w:rPr>
        <w:t>eine Multiprofessionelle Steuergruppe (MPS)</w:t>
      </w:r>
      <w:r w:rsidRPr="00CD3F0F">
        <w:t xml:space="preserve"> zu bilden. Dabei muss sichergestellt werden, dass alle für die multiprofessionelle Kooperation wichtigen Aufgabenfelder in der Gruppe vertreten sind. Die Schulleitung – evtl. vertreten durch ein Mitglied der erweiterten Schulleitung – sollte in der Regel Mitglied der MPS sein. Wenn dies nicht möglich ist, muss ein regelmäßiger Informationsfluss sichergestellt werden (siehe Strukturmodul). </w:t>
      </w:r>
    </w:p>
    <w:p w14:paraId="17FD424B" w14:textId="7A5EFDA1" w:rsidR="00CD3F0F" w:rsidRPr="00CD3F0F" w:rsidRDefault="00CD3F0F" w:rsidP="00CD3F0F">
      <w:r w:rsidRPr="00CD3F0F">
        <w:t xml:space="preserve">Angestrebt werden sollte – je nach Größe der Schule – eine Gruppengröße von etwa sechs bis zwölf Personen. Wenn – z. B. in kleinen Schulen – einige Aufgabenfelder nur von je einer, vielleicht in Teilzeit beschäftigten Person abgedeckt werden, sollte überlegt werden, ob einzelne Personen in der MPS mehrere Aufgabenfelder in der Gruppe vertreten können. Ähnliches gilt, wenn eine Schule über eine große Vielfalt an multiprofessionell bearbeiteten Aufgabenfeldern verfügt, sodass die Gruppe zu groß werden könnte. </w:t>
      </w:r>
    </w:p>
    <w:p w14:paraId="4F7322C7" w14:textId="2934F35D" w:rsidR="00CD3F0F" w:rsidRDefault="00CD3F0F" w:rsidP="00CD3F0F">
      <w:r w:rsidRPr="00CD3F0F">
        <w:t xml:space="preserve">Bei der Bildung einer MPS ist es sinnvoll, </w:t>
      </w:r>
      <w:r w:rsidRPr="00CD3F0F">
        <w:rPr>
          <w:rStyle w:val="Fett"/>
        </w:rPr>
        <w:t>an vorhandene Steuerungsstrukturen anzuknüpfen</w:t>
      </w:r>
      <w:r w:rsidRPr="00CD3F0F">
        <w:t xml:space="preserve"> und diese ggf. </w:t>
      </w:r>
      <w:r w:rsidRPr="00CD3F0F">
        <w:rPr>
          <w:rStyle w:val="Fett"/>
        </w:rPr>
        <w:t>weiterzuentwickeln</w:t>
      </w:r>
      <w:r w:rsidRPr="00CD3F0F">
        <w:t>. Daher sollen diese bei der Bearbeitung des Basismoduls dokumentiert werden. Auf dieser Grundlage kann überlegt werden, ob für den multiprofessionellen Schulentwicklungsprozess vorhandene Strukturen – ggf. mit Ergänzungen oder Veränderungen – genutzt oder neue Strukturen aufgebaut und welche Personen eingeladen werden sollen.</w:t>
      </w:r>
    </w:p>
    <w:p w14:paraId="0F779DF6" w14:textId="77777777" w:rsidR="0021345E" w:rsidRDefault="0021345E" w:rsidP="00CD3F0F"/>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1"/>
      </w:tblGrid>
      <w:tr w:rsidR="0021345E" w14:paraId="79CC7212" w14:textId="77777777" w:rsidTr="009A5E2F">
        <w:trPr>
          <w:trHeight w:val="397"/>
        </w:trPr>
        <w:tc>
          <w:tcPr>
            <w:tcW w:w="9751" w:type="dxa"/>
            <w:tcBorders>
              <w:bottom w:val="nil"/>
            </w:tcBorders>
            <w:shd w:val="clear" w:color="auto" w:fill="FEF4D2" w:themeFill="accent4" w:themeFillTint="33"/>
          </w:tcPr>
          <w:p w14:paraId="6C906054" w14:textId="77777777" w:rsidR="0021345E" w:rsidRPr="00062364" w:rsidRDefault="0021345E" w:rsidP="00C94268">
            <w:pPr>
              <w:spacing w:before="80" w:after="80"/>
              <w:ind w:right="0"/>
              <w:rPr>
                <w:rStyle w:val="Fett"/>
                <w:sz w:val="18"/>
                <w:szCs w:val="18"/>
              </w:rPr>
            </w:pPr>
            <w:r w:rsidRPr="00062364">
              <w:rPr>
                <w:rStyle w:val="Fett"/>
                <w:sz w:val="18"/>
                <w:szCs w:val="18"/>
              </w:rPr>
              <w:t>7.1. Gibt es an der Schule schon eine Steuergruppe für die Schulentwicklung?</w:t>
            </w:r>
          </w:p>
        </w:tc>
      </w:tr>
      <w:tr w:rsidR="0021345E" w14:paraId="0F612A63" w14:textId="77777777" w:rsidTr="009A5E2F">
        <w:trPr>
          <w:trHeight w:val="397"/>
        </w:trPr>
        <w:tc>
          <w:tcPr>
            <w:tcW w:w="9751" w:type="dxa"/>
            <w:tcBorders>
              <w:bottom w:val="single" w:sz="4" w:space="0" w:color="auto"/>
            </w:tcBorders>
          </w:tcPr>
          <w:p w14:paraId="0FCD448C" w14:textId="77777777" w:rsidR="00C94268" w:rsidRPr="00062364" w:rsidRDefault="00000000" w:rsidP="00C94268">
            <w:pPr>
              <w:pStyle w:val="Checkbox-Liste"/>
              <w:spacing w:before="80" w:after="80"/>
              <w:ind w:right="0"/>
              <w:rPr>
                <w:sz w:val="18"/>
                <w:szCs w:val="18"/>
              </w:rPr>
            </w:pPr>
            <w:sdt>
              <w:sdtPr>
                <w:rPr>
                  <w:sz w:val="18"/>
                  <w:szCs w:val="18"/>
                </w:rPr>
                <w:id w:val="368732708"/>
                <w14:checkbox>
                  <w14:checked w14:val="0"/>
                  <w14:checkedState w14:val="2612" w14:font="MS Gothic"/>
                  <w14:uncheckedState w14:val="2610" w14:font="MS Gothic"/>
                </w14:checkbox>
              </w:sdtPr>
              <w:sdtContent>
                <w:r w:rsidR="00C94268" w:rsidRPr="00062364">
                  <w:rPr>
                    <w:rFonts w:ascii="MS Gothic" w:eastAsia="MS Gothic" w:hAnsi="MS Gothic" w:hint="eastAsia"/>
                    <w:sz w:val="18"/>
                    <w:szCs w:val="18"/>
                  </w:rPr>
                  <w:t>☐</w:t>
                </w:r>
              </w:sdtContent>
            </w:sdt>
            <w:r w:rsidR="00C94268" w:rsidRPr="00062364">
              <w:rPr>
                <w:sz w:val="18"/>
                <w:szCs w:val="18"/>
              </w:rPr>
              <w:tab/>
            </w:r>
            <w:r w:rsidR="00C94268" w:rsidRPr="00062364">
              <w:rPr>
                <w:bCs/>
                <w:sz w:val="18"/>
                <w:szCs w:val="18"/>
              </w:rPr>
              <w:t>Ja</w:t>
            </w:r>
          </w:p>
          <w:p w14:paraId="6140D611" w14:textId="21F2EF62" w:rsidR="00C94268" w:rsidRPr="00062364" w:rsidRDefault="00000000" w:rsidP="00C94268">
            <w:pPr>
              <w:pStyle w:val="Checkbox-Liste"/>
              <w:spacing w:before="80" w:after="80"/>
              <w:ind w:right="0"/>
              <w:rPr>
                <w:sz w:val="18"/>
                <w:szCs w:val="18"/>
              </w:rPr>
            </w:pPr>
            <w:sdt>
              <w:sdtPr>
                <w:rPr>
                  <w:sz w:val="18"/>
                  <w:szCs w:val="18"/>
                </w:rPr>
                <w:id w:val="1030681938"/>
                <w14:checkbox>
                  <w14:checked w14:val="0"/>
                  <w14:checkedState w14:val="2612" w14:font="MS Gothic"/>
                  <w14:uncheckedState w14:val="2610" w14:font="MS Gothic"/>
                </w14:checkbox>
              </w:sdtPr>
              <w:sdtContent>
                <w:r w:rsidR="00C94268" w:rsidRPr="00062364">
                  <w:rPr>
                    <w:rFonts w:ascii="MS Gothic" w:eastAsia="MS Gothic" w:hAnsi="MS Gothic" w:hint="eastAsia"/>
                    <w:sz w:val="18"/>
                    <w:szCs w:val="18"/>
                  </w:rPr>
                  <w:t>☐</w:t>
                </w:r>
              </w:sdtContent>
            </w:sdt>
            <w:r w:rsidR="00C94268" w:rsidRPr="00062364">
              <w:rPr>
                <w:sz w:val="18"/>
                <w:szCs w:val="18"/>
              </w:rPr>
              <w:tab/>
              <w:t>Nein (weiter mit 7.5)</w:t>
            </w:r>
          </w:p>
        </w:tc>
      </w:tr>
      <w:tr w:rsidR="0021345E" w14:paraId="310DF0B9" w14:textId="77777777" w:rsidTr="009A5E2F">
        <w:trPr>
          <w:trHeight w:val="397"/>
        </w:trPr>
        <w:tc>
          <w:tcPr>
            <w:tcW w:w="9751" w:type="dxa"/>
            <w:tcBorders>
              <w:top w:val="single" w:sz="4" w:space="0" w:color="auto"/>
              <w:bottom w:val="nil"/>
            </w:tcBorders>
            <w:shd w:val="clear" w:color="auto" w:fill="FEF4D2" w:themeFill="accent4" w:themeFillTint="33"/>
          </w:tcPr>
          <w:p w14:paraId="1DA3D422" w14:textId="77777777" w:rsidR="0021345E" w:rsidRPr="00062364" w:rsidRDefault="0021345E" w:rsidP="00C94268">
            <w:pPr>
              <w:spacing w:before="80" w:after="80"/>
              <w:ind w:right="0"/>
              <w:rPr>
                <w:rStyle w:val="Fett"/>
                <w:sz w:val="18"/>
                <w:szCs w:val="18"/>
              </w:rPr>
            </w:pPr>
            <w:r w:rsidRPr="00062364">
              <w:rPr>
                <w:rStyle w:val="Fett"/>
                <w:sz w:val="18"/>
                <w:szCs w:val="18"/>
              </w:rPr>
              <w:t>7.2 Wenn ja: Welches waren in den letzten zwei Jahren die wichtigsten Themen dieser Steuergruppe?</w:t>
            </w:r>
          </w:p>
        </w:tc>
      </w:tr>
      <w:tr w:rsidR="0021345E" w:rsidRPr="00062364" w14:paraId="5A07D454" w14:textId="77777777" w:rsidTr="009A5E2F">
        <w:trPr>
          <w:trHeight w:val="397"/>
        </w:trPr>
        <w:tc>
          <w:tcPr>
            <w:tcW w:w="9751" w:type="dxa"/>
            <w:tcBorders>
              <w:bottom w:val="single" w:sz="4" w:space="0" w:color="auto"/>
            </w:tcBorders>
          </w:tcPr>
          <w:p w14:paraId="7ED8B0E9" w14:textId="71D49900" w:rsidR="0021345E" w:rsidRPr="00062364" w:rsidRDefault="00000000" w:rsidP="00C94268">
            <w:pPr>
              <w:spacing w:before="80" w:after="80"/>
              <w:ind w:right="0"/>
              <w:rPr>
                <w:sz w:val="18"/>
                <w:szCs w:val="18"/>
              </w:rPr>
            </w:pPr>
            <w:sdt>
              <w:sdtPr>
                <w:rPr>
                  <w:rFonts w:cs="Arial"/>
                  <w:sz w:val="18"/>
                  <w:szCs w:val="18"/>
                </w:rPr>
                <w:id w:val="-1966036035"/>
                <w:placeholder>
                  <w:docPart w:val="FB2FE1F6E57AFC49A6B38C81BCABF4B7"/>
                </w:placeholder>
              </w:sdtPr>
              <w:sdtContent>
                <w:sdt>
                  <w:sdtPr>
                    <w:rPr>
                      <w:rStyle w:val="Formatvorlage3"/>
                      <w:sz w:val="18"/>
                      <w:szCs w:val="18"/>
                    </w:rPr>
                    <w:id w:val="-703098170"/>
                    <w:placeholder>
                      <w:docPart w:val="5055C98F4D856646AB0EBC9D0E0EFDE7"/>
                    </w:placeholder>
                  </w:sdtPr>
                  <w:sdtEndPr>
                    <w:rPr>
                      <w:rStyle w:val="Absatz-Standardschriftart"/>
                      <w:rFonts w:cs="Arial"/>
                      <w:color w:val="auto"/>
                    </w:rPr>
                  </w:sdtEndPr>
                  <w:sdtContent>
                    <w:sdt>
                      <w:sdtPr>
                        <w:rPr>
                          <w:rStyle w:val="Formatvorlage3"/>
                          <w:sz w:val="18"/>
                          <w:szCs w:val="18"/>
                        </w:rPr>
                        <w:id w:val="1661959203"/>
                        <w:placeholder>
                          <w:docPart w:val="836C1F64F6935E429E6235E646C9069B"/>
                        </w:placeholder>
                      </w:sdtPr>
                      <w:sdtEndPr>
                        <w:rPr>
                          <w:rStyle w:val="Absatz-Standardschriftart"/>
                          <w:rFonts w:cs="Arial"/>
                          <w:color w:val="auto"/>
                        </w:rPr>
                      </w:sdtEndPr>
                      <w:sdtContent>
                        <w:sdt>
                          <w:sdtPr>
                            <w:rPr>
                              <w:sz w:val="18"/>
                              <w:szCs w:val="18"/>
                            </w:rPr>
                            <w:id w:val="-1812087707"/>
                            <w:placeholder>
                              <w:docPart w:val="591CCA8A57D91B4F9DE1B9E85B1B4C61"/>
                            </w:placeholder>
                            <w:showingPlcHdr/>
                            <w:text w:multiLine="1"/>
                          </w:sdtPr>
                          <w:sdtContent>
                            <w:r w:rsidR="001A0D94" w:rsidRPr="00D06C0B">
                              <w:rPr>
                                <w:rStyle w:val="Platzhaltertext"/>
                                <w:sz w:val="18"/>
                                <w:szCs w:val="18"/>
                              </w:rPr>
                              <w:t>[Text eingeben]</w:t>
                            </w:r>
                          </w:sdtContent>
                        </w:sdt>
                      </w:sdtContent>
                    </w:sdt>
                  </w:sdtContent>
                </w:sdt>
              </w:sdtContent>
            </w:sdt>
          </w:p>
        </w:tc>
      </w:tr>
      <w:tr w:rsidR="0021345E" w14:paraId="5D8A99C3" w14:textId="77777777" w:rsidTr="009A5E2F">
        <w:trPr>
          <w:trHeight w:val="397"/>
        </w:trPr>
        <w:tc>
          <w:tcPr>
            <w:tcW w:w="9751" w:type="dxa"/>
            <w:tcBorders>
              <w:top w:val="single" w:sz="4" w:space="0" w:color="auto"/>
            </w:tcBorders>
            <w:shd w:val="clear" w:color="auto" w:fill="FEF4D2" w:themeFill="accent4" w:themeFillTint="33"/>
          </w:tcPr>
          <w:p w14:paraId="796973C1" w14:textId="77777777" w:rsidR="0021345E" w:rsidRPr="00062364" w:rsidRDefault="0021345E" w:rsidP="00C94268">
            <w:pPr>
              <w:spacing w:before="80" w:after="80"/>
              <w:ind w:right="0"/>
              <w:rPr>
                <w:rStyle w:val="Fett"/>
                <w:sz w:val="18"/>
                <w:szCs w:val="18"/>
              </w:rPr>
            </w:pPr>
            <w:r w:rsidRPr="00062364">
              <w:rPr>
                <w:rStyle w:val="Fett"/>
                <w:sz w:val="18"/>
                <w:szCs w:val="18"/>
              </w:rPr>
              <w:t>7.3 Soll diese Gruppe auch den Prozess multiprofessioneller Schulentwicklung steuern?</w:t>
            </w:r>
          </w:p>
        </w:tc>
      </w:tr>
      <w:tr w:rsidR="0021345E" w14:paraId="23176A00" w14:textId="77777777" w:rsidTr="00761659">
        <w:trPr>
          <w:cantSplit/>
          <w:trHeight w:val="397"/>
        </w:trPr>
        <w:tc>
          <w:tcPr>
            <w:tcW w:w="9751" w:type="dxa"/>
            <w:tcBorders>
              <w:bottom w:val="single" w:sz="4" w:space="0" w:color="auto"/>
            </w:tcBorders>
          </w:tcPr>
          <w:p w14:paraId="6C7F0651" w14:textId="77777777" w:rsidR="00C94268" w:rsidRPr="00062364" w:rsidRDefault="00000000" w:rsidP="00C94268">
            <w:pPr>
              <w:pStyle w:val="Checkbox-Liste"/>
              <w:spacing w:before="80" w:after="80"/>
              <w:ind w:right="0"/>
              <w:rPr>
                <w:sz w:val="18"/>
                <w:szCs w:val="18"/>
              </w:rPr>
            </w:pPr>
            <w:sdt>
              <w:sdtPr>
                <w:rPr>
                  <w:sz w:val="18"/>
                  <w:szCs w:val="18"/>
                </w:rPr>
                <w:id w:val="226506359"/>
                <w14:checkbox>
                  <w14:checked w14:val="0"/>
                  <w14:checkedState w14:val="2612" w14:font="MS Gothic"/>
                  <w14:uncheckedState w14:val="2610" w14:font="MS Gothic"/>
                </w14:checkbox>
              </w:sdtPr>
              <w:sdtContent>
                <w:r w:rsidR="00C94268" w:rsidRPr="00062364">
                  <w:rPr>
                    <w:rFonts w:ascii="MS Gothic" w:eastAsia="MS Gothic" w:hAnsi="MS Gothic" w:hint="eastAsia"/>
                    <w:sz w:val="18"/>
                    <w:szCs w:val="18"/>
                  </w:rPr>
                  <w:t>☐</w:t>
                </w:r>
              </w:sdtContent>
            </w:sdt>
            <w:r w:rsidR="00C94268" w:rsidRPr="00062364">
              <w:rPr>
                <w:sz w:val="18"/>
                <w:szCs w:val="18"/>
              </w:rPr>
              <w:tab/>
            </w:r>
            <w:r w:rsidR="00C94268" w:rsidRPr="00062364">
              <w:rPr>
                <w:bCs/>
                <w:sz w:val="18"/>
                <w:szCs w:val="18"/>
              </w:rPr>
              <w:t>Ja</w:t>
            </w:r>
          </w:p>
          <w:p w14:paraId="417CBA6F" w14:textId="6C0E3856" w:rsidR="00C94268" w:rsidRPr="00062364" w:rsidRDefault="00000000" w:rsidP="00C94268">
            <w:pPr>
              <w:pStyle w:val="Checkbox-Liste"/>
              <w:spacing w:before="80" w:after="80"/>
              <w:ind w:right="0"/>
              <w:rPr>
                <w:bCs/>
                <w:sz w:val="18"/>
                <w:szCs w:val="18"/>
              </w:rPr>
            </w:pPr>
            <w:sdt>
              <w:sdtPr>
                <w:rPr>
                  <w:sz w:val="18"/>
                  <w:szCs w:val="18"/>
                </w:rPr>
                <w:id w:val="-1862893581"/>
                <w14:checkbox>
                  <w14:checked w14:val="0"/>
                  <w14:checkedState w14:val="2612" w14:font="MS Gothic"/>
                  <w14:uncheckedState w14:val="2610" w14:font="MS Gothic"/>
                </w14:checkbox>
              </w:sdtPr>
              <w:sdtContent>
                <w:r w:rsidR="00C94268" w:rsidRPr="00062364">
                  <w:rPr>
                    <w:rFonts w:ascii="MS Gothic" w:eastAsia="MS Gothic" w:hAnsi="MS Gothic" w:hint="eastAsia"/>
                    <w:sz w:val="18"/>
                    <w:szCs w:val="18"/>
                  </w:rPr>
                  <w:t>☐</w:t>
                </w:r>
              </w:sdtContent>
            </w:sdt>
            <w:r w:rsidR="00C94268" w:rsidRPr="00062364">
              <w:rPr>
                <w:sz w:val="18"/>
                <w:szCs w:val="18"/>
              </w:rPr>
              <w:tab/>
            </w:r>
            <w:r w:rsidR="00C94268" w:rsidRPr="00062364">
              <w:rPr>
                <w:bCs/>
                <w:sz w:val="18"/>
                <w:szCs w:val="18"/>
              </w:rPr>
              <w:t>Vielleicht</w:t>
            </w:r>
          </w:p>
          <w:p w14:paraId="39162F0A" w14:textId="6EC4F420" w:rsidR="00C94268" w:rsidRPr="00062364" w:rsidRDefault="00000000" w:rsidP="00C94268">
            <w:pPr>
              <w:pStyle w:val="Checkbox-Liste"/>
              <w:spacing w:before="80" w:after="80"/>
              <w:ind w:right="0"/>
              <w:rPr>
                <w:sz w:val="18"/>
                <w:szCs w:val="18"/>
              </w:rPr>
            </w:pPr>
            <w:sdt>
              <w:sdtPr>
                <w:rPr>
                  <w:sz w:val="18"/>
                  <w:szCs w:val="18"/>
                </w:rPr>
                <w:id w:val="-770625235"/>
                <w14:checkbox>
                  <w14:checked w14:val="0"/>
                  <w14:checkedState w14:val="2612" w14:font="MS Gothic"/>
                  <w14:uncheckedState w14:val="2610" w14:font="MS Gothic"/>
                </w14:checkbox>
              </w:sdtPr>
              <w:sdtContent>
                <w:r w:rsidR="00C94268" w:rsidRPr="00062364">
                  <w:rPr>
                    <w:rFonts w:ascii="MS Gothic" w:eastAsia="MS Gothic" w:hAnsi="MS Gothic" w:hint="eastAsia"/>
                    <w:sz w:val="18"/>
                    <w:szCs w:val="18"/>
                  </w:rPr>
                  <w:t>☐</w:t>
                </w:r>
              </w:sdtContent>
            </w:sdt>
            <w:r w:rsidR="00C94268" w:rsidRPr="00062364">
              <w:rPr>
                <w:sz w:val="18"/>
                <w:szCs w:val="18"/>
              </w:rPr>
              <w:tab/>
            </w:r>
            <w:r w:rsidR="00C94268" w:rsidRPr="00062364">
              <w:rPr>
                <w:bCs/>
                <w:sz w:val="18"/>
                <w:szCs w:val="18"/>
              </w:rPr>
              <w:t>Nein (weiter mit 7.5)</w:t>
            </w:r>
          </w:p>
        </w:tc>
      </w:tr>
      <w:tr w:rsidR="0021345E" w14:paraId="79458B45" w14:textId="77777777" w:rsidTr="009A5E2F">
        <w:trPr>
          <w:trHeight w:val="397"/>
        </w:trPr>
        <w:tc>
          <w:tcPr>
            <w:tcW w:w="9751" w:type="dxa"/>
            <w:tcBorders>
              <w:top w:val="single" w:sz="4" w:space="0" w:color="auto"/>
            </w:tcBorders>
            <w:shd w:val="clear" w:color="auto" w:fill="FEF4D2" w:themeFill="accent4" w:themeFillTint="33"/>
          </w:tcPr>
          <w:p w14:paraId="544A53E5" w14:textId="77777777" w:rsidR="0021345E" w:rsidRPr="00062364" w:rsidRDefault="0021345E" w:rsidP="00C94268">
            <w:pPr>
              <w:spacing w:before="80" w:after="80"/>
              <w:ind w:right="0"/>
              <w:rPr>
                <w:b/>
                <w:bCs/>
                <w:sz w:val="18"/>
                <w:szCs w:val="18"/>
              </w:rPr>
            </w:pPr>
            <w:r w:rsidRPr="00062364">
              <w:rPr>
                <w:b/>
                <w:bCs/>
                <w:sz w:val="18"/>
                <w:szCs w:val="18"/>
              </w:rPr>
              <w:t xml:space="preserve">7.4 Wenn ja oder vielleicht: </w:t>
            </w:r>
          </w:p>
          <w:p w14:paraId="4281667C" w14:textId="77777777" w:rsidR="0021345E" w:rsidRPr="00062364" w:rsidRDefault="0021345E" w:rsidP="00C94268">
            <w:pPr>
              <w:spacing w:before="80" w:after="80"/>
              <w:ind w:right="0"/>
              <w:rPr>
                <w:b/>
                <w:bCs/>
                <w:sz w:val="18"/>
                <w:szCs w:val="18"/>
              </w:rPr>
            </w:pPr>
            <w:r w:rsidRPr="00062364">
              <w:rPr>
                <w:b/>
                <w:bCs/>
                <w:sz w:val="18"/>
                <w:szCs w:val="18"/>
              </w:rPr>
              <w:t xml:space="preserve">7.4.1 Wie ist diese Gruppe zusammengesetzt? </w:t>
            </w:r>
            <w:r w:rsidRPr="00062364">
              <w:rPr>
                <w:b/>
                <w:bCs/>
                <w:i/>
                <w:iCs/>
                <w:sz w:val="18"/>
                <w:szCs w:val="18"/>
              </w:rPr>
              <w:t>(Anzahl der Personen; Funktionen und Aufgabenfelder der Mitglieder)</w:t>
            </w:r>
          </w:p>
        </w:tc>
      </w:tr>
      <w:tr w:rsidR="0021345E" w:rsidRPr="00062364" w14:paraId="2BC39D1D" w14:textId="77777777" w:rsidTr="009A5E2F">
        <w:trPr>
          <w:trHeight w:val="397"/>
        </w:trPr>
        <w:tc>
          <w:tcPr>
            <w:tcW w:w="9751" w:type="dxa"/>
          </w:tcPr>
          <w:p w14:paraId="7BFCC94E" w14:textId="4D2BEC73" w:rsidR="0021345E" w:rsidRPr="00062364" w:rsidRDefault="00000000" w:rsidP="00C94268">
            <w:pPr>
              <w:spacing w:before="80" w:after="80"/>
              <w:ind w:right="0"/>
              <w:rPr>
                <w:sz w:val="18"/>
                <w:szCs w:val="18"/>
              </w:rPr>
            </w:pPr>
            <w:sdt>
              <w:sdtPr>
                <w:rPr>
                  <w:rFonts w:cs="Arial"/>
                  <w:sz w:val="18"/>
                  <w:szCs w:val="18"/>
                </w:rPr>
                <w:id w:val="-1583296002"/>
                <w:placeholder>
                  <w:docPart w:val="E876C763DCD2774A98C756434C7FDF98"/>
                </w:placeholder>
              </w:sdtPr>
              <w:sdtContent>
                <w:sdt>
                  <w:sdtPr>
                    <w:rPr>
                      <w:rStyle w:val="Formatvorlage3"/>
                      <w:sz w:val="18"/>
                      <w:szCs w:val="18"/>
                    </w:rPr>
                    <w:id w:val="1648711924"/>
                    <w:placeholder>
                      <w:docPart w:val="00AC54B04C89424F8686CBF7AF93B21D"/>
                    </w:placeholder>
                  </w:sdtPr>
                  <w:sdtEndPr>
                    <w:rPr>
                      <w:rStyle w:val="Absatz-Standardschriftart"/>
                      <w:rFonts w:cs="Arial"/>
                      <w:color w:val="auto"/>
                    </w:rPr>
                  </w:sdtEndPr>
                  <w:sdtContent>
                    <w:sdt>
                      <w:sdtPr>
                        <w:rPr>
                          <w:rStyle w:val="Formatvorlage3"/>
                          <w:sz w:val="18"/>
                          <w:szCs w:val="18"/>
                        </w:rPr>
                        <w:id w:val="1218089802"/>
                        <w:placeholder>
                          <w:docPart w:val="A8EA23D62E701B40B24A99E4C91130DC"/>
                        </w:placeholder>
                      </w:sdtPr>
                      <w:sdtEndPr>
                        <w:rPr>
                          <w:rStyle w:val="Absatz-Standardschriftart"/>
                          <w:rFonts w:cs="Arial"/>
                          <w:color w:val="auto"/>
                        </w:rPr>
                      </w:sdtEndPr>
                      <w:sdtContent>
                        <w:sdt>
                          <w:sdtPr>
                            <w:rPr>
                              <w:sz w:val="18"/>
                              <w:szCs w:val="18"/>
                            </w:rPr>
                            <w:id w:val="-650670261"/>
                            <w:placeholder>
                              <w:docPart w:val="F8624BE689E3214F92F3A72A0D4568C7"/>
                            </w:placeholder>
                            <w:showingPlcHdr/>
                            <w:text w:multiLine="1"/>
                          </w:sdtPr>
                          <w:sdtContent>
                            <w:r w:rsidR="001A0D94" w:rsidRPr="00D06C0B">
                              <w:rPr>
                                <w:rStyle w:val="Platzhaltertext"/>
                                <w:sz w:val="18"/>
                                <w:szCs w:val="18"/>
                              </w:rPr>
                              <w:t>[Text eingeben]</w:t>
                            </w:r>
                          </w:sdtContent>
                        </w:sdt>
                      </w:sdtContent>
                    </w:sdt>
                  </w:sdtContent>
                </w:sdt>
              </w:sdtContent>
            </w:sdt>
          </w:p>
        </w:tc>
      </w:tr>
      <w:tr w:rsidR="0021345E" w14:paraId="65D2FFBD" w14:textId="77777777" w:rsidTr="009A5E2F">
        <w:trPr>
          <w:trHeight w:val="397"/>
        </w:trPr>
        <w:tc>
          <w:tcPr>
            <w:tcW w:w="9751" w:type="dxa"/>
            <w:shd w:val="clear" w:color="auto" w:fill="FEF4D2" w:themeFill="accent4" w:themeFillTint="33"/>
          </w:tcPr>
          <w:p w14:paraId="0A6F2B0B" w14:textId="77777777" w:rsidR="0021345E" w:rsidRPr="00062364" w:rsidRDefault="0021345E" w:rsidP="00C94268">
            <w:pPr>
              <w:spacing w:before="80" w:after="80"/>
              <w:ind w:right="0"/>
              <w:rPr>
                <w:rStyle w:val="Fett"/>
                <w:sz w:val="18"/>
                <w:szCs w:val="18"/>
              </w:rPr>
            </w:pPr>
            <w:r w:rsidRPr="00062364">
              <w:rPr>
                <w:rStyle w:val="Fett"/>
                <w:sz w:val="18"/>
                <w:szCs w:val="18"/>
              </w:rPr>
              <w:lastRenderedPageBreak/>
              <w:t>7.4.2 Sind alle Aufgabenfelder, die für die Weiterentwicklung der multiprofessionellen Kooperation berücksichtigt werden müssen, in der Gruppe vertreten? Welche Personen müssten ggf. zusätzlich einbezogen werden?</w:t>
            </w:r>
          </w:p>
        </w:tc>
      </w:tr>
      <w:tr w:rsidR="0021345E" w14:paraId="5D1001A1" w14:textId="77777777" w:rsidTr="00761659">
        <w:trPr>
          <w:cantSplit/>
          <w:trHeight w:val="397"/>
        </w:trPr>
        <w:tc>
          <w:tcPr>
            <w:tcW w:w="9751" w:type="dxa"/>
            <w:tcBorders>
              <w:bottom w:val="single" w:sz="4" w:space="0" w:color="auto"/>
            </w:tcBorders>
          </w:tcPr>
          <w:p w14:paraId="6AA9DF15" w14:textId="0E5A7F91" w:rsidR="0021345E" w:rsidRPr="00062364" w:rsidRDefault="00000000" w:rsidP="00C94268">
            <w:pPr>
              <w:spacing w:before="80" w:after="80"/>
              <w:ind w:right="0"/>
              <w:rPr>
                <w:rFonts w:cs="Arial"/>
                <w:sz w:val="18"/>
                <w:szCs w:val="18"/>
              </w:rPr>
            </w:pPr>
            <w:sdt>
              <w:sdtPr>
                <w:rPr>
                  <w:rFonts w:cs="Arial"/>
                  <w:sz w:val="18"/>
                  <w:szCs w:val="18"/>
                </w:rPr>
                <w:id w:val="864949637"/>
                <w:placeholder>
                  <w:docPart w:val="7DE8DCB7D9ABFC4F9ADD4ACDB25865AB"/>
                </w:placeholder>
              </w:sdtPr>
              <w:sdtContent>
                <w:sdt>
                  <w:sdtPr>
                    <w:rPr>
                      <w:rStyle w:val="Formatvorlage3"/>
                      <w:sz w:val="18"/>
                      <w:szCs w:val="18"/>
                    </w:rPr>
                    <w:id w:val="-800459062"/>
                    <w:placeholder>
                      <w:docPart w:val="C7429B036456D241A4D999946BD161D6"/>
                    </w:placeholder>
                  </w:sdtPr>
                  <w:sdtEndPr>
                    <w:rPr>
                      <w:rStyle w:val="Absatz-Standardschriftart"/>
                      <w:rFonts w:cs="Arial"/>
                      <w:color w:val="auto"/>
                    </w:rPr>
                  </w:sdtEndPr>
                  <w:sdtContent>
                    <w:sdt>
                      <w:sdtPr>
                        <w:rPr>
                          <w:rStyle w:val="Formatvorlage3"/>
                          <w:sz w:val="18"/>
                          <w:szCs w:val="18"/>
                        </w:rPr>
                        <w:id w:val="1691645559"/>
                        <w:placeholder>
                          <w:docPart w:val="BBAD8BC582E1114BB24724159C1CACA4"/>
                        </w:placeholder>
                      </w:sdtPr>
                      <w:sdtEndPr>
                        <w:rPr>
                          <w:rStyle w:val="Absatz-Standardschriftart"/>
                          <w:rFonts w:cs="Arial"/>
                          <w:color w:val="auto"/>
                        </w:rPr>
                      </w:sdtEndPr>
                      <w:sdtContent>
                        <w:sdt>
                          <w:sdtPr>
                            <w:rPr>
                              <w:sz w:val="18"/>
                              <w:szCs w:val="18"/>
                            </w:rPr>
                            <w:id w:val="-4748956"/>
                            <w:placeholder>
                              <w:docPart w:val="70F3C8B4B548E348B5F3C50CB657C75F"/>
                            </w:placeholder>
                            <w:showingPlcHdr/>
                            <w:text w:multiLine="1"/>
                          </w:sdtPr>
                          <w:sdtContent>
                            <w:r w:rsidR="001A0D94" w:rsidRPr="00D06C0B">
                              <w:rPr>
                                <w:rStyle w:val="Platzhaltertext"/>
                                <w:sz w:val="18"/>
                                <w:szCs w:val="18"/>
                              </w:rPr>
                              <w:t>[Text eingeben]</w:t>
                            </w:r>
                          </w:sdtContent>
                        </w:sdt>
                      </w:sdtContent>
                    </w:sdt>
                  </w:sdtContent>
                </w:sdt>
              </w:sdtContent>
            </w:sdt>
          </w:p>
          <w:p w14:paraId="11E01846" w14:textId="77777777" w:rsidR="0021345E" w:rsidRPr="00062364" w:rsidRDefault="0021345E" w:rsidP="00C94268">
            <w:pPr>
              <w:spacing w:before="80" w:after="80"/>
              <w:ind w:right="0"/>
              <w:rPr>
                <w:rStyle w:val="Fett"/>
                <w:i/>
                <w:iCs/>
                <w:sz w:val="18"/>
                <w:szCs w:val="18"/>
              </w:rPr>
            </w:pPr>
            <w:r w:rsidRPr="00062364">
              <w:rPr>
                <w:rStyle w:val="Fett"/>
                <w:i/>
                <w:iCs/>
                <w:sz w:val="18"/>
                <w:szCs w:val="18"/>
              </w:rPr>
              <w:t>(Weiter mit 7.6)</w:t>
            </w:r>
          </w:p>
        </w:tc>
      </w:tr>
      <w:tr w:rsidR="0021345E" w14:paraId="1A2232F4" w14:textId="77777777" w:rsidTr="009A5E2F">
        <w:trPr>
          <w:trHeight w:val="397"/>
        </w:trPr>
        <w:tc>
          <w:tcPr>
            <w:tcW w:w="9751" w:type="dxa"/>
            <w:tcBorders>
              <w:top w:val="single" w:sz="4" w:space="0" w:color="auto"/>
            </w:tcBorders>
            <w:shd w:val="clear" w:color="auto" w:fill="FEF4D2" w:themeFill="accent4" w:themeFillTint="33"/>
          </w:tcPr>
          <w:p w14:paraId="4A1B7346" w14:textId="77777777" w:rsidR="0021345E" w:rsidRPr="00062364" w:rsidRDefault="0021345E" w:rsidP="00C94268">
            <w:pPr>
              <w:spacing w:before="80" w:after="80"/>
              <w:ind w:right="0"/>
              <w:rPr>
                <w:b/>
                <w:bCs/>
                <w:sz w:val="18"/>
                <w:szCs w:val="18"/>
              </w:rPr>
            </w:pPr>
            <w:r w:rsidRPr="00062364">
              <w:rPr>
                <w:b/>
                <w:bCs/>
                <w:sz w:val="18"/>
                <w:szCs w:val="18"/>
              </w:rPr>
              <w:t xml:space="preserve">7.5 Wie soll eine (neue) Steuergruppe für die multiprofessionelle Schulentwicklung gebildet werden? Wie soll die Gruppe zusammengesetzt sein, um sicherzustellen, dass alle Aufgabenfelder, die für die Weiterentwicklung der multiprofessionellen Kooperation berücksichtigt werden müssen, vertreten sind? </w:t>
            </w:r>
            <w:r w:rsidRPr="00062364">
              <w:rPr>
                <w:b/>
                <w:bCs/>
                <w:i/>
                <w:iCs/>
                <w:sz w:val="18"/>
                <w:szCs w:val="18"/>
              </w:rPr>
              <w:t>(Anzahl der Personen; Funktionen und Aufgabenfelder der Mitglieder)</w:t>
            </w:r>
          </w:p>
        </w:tc>
      </w:tr>
      <w:tr w:rsidR="0021345E" w:rsidRPr="00E634E7" w14:paraId="5D5C6BDF" w14:textId="77777777" w:rsidTr="009A5E2F">
        <w:trPr>
          <w:trHeight w:val="397"/>
        </w:trPr>
        <w:tc>
          <w:tcPr>
            <w:tcW w:w="9751" w:type="dxa"/>
            <w:tcBorders>
              <w:bottom w:val="single" w:sz="4" w:space="0" w:color="auto"/>
            </w:tcBorders>
          </w:tcPr>
          <w:p w14:paraId="2D096B0C" w14:textId="01CDDADB" w:rsidR="0021345E" w:rsidRPr="00E634E7" w:rsidRDefault="00000000" w:rsidP="00C94268">
            <w:pPr>
              <w:spacing w:before="80" w:after="80"/>
              <w:ind w:right="0"/>
              <w:rPr>
                <w:sz w:val="18"/>
                <w:szCs w:val="18"/>
              </w:rPr>
            </w:pPr>
            <w:sdt>
              <w:sdtPr>
                <w:rPr>
                  <w:rFonts w:cs="Arial"/>
                  <w:sz w:val="18"/>
                  <w:szCs w:val="18"/>
                </w:rPr>
                <w:id w:val="-400284676"/>
                <w:placeholder>
                  <w:docPart w:val="3939171D4E9A6947A0AC08FBC16D48D1"/>
                </w:placeholder>
              </w:sdtPr>
              <w:sdtContent>
                <w:sdt>
                  <w:sdtPr>
                    <w:rPr>
                      <w:rStyle w:val="Formatvorlage3"/>
                      <w:sz w:val="18"/>
                      <w:szCs w:val="18"/>
                    </w:rPr>
                    <w:id w:val="-607661611"/>
                    <w:placeholder>
                      <w:docPart w:val="A340719AAC46E34E8452EC90FBDFE1C5"/>
                    </w:placeholder>
                  </w:sdtPr>
                  <w:sdtEndPr>
                    <w:rPr>
                      <w:rStyle w:val="Absatz-Standardschriftart"/>
                      <w:rFonts w:cs="Arial"/>
                      <w:color w:val="auto"/>
                    </w:rPr>
                  </w:sdtEndPr>
                  <w:sdtContent>
                    <w:sdt>
                      <w:sdtPr>
                        <w:rPr>
                          <w:rStyle w:val="Formatvorlage3"/>
                          <w:sz w:val="18"/>
                          <w:szCs w:val="18"/>
                        </w:rPr>
                        <w:id w:val="-783039742"/>
                        <w:placeholder>
                          <w:docPart w:val="ECA88DFA30387A40B81A33F97A2029B2"/>
                        </w:placeholder>
                      </w:sdtPr>
                      <w:sdtEndPr>
                        <w:rPr>
                          <w:rStyle w:val="Absatz-Standardschriftart"/>
                          <w:rFonts w:cs="Arial"/>
                          <w:color w:val="auto"/>
                        </w:rPr>
                      </w:sdtEndPr>
                      <w:sdtContent>
                        <w:sdt>
                          <w:sdtPr>
                            <w:rPr>
                              <w:sz w:val="18"/>
                              <w:szCs w:val="18"/>
                            </w:rPr>
                            <w:id w:val="-1882933123"/>
                            <w:placeholder>
                              <w:docPart w:val="47C7B6B46AF0CB4BA8C78153B5367F7F"/>
                            </w:placeholder>
                            <w:showingPlcHdr/>
                            <w:text w:multiLine="1"/>
                          </w:sdtPr>
                          <w:sdtContent>
                            <w:r w:rsidR="001A0D94" w:rsidRPr="00D06C0B">
                              <w:rPr>
                                <w:rStyle w:val="Platzhaltertext"/>
                                <w:sz w:val="18"/>
                                <w:szCs w:val="18"/>
                              </w:rPr>
                              <w:t>[Text eingeben]</w:t>
                            </w:r>
                          </w:sdtContent>
                        </w:sdt>
                      </w:sdtContent>
                    </w:sdt>
                  </w:sdtContent>
                </w:sdt>
              </w:sdtContent>
            </w:sdt>
          </w:p>
        </w:tc>
      </w:tr>
      <w:tr w:rsidR="0021345E" w14:paraId="38E4F9E0" w14:textId="77777777" w:rsidTr="009A5E2F">
        <w:trPr>
          <w:trHeight w:val="397"/>
        </w:trPr>
        <w:tc>
          <w:tcPr>
            <w:tcW w:w="9751" w:type="dxa"/>
            <w:tcBorders>
              <w:top w:val="single" w:sz="4" w:space="0" w:color="auto"/>
            </w:tcBorders>
            <w:shd w:val="clear" w:color="auto" w:fill="FEF4D2" w:themeFill="accent4" w:themeFillTint="33"/>
          </w:tcPr>
          <w:p w14:paraId="3DA332E9" w14:textId="77777777" w:rsidR="0021345E" w:rsidRPr="00062364" w:rsidRDefault="0021345E" w:rsidP="00C94268">
            <w:pPr>
              <w:spacing w:before="80" w:after="80"/>
              <w:ind w:right="0"/>
              <w:rPr>
                <w:b/>
                <w:bCs/>
                <w:sz w:val="18"/>
                <w:szCs w:val="18"/>
              </w:rPr>
            </w:pPr>
            <w:r w:rsidRPr="00062364">
              <w:rPr>
                <w:b/>
                <w:bCs/>
                <w:sz w:val="18"/>
                <w:szCs w:val="18"/>
              </w:rPr>
              <w:t xml:space="preserve">7.6 Welche Personen sollen Mitglieder der MPS sein? </w:t>
            </w:r>
            <w:r w:rsidRPr="00062364">
              <w:rPr>
                <w:b/>
                <w:bCs/>
                <w:i/>
                <w:iCs/>
                <w:sz w:val="18"/>
                <w:szCs w:val="18"/>
              </w:rPr>
              <w:t>(Name und Funktion)</w:t>
            </w:r>
          </w:p>
        </w:tc>
      </w:tr>
      <w:tr w:rsidR="0021345E" w:rsidRPr="00E634E7" w14:paraId="59F8379D" w14:textId="77777777" w:rsidTr="009A5E2F">
        <w:trPr>
          <w:trHeight w:val="397"/>
        </w:trPr>
        <w:tc>
          <w:tcPr>
            <w:tcW w:w="9751" w:type="dxa"/>
            <w:tcBorders>
              <w:bottom w:val="single" w:sz="4" w:space="0" w:color="auto"/>
            </w:tcBorders>
          </w:tcPr>
          <w:p w14:paraId="4352C910" w14:textId="0CB20C9B" w:rsidR="0021345E" w:rsidRPr="00E634E7" w:rsidRDefault="00000000" w:rsidP="00C94268">
            <w:pPr>
              <w:spacing w:before="80" w:after="80"/>
              <w:ind w:right="0"/>
              <w:rPr>
                <w:sz w:val="18"/>
                <w:szCs w:val="18"/>
              </w:rPr>
            </w:pPr>
            <w:sdt>
              <w:sdtPr>
                <w:rPr>
                  <w:rFonts w:cs="Arial"/>
                  <w:sz w:val="18"/>
                  <w:szCs w:val="18"/>
                </w:rPr>
                <w:id w:val="-1295514906"/>
                <w:placeholder>
                  <w:docPart w:val="9CF36AE335120E4794135270E0EAF886"/>
                </w:placeholder>
              </w:sdtPr>
              <w:sdtContent>
                <w:sdt>
                  <w:sdtPr>
                    <w:rPr>
                      <w:rStyle w:val="Formatvorlage3"/>
                      <w:sz w:val="18"/>
                      <w:szCs w:val="18"/>
                    </w:rPr>
                    <w:id w:val="-2086683918"/>
                    <w:placeholder>
                      <w:docPart w:val="7645A2E7F485D44589D94DE0AC05F491"/>
                    </w:placeholder>
                  </w:sdtPr>
                  <w:sdtEndPr>
                    <w:rPr>
                      <w:rStyle w:val="Absatz-Standardschriftart"/>
                      <w:rFonts w:cs="Arial"/>
                      <w:color w:val="auto"/>
                    </w:rPr>
                  </w:sdtEndPr>
                  <w:sdtContent>
                    <w:sdt>
                      <w:sdtPr>
                        <w:rPr>
                          <w:rStyle w:val="Formatvorlage3"/>
                          <w:sz w:val="18"/>
                          <w:szCs w:val="18"/>
                        </w:rPr>
                        <w:id w:val="635772562"/>
                        <w:placeholder>
                          <w:docPart w:val="A37207F67228654C92880F223B34F0B8"/>
                        </w:placeholder>
                      </w:sdtPr>
                      <w:sdtEndPr>
                        <w:rPr>
                          <w:rStyle w:val="Absatz-Standardschriftart"/>
                          <w:rFonts w:cs="Arial"/>
                          <w:color w:val="auto"/>
                        </w:rPr>
                      </w:sdtEndPr>
                      <w:sdtContent>
                        <w:sdt>
                          <w:sdtPr>
                            <w:rPr>
                              <w:sz w:val="18"/>
                              <w:szCs w:val="18"/>
                            </w:rPr>
                            <w:id w:val="110016051"/>
                            <w:placeholder>
                              <w:docPart w:val="FE379E2B608BF44E9395D1FB9A2FFB54"/>
                            </w:placeholder>
                            <w:showingPlcHdr/>
                            <w:text w:multiLine="1"/>
                          </w:sdtPr>
                          <w:sdtContent>
                            <w:r w:rsidR="001A0D94" w:rsidRPr="00D06C0B">
                              <w:rPr>
                                <w:rStyle w:val="Platzhaltertext"/>
                                <w:sz w:val="18"/>
                                <w:szCs w:val="18"/>
                              </w:rPr>
                              <w:t>[Text eingeben]</w:t>
                            </w:r>
                          </w:sdtContent>
                        </w:sdt>
                      </w:sdtContent>
                    </w:sdt>
                  </w:sdtContent>
                </w:sdt>
              </w:sdtContent>
            </w:sdt>
          </w:p>
        </w:tc>
      </w:tr>
      <w:tr w:rsidR="0021345E" w14:paraId="4C2EC605" w14:textId="77777777" w:rsidTr="009A5E2F">
        <w:trPr>
          <w:trHeight w:val="397"/>
        </w:trPr>
        <w:tc>
          <w:tcPr>
            <w:tcW w:w="9751" w:type="dxa"/>
            <w:tcBorders>
              <w:top w:val="single" w:sz="4" w:space="0" w:color="auto"/>
              <w:bottom w:val="nil"/>
            </w:tcBorders>
            <w:shd w:val="clear" w:color="auto" w:fill="FEF4D2" w:themeFill="accent4" w:themeFillTint="33"/>
          </w:tcPr>
          <w:p w14:paraId="227A62D8" w14:textId="77777777" w:rsidR="0021345E" w:rsidRPr="00062364" w:rsidRDefault="0021345E" w:rsidP="00C94268">
            <w:pPr>
              <w:spacing w:before="80" w:after="80"/>
              <w:ind w:right="0"/>
              <w:rPr>
                <w:rFonts w:cs="Arial"/>
                <w:b/>
                <w:bCs/>
                <w:sz w:val="18"/>
                <w:szCs w:val="18"/>
              </w:rPr>
            </w:pPr>
            <w:r w:rsidRPr="00062364">
              <w:rPr>
                <w:rFonts w:cs="Arial"/>
                <w:b/>
                <w:bCs/>
                <w:sz w:val="18"/>
                <w:szCs w:val="18"/>
              </w:rPr>
              <w:t>7.7 Bemerkungen</w:t>
            </w:r>
          </w:p>
        </w:tc>
      </w:tr>
      <w:tr w:rsidR="0021345E" w:rsidRPr="00E634E7" w14:paraId="559EADE3" w14:textId="77777777" w:rsidTr="009A5E2F">
        <w:trPr>
          <w:trHeight w:val="397"/>
        </w:trPr>
        <w:tc>
          <w:tcPr>
            <w:tcW w:w="9751" w:type="dxa"/>
            <w:tcBorders>
              <w:top w:val="nil"/>
              <w:bottom w:val="single" w:sz="4" w:space="0" w:color="auto"/>
            </w:tcBorders>
          </w:tcPr>
          <w:p w14:paraId="06B129D6" w14:textId="33AD242B" w:rsidR="0021345E" w:rsidRPr="00E634E7" w:rsidRDefault="00000000" w:rsidP="00C94268">
            <w:pPr>
              <w:spacing w:before="80" w:after="80"/>
              <w:ind w:right="0"/>
              <w:rPr>
                <w:rFonts w:cs="Arial"/>
                <w:sz w:val="18"/>
                <w:szCs w:val="18"/>
              </w:rPr>
            </w:pPr>
            <w:sdt>
              <w:sdtPr>
                <w:rPr>
                  <w:rFonts w:cs="Arial"/>
                  <w:sz w:val="18"/>
                  <w:szCs w:val="18"/>
                </w:rPr>
                <w:id w:val="1237743235"/>
                <w:placeholder>
                  <w:docPart w:val="95289E4E04A0644C9AA271DCCC5FCC24"/>
                </w:placeholder>
              </w:sdtPr>
              <w:sdtContent>
                <w:sdt>
                  <w:sdtPr>
                    <w:rPr>
                      <w:rStyle w:val="Formatvorlage3"/>
                      <w:sz w:val="18"/>
                      <w:szCs w:val="18"/>
                    </w:rPr>
                    <w:id w:val="-746731249"/>
                    <w:placeholder>
                      <w:docPart w:val="573D99837E3D8C46B3697131B017441F"/>
                    </w:placeholder>
                  </w:sdtPr>
                  <w:sdtEndPr>
                    <w:rPr>
                      <w:rStyle w:val="Absatz-Standardschriftart"/>
                      <w:rFonts w:cs="Arial"/>
                      <w:color w:val="auto"/>
                    </w:rPr>
                  </w:sdtEndPr>
                  <w:sdtContent>
                    <w:sdt>
                      <w:sdtPr>
                        <w:rPr>
                          <w:rStyle w:val="Formatvorlage3"/>
                          <w:sz w:val="18"/>
                          <w:szCs w:val="18"/>
                        </w:rPr>
                        <w:id w:val="1505787261"/>
                        <w:placeholder>
                          <w:docPart w:val="2212C00B59DC7249973B7D7A39155FD7"/>
                        </w:placeholder>
                      </w:sdtPr>
                      <w:sdtEndPr>
                        <w:rPr>
                          <w:rStyle w:val="Absatz-Standardschriftart"/>
                          <w:rFonts w:cs="Arial"/>
                          <w:color w:val="auto"/>
                        </w:rPr>
                      </w:sdtEndPr>
                      <w:sdtContent>
                        <w:sdt>
                          <w:sdtPr>
                            <w:rPr>
                              <w:sz w:val="18"/>
                              <w:szCs w:val="18"/>
                            </w:rPr>
                            <w:id w:val="1846129008"/>
                            <w:placeholder>
                              <w:docPart w:val="A40F7EBE5980084B8AECA28786BCE6F9"/>
                            </w:placeholder>
                            <w:showingPlcHdr/>
                            <w:text w:multiLine="1"/>
                          </w:sdtPr>
                          <w:sdtContent>
                            <w:r w:rsidR="001A0D94" w:rsidRPr="00D06C0B">
                              <w:rPr>
                                <w:rStyle w:val="Platzhaltertext"/>
                                <w:sz w:val="18"/>
                                <w:szCs w:val="18"/>
                              </w:rPr>
                              <w:t>[Text eingeben]</w:t>
                            </w:r>
                          </w:sdtContent>
                        </w:sdt>
                      </w:sdtContent>
                    </w:sdt>
                  </w:sdtContent>
                </w:sdt>
              </w:sdtContent>
            </w:sdt>
          </w:p>
        </w:tc>
      </w:tr>
    </w:tbl>
    <w:p w14:paraId="6DF2392F" w14:textId="77777777" w:rsidR="000A1144" w:rsidRDefault="000A1144" w:rsidP="00CD3F0F"/>
    <w:p w14:paraId="0B6CEC0A" w14:textId="7A95726A" w:rsidR="00CD3F0F" w:rsidRDefault="000A1144" w:rsidP="000A1144">
      <w:pPr>
        <w:pStyle w:val="1nummeriert"/>
      </w:pPr>
      <w:bookmarkStart w:id="23" w:name="_Toc215129742"/>
      <w:r w:rsidRPr="000A1144">
        <w:lastRenderedPageBreak/>
        <w:t>Gestaltungsfelder für</w:t>
      </w:r>
      <w:r w:rsidR="0050443C">
        <w:t xml:space="preserve"> </w:t>
      </w:r>
      <w:r w:rsidRPr="000A1144">
        <w:t xml:space="preserve">multiprofessionelle Kooperation: </w:t>
      </w:r>
      <w:r w:rsidR="00917D9E">
        <w:t>v</w:t>
      </w:r>
      <w:r w:rsidRPr="000A1144">
        <w:t>orhandene</w:t>
      </w:r>
      <w:r w:rsidR="00CD5936">
        <w:t> </w:t>
      </w:r>
      <w:r w:rsidRPr="000A1144">
        <w:t>Konzepte</w:t>
      </w:r>
      <w:r w:rsidR="00CD5936">
        <w:t> </w:t>
      </w:r>
      <w:r w:rsidRPr="000A1144">
        <w:t>und Bedarfe</w:t>
      </w:r>
      <w:bookmarkEnd w:id="23"/>
    </w:p>
    <w:p w14:paraId="7EB642D5" w14:textId="017FAA4D" w:rsidR="000A1144" w:rsidRDefault="000A1144" w:rsidP="000A1144">
      <w:r>
        <w:t xml:space="preserve">Multiprofessionelle Kooperation ist kein Selbstzweck – vielmehr gibt es eine </w:t>
      </w:r>
      <w:r w:rsidRPr="000A1144">
        <w:rPr>
          <w:rStyle w:val="Fett"/>
        </w:rPr>
        <w:t>Vielfalt an Gestaltungsfeldern</w:t>
      </w:r>
      <w:r>
        <w:t xml:space="preserve">, für die </w:t>
      </w:r>
      <w:r w:rsidRPr="000A1144">
        <w:rPr>
          <w:rStyle w:val="Fett"/>
        </w:rPr>
        <w:t>multiprofessionelle Kooperation von besonderem Nutzen</w:t>
      </w:r>
      <w:r>
        <w:t xml:space="preserve"> ist und zum Teil bereits aufgebaut oder praktiziert wird: zum Beispiel Zusammenarbeit mit Familien im Rahmen eines Familienzentrums, Vorbereitung und Begleitung von Übergängen im Team Berufliche Orientierung, Weiterentwicklung des Ganztags durch eine Verzahnung von Vor- und Nachmittag in Jahrgangsteams, Projekte zur Förderung der Sozialkompetenz in Zusammenarbeit von Klassenleitungen und Schulsozialarbeit, … </w:t>
      </w:r>
    </w:p>
    <w:p w14:paraId="4B4B9391" w14:textId="19880956" w:rsidR="000A1144" w:rsidRDefault="000A1144" w:rsidP="000A1144">
      <w:r>
        <w:t xml:space="preserve">An vielen Schulen wurden und werden zu diesen und vielen weiteren Gestaltungsfeldern </w:t>
      </w:r>
      <w:r w:rsidRPr="000A1144">
        <w:rPr>
          <w:rStyle w:val="Fett"/>
        </w:rPr>
        <w:t>bereits Konzepte entwickelt und umgesetzt</w:t>
      </w:r>
      <w:r>
        <w:t xml:space="preserve">, zum Teil, aber nicht immer auf der Grundlage multiprofessioneller Kooperation und mehr oder weniger stark in die Schulentwicklung eingebunden. Bei der Planung der multiprofessionellen Schulentwicklung ist es sinnvoll, </w:t>
      </w:r>
      <w:r w:rsidRPr="000A1144">
        <w:rPr>
          <w:rStyle w:val="Fett"/>
        </w:rPr>
        <w:t>vorliegende Erfahrungen und Ideen</w:t>
      </w:r>
      <w:r>
        <w:t xml:space="preserve"> zu nutzen und in den Prozess zu integrieren. Daher steht am Ende des Basismoduls eine kurze Bestandsaufnahme über vorhandene Konzepte.</w:t>
      </w:r>
    </w:p>
    <w:p w14:paraId="2EF8EEF7" w14:textId="77777777" w:rsidR="000A1144" w:rsidRDefault="000A1144" w:rsidP="000A1144"/>
    <w:tbl>
      <w:tblPr>
        <w:tblStyle w:val="Formulartabelle"/>
        <w:tblW w:w="0" w:type="auto"/>
        <w:tblLayout w:type="fixed"/>
        <w:tblLook w:val="06A0" w:firstRow="1" w:lastRow="0" w:firstColumn="1" w:lastColumn="0" w:noHBand="1" w:noVBand="1"/>
      </w:tblPr>
      <w:tblGrid>
        <w:gridCol w:w="9641"/>
      </w:tblGrid>
      <w:tr w:rsidR="00FA73C8" w:rsidRPr="0021345E" w14:paraId="409B0248" w14:textId="77777777" w:rsidTr="009A5E2F">
        <w:trPr>
          <w:cnfStyle w:val="100000000000" w:firstRow="1" w:lastRow="0" w:firstColumn="0" w:lastColumn="0" w:oddVBand="0" w:evenVBand="0" w:oddHBand="0" w:evenHBand="0" w:firstRowFirstColumn="0" w:firstRowLastColumn="0" w:lastRowFirstColumn="0" w:lastRowLastColumn="0"/>
          <w:trHeight w:val="397"/>
        </w:trPr>
        <w:tc>
          <w:tcPr>
            <w:tcW w:w="9641" w:type="dxa"/>
            <w:tcBorders>
              <w:top w:val="single" w:sz="4" w:space="0" w:color="auto"/>
            </w:tcBorders>
            <w:shd w:val="clear" w:color="auto" w:fill="FEF4D2" w:themeFill="accent4" w:themeFillTint="33"/>
          </w:tcPr>
          <w:p w14:paraId="4CFA7D05" w14:textId="6EB7D957" w:rsidR="00FA73C8" w:rsidRPr="00FA73C8" w:rsidRDefault="00FA73C8" w:rsidP="00504289">
            <w:pPr>
              <w:suppressAutoHyphens/>
            </w:pPr>
            <w:r w:rsidRPr="00FA73C8">
              <w:rPr>
                <w:color w:val="000000" w:themeColor="text1"/>
              </w:rPr>
              <w:t>8.1 Gibt es Gestaltungsfelder für multiprofessionelle Kooperation, für die an der Schule bereits Konzepte oder Ideen vorliegen oder Entwicklungsprozesse durchgeführt wurden oder werden</w:t>
            </w:r>
            <w:r w:rsidR="00504289">
              <w:rPr>
                <w:color w:val="000000" w:themeColor="text1"/>
              </w:rPr>
              <w:t>?</w:t>
            </w:r>
            <w:r w:rsidRPr="00FA73C8">
              <w:rPr>
                <w:color w:val="000000" w:themeColor="text1"/>
              </w:rPr>
              <w:t xml:space="preserve"> </w:t>
            </w:r>
            <w:r w:rsidR="00504289">
              <w:rPr>
                <w:color w:val="000000" w:themeColor="text1"/>
              </w:rPr>
              <w:br/>
            </w:r>
            <w:r w:rsidRPr="00FA73C8">
              <w:rPr>
                <w:i/>
                <w:iCs/>
                <w:color w:val="000000" w:themeColor="text1"/>
              </w:rPr>
              <w:t>(</w:t>
            </w:r>
            <w:r w:rsidR="0015531C">
              <w:rPr>
                <w:i/>
                <w:iCs/>
                <w:color w:val="000000" w:themeColor="text1"/>
              </w:rPr>
              <w:t>z. B.</w:t>
            </w:r>
            <w:r w:rsidRPr="00FA73C8">
              <w:rPr>
                <w:i/>
                <w:iCs/>
                <w:color w:val="000000" w:themeColor="text1"/>
              </w:rPr>
              <w:t xml:space="preserve"> Zusammenarbeit mit Familien, Vorbereitung und Begleitung von Übergängen, Berufliche Orientierung, Gestaltung des Ganztags, Integration von (neu) zugewanderten Schülerinnen und Schülern, Gesundheitsförderung, Medienerziehung, Schulabsentismus, Umgang mit herausforderndem Verhalten, …)</w:t>
            </w:r>
          </w:p>
        </w:tc>
      </w:tr>
      <w:tr w:rsidR="00FA73C8" w:rsidRPr="00C94268" w14:paraId="3341F7DE" w14:textId="77777777" w:rsidTr="009A5E2F">
        <w:trPr>
          <w:trHeight w:val="397"/>
        </w:trPr>
        <w:tc>
          <w:tcPr>
            <w:tcW w:w="9641" w:type="dxa"/>
            <w:tcBorders>
              <w:top w:val="nil"/>
              <w:bottom w:val="single" w:sz="2" w:space="0" w:color="auto"/>
            </w:tcBorders>
          </w:tcPr>
          <w:p w14:paraId="15B3595A" w14:textId="77777777" w:rsidR="00FA73C8" w:rsidRPr="00F254BE" w:rsidRDefault="00000000" w:rsidP="009B2909">
            <w:pPr>
              <w:pStyle w:val="Checkbox-Liste"/>
            </w:pPr>
            <w:sdt>
              <w:sdtPr>
                <w:rPr>
                  <w:szCs w:val="18"/>
                </w:rPr>
                <w:id w:val="1854304054"/>
                <w14:checkbox>
                  <w14:checked w14:val="0"/>
                  <w14:checkedState w14:val="2612" w14:font="MS Gothic"/>
                  <w14:uncheckedState w14:val="2610" w14:font="MS Gothic"/>
                </w14:checkbox>
              </w:sdtPr>
              <w:sdtContent>
                <w:r w:rsidR="00FA73C8">
                  <w:rPr>
                    <w:rFonts w:ascii="MS Gothic" w:eastAsia="MS Gothic" w:hAnsi="MS Gothic" w:hint="eastAsia"/>
                    <w:szCs w:val="18"/>
                  </w:rPr>
                  <w:t>☐</w:t>
                </w:r>
              </w:sdtContent>
            </w:sdt>
            <w:r w:rsidR="00FA73C8" w:rsidRPr="00F254BE">
              <w:tab/>
            </w:r>
            <w:r w:rsidR="00FA73C8" w:rsidRPr="00E56AA5">
              <w:rPr>
                <w:bCs/>
                <w:szCs w:val="18"/>
              </w:rPr>
              <w:t>Ja</w:t>
            </w:r>
          </w:p>
          <w:p w14:paraId="1C779954" w14:textId="2B36C2CE" w:rsidR="00FA73C8" w:rsidRPr="00C94268" w:rsidRDefault="00000000" w:rsidP="009B2909">
            <w:pPr>
              <w:pStyle w:val="Checkbox-Liste"/>
            </w:pPr>
            <w:sdt>
              <w:sdtPr>
                <w:rPr>
                  <w:szCs w:val="18"/>
                </w:rPr>
                <w:id w:val="-1275851217"/>
                <w14:checkbox>
                  <w14:checked w14:val="0"/>
                  <w14:checkedState w14:val="2612" w14:font="MS Gothic"/>
                  <w14:uncheckedState w14:val="2610" w14:font="MS Gothic"/>
                </w14:checkbox>
              </w:sdtPr>
              <w:sdtContent>
                <w:r w:rsidR="00FA73C8">
                  <w:rPr>
                    <w:rFonts w:ascii="MS Gothic" w:eastAsia="MS Gothic" w:hAnsi="MS Gothic" w:hint="eastAsia"/>
                    <w:szCs w:val="18"/>
                  </w:rPr>
                  <w:t>☐</w:t>
                </w:r>
              </w:sdtContent>
            </w:sdt>
            <w:r w:rsidR="00FA73C8" w:rsidRPr="00F254BE">
              <w:tab/>
            </w:r>
            <w:r w:rsidR="00FA73C8" w:rsidRPr="00C94268">
              <w:rPr>
                <w:szCs w:val="18"/>
              </w:rPr>
              <w:t xml:space="preserve">Nein (weiter mit </w:t>
            </w:r>
            <w:r w:rsidR="00FA73C8">
              <w:rPr>
                <w:szCs w:val="18"/>
              </w:rPr>
              <w:t>9</w:t>
            </w:r>
            <w:r w:rsidR="00FA73C8" w:rsidRPr="00C94268">
              <w:rPr>
                <w:szCs w:val="18"/>
              </w:rPr>
              <w:t>)</w:t>
            </w:r>
          </w:p>
        </w:tc>
      </w:tr>
      <w:tr w:rsidR="00FA73C8" w:rsidRPr="00C94268" w14:paraId="0F017C02" w14:textId="77777777" w:rsidTr="009A5E2F">
        <w:trPr>
          <w:trHeight w:val="397"/>
        </w:trPr>
        <w:tc>
          <w:tcPr>
            <w:tcW w:w="9641" w:type="dxa"/>
            <w:tcBorders>
              <w:bottom w:val="nil"/>
            </w:tcBorders>
            <w:shd w:val="clear" w:color="auto" w:fill="FEF4D2" w:themeFill="accent4" w:themeFillTint="33"/>
          </w:tcPr>
          <w:p w14:paraId="04CEDD03" w14:textId="7933B1EC" w:rsidR="00FA73C8" w:rsidRPr="00C94268" w:rsidRDefault="00FA73C8" w:rsidP="009B2909">
            <w:pPr>
              <w:rPr>
                <w:rStyle w:val="Fett"/>
                <w:szCs w:val="18"/>
              </w:rPr>
            </w:pPr>
            <w:r>
              <w:rPr>
                <w:b/>
                <w:bCs/>
              </w:rPr>
              <w:t>8.2 Stichpunkte zur Beschreibung der Konzepte, Ideen, Entwicklungsprozesse</w:t>
            </w:r>
          </w:p>
        </w:tc>
      </w:tr>
      <w:tr w:rsidR="00FA73C8" w:rsidRPr="00F71A59" w14:paraId="412ADC92" w14:textId="77777777" w:rsidTr="009A5E2F">
        <w:trPr>
          <w:trHeight w:val="397"/>
        </w:trPr>
        <w:tc>
          <w:tcPr>
            <w:tcW w:w="9641" w:type="dxa"/>
            <w:tcBorders>
              <w:top w:val="nil"/>
            </w:tcBorders>
          </w:tcPr>
          <w:p w14:paraId="46FF09E1" w14:textId="0F7EADD3" w:rsidR="00FA73C8" w:rsidRPr="00F71A59" w:rsidRDefault="00000000" w:rsidP="009B2909">
            <w:sdt>
              <w:sdtPr>
                <w:rPr>
                  <w:rFonts w:cs="Arial"/>
                </w:rPr>
                <w:id w:val="1639846578"/>
                <w:placeholder>
                  <w:docPart w:val="4B93D1B91F1E4045AF7EAB8D92BCC373"/>
                </w:placeholder>
              </w:sdtPr>
              <w:sdtContent>
                <w:sdt>
                  <w:sdtPr>
                    <w:rPr>
                      <w:rStyle w:val="Formatvorlage3"/>
                    </w:rPr>
                    <w:id w:val="-1876150474"/>
                    <w:placeholder>
                      <w:docPart w:val="769B6A40308ABB49A4A4BF3066D7CA7B"/>
                    </w:placeholder>
                  </w:sdtPr>
                  <w:sdtEndPr>
                    <w:rPr>
                      <w:rStyle w:val="Absatz-Standardschriftart"/>
                      <w:rFonts w:cs="Arial"/>
                      <w:color w:val="auto"/>
                      <w:sz w:val="18"/>
                    </w:rPr>
                  </w:sdtEndPr>
                  <w:sdtContent>
                    <w:sdt>
                      <w:sdtPr>
                        <w:rPr>
                          <w:rStyle w:val="Formatvorlage3"/>
                          <w:sz w:val="18"/>
                          <w:szCs w:val="18"/>
                        </w:rPr>
                        <w:id w:val="2016186905"/>
                        <w:placeholder>
                          <w:docPart w:val="39EB3C61C16F084B9A926150E0A63BB3"/>
                        </w:placeholder>
                      </w:sdtPr>
                      <w:sdtEndPr>
                        <w:rPr>
                          <w:rStyle w:val="Absatz-Standardschriftart"/>
                          <w:rFonts w:cs="Arial"/>
                          <w:color w:val="auto"/>
                        </w:rPr>
                      </w:sdtEndPr>
                      <w:sdtContent>
                        <w:sdt>
                          <w:sdtPr>
                            <w:rPr>
                              <w:szCs w:val="18"/>
                            </w:rPr>
                            <w:id w:val="476341024"/>
                            <w:placeholder>
                              <w:docPart w:val="0522A05FAF2BC2448FB62F0A2FCBBEB5"/>
                            </w:placeholder>
                            <w:showingPlcHdr/>
                            <w:text w:multiLine="1"/>
                          </w:sdtPr>
                          <w:sdtContent>
                            <w:r w:rsidR="00FC3425" w:rsidRPr="00D06C0B">
                              <w:rPr>
                                <w:rStyle w:val="Platzhaltertext"/>
                                <w:szCs w:val="18"/>
                              </w:rPr>
                              <w:t>[Text eingeben]</w:t>
                            </w:r>
                          </w:sdtContent>
                        </w:sdt>
                      </w:sdtContent>
                    </w:sdt>
                  </w:sdtContent>
                </w:sdt>
              </w:sdtContent>
            </w:sdt>
          </w:p>
        </w:tc>
      </w:tr>
    </w:tbl>
    <w:p w14:paraId="4F2DEC16" w14:textId="77777777" w:rsidR="00E86333" w:rsidRDefault="00E86333" w:rsidP="00E86333">
      <w:pPr>
        <w:pStyle w:val="KeinLeerraumklein"/>
      </w:pPr>
    </w:p>
    <w:p w14:paraId="2FAF3114" w14:textId="2E64B4BD" w:rsidR="00FC5615" w:rsidRDefault="00FC5615" w:rsidP="00FC5615">
      <w:pPr>
        <w:pStyle w:val="1nummeriert"/>
      </w:pPr>
      <w:bookmarkStart w:id="24" w:name="_Toc215129743"/>
      <w:r w:rsidRPr="00FC5615">
        <w:lastRenderedPageBreak/>
        <w:t>Arbeit mit dem Basismodul</w:t>
      </w:r>
      <w:bookmarkEnd w:id="24"/>
    </w:p>
    <w:tbl>
      <w:tblPr>
        <w:tblStyle w:val="Formulartabelle"/>
        <w:tblW w:w="0" w:type="auto"/>
        <w:tblLayout w:type="fixed"/>
        <w:tblLook w:val="06A0" w:firstRow="1" w:lastRow="0" w:firstColumn="1" w:lastColumn="0" w:noHBand="1" w:noVBand="1"/>
      </w:tblPr>
      <w:tblGrid>
        <w:gridCol w:w="9641"/>
      </w:tblGrid>
      <w:tr w:rsidR="002A1DAF" w:rsidRPr="00C94268" w14:paraId="13CE6871" w14:textId="77777777" w:rsidTr="009A5E2F">
        <w:trPr>
          <w:cnfStyle w:val="100000000000" w:firstRow="1" w:lastRow="0" w:firstColumn="0" w:lastColumn="0" w:oddVBand="0" w:evenVBand="0" w:oddHBand="0" w:evenHBand="0" w:firstRowFirstColumn="0" w:firstRowLastColumn="0" w:lastRowFirstColumn="0" w:lastRowLastColumn="0"/>
          <w:trHeight w:val="397"/>
        </w:trPr>
        <w:tc>
          <w:tcPr>
            <w:tcW w:w="9641" w:type="dxa"/>
            <w:tcBorders>
              <w:top w:val="single" w:sz="4" w:space="0" w:color="auto"/>
            </w:tcBorders>
            <w:shd w:val="clear" w:color="auto" w:fill="FEF4D2" w:themeFill="accent4" w:themeFillTint="33"/>
          </w:tcPr>
          <w:p w14:paraId="741CE6C7" w14:textId="5B067624" w:rsidR="002A1DAF" w:rsidRPr="002A1DAF" w:rsidRDefault="002A1DAF" w:rsidP="009B2909">
            <w:pPr>
              <w:rPr>
                <w:rStyle w:val="Fett"/>
                <w:color w:val="000000" w:themeColor="text1"/>
                <w:szCs w:val="18"/>
              </w:rPr>
            </w:pPr>
            <w:r w:rsidRPr="002A1DAF">
              <w:rPr>
                <w:bCs/>
                <w:color w:val="000000" w:themeColor="text1"/>
              </w:rPr>
              <w:t xml:space="preserve">Bitte notieren Sie, wer den Fragebogen zum Basismodul federführend ausgefüllt und wer evtl. daran mitgewirkt hat. Wenn Sie den Bogen in einer Gruppe, Sitzung oder Ähnliches ausgefüllt haben, beschreiben Sie dies bitte ebenfalls. </w:t>
            </w:r>
            <w:r w:rsidRPr="002A1DAF">
              <w:rPr>
                <w:bCs/>
                <w:i/>
                <w:iCs/>
                <w:color w:val="000000" w:themeColor="text1"/>
              </w:rPr>
              <w:t>(Name(n), Funktion(en), Telefon und E-Mail)</w:t>
            </w:r>
          </w:p>
        </w:tc>
      </w:tr>
      <w:tr w:rsidR="002A1DAF" w:rsidRPr="00C2412F" w14:paraId="6307CBDE" w14:textId="77777777" w:rsidTr="009A5E2F">
        <w:trPr>
          <w:trHeight w:val="397"/>
        </w:trPr>
        <w:tc>
          <w:tcPr>
            <w:tcW w:w="9641" w:type="dxa"/>
            <w:tcBorders>
              <w:top w:val="nil"/>
            </w:tcBorders>
          </w:tcPr>
          <w:p w14:paraId="70896C2C" w14:textId="7932FEC8" w:rsidR="002A1DAF" w:rsidRPr="00C2412F" w:rsidRDefault="00000000" w:rsidP="009B2909">
            <w:sdt>
              <w:sdtPr>
                <w:rPr>
                  <w:rFonts w:cs="Arial"/>
                </w:rPr>
                <w:id w:val="-225384975"/>
                <w:placeholder>
                  <w:docPart w:val="B3BA335E50C63A4FAD4847E2889939F4"/>
                </w:placeholder>
              </w:sdtPr>
              <w:sdtContent>
                <w:sdt>
                  <w:sdtPr>
                    <w:rPr>
                      <w:rStyle w:val="Formatvorlage3"/>
                    </w:rPr>
                    <w:id w:val="-1270463195"/>
                    <w:placeholder>
                      <w:docPart w:val="DD30D9364925454DB3BB0545CBB4FD2A"/>
                    </w:placeholder>
                  </w:sdtPr>
                  <w:sdtEndPr>
                    <w:rPr>
                      <w:rStyle w:val="Absatz-Standardschriftart"/>
                      <w:rFonts w:cs="Arial"/>
                      <w:color w:val="auto"/>
                      <w:sz w:val="18"/>
                    </w:rPr>
                  </w:sdtEndPr>
                  <w:sdtContent>
                    <w:sdt>
                      <w:sdtPr>
                        <w:rPr>
                          <w:rStyle w:val="Formatvorlage3"/>
                          <w:sz w:val="18"/>
                          <w:szCs w:val="18"/>
                        </w:rPr>
                        <w:id w:val="1989358082"/>
                        <w:placeholder>
                          <w:docPart w:val="ECB059A6299A77409602E5796C339E1F"/>
                        </w:placeholder>
                      </w:sdtPr>
                      <w:sdtEndPr>
                        <w:rPr>
                          <w:rStyle w:val="Absatz-Standardschriftart"/>
                          <w:rFonts w:cs="Arial"/>
                          <w:color w:val="auto"/>
                        </w:rPr>
                      </w:sdtEndPr>
                      <w:sdtContent>
                        <w:sdt>
                          <w:sdtPr>
                            <w:rPr>
                              <w:szCs w:val="18"/>
                            </w:rPr>
                            <w:id w:val="-1229147375"/>
                            <w:placeholder>
                              <w:docPart w:val="8303CB9B79C9D3408B321006232F829A"/>
                            </w:placeholder>
                            <w:showingPlcHdr/>
                            <w:text w:multiLine="1"/>
                          </w:sdtPr>
                          <w:sdtContent>
                            <w:r w:rsidR="00FC3425" w:rsidRPr="00D06C0B">
                              <w:rPr>
                                <w:rStyle w:val="Platzhaltertext"/>
                                <w:szCs w:val="18"/>
                              </w:rPr>
                              <w:t>[Text eingeben]</w:t>
                            </w:r>
                          </w:sdtContent>
                        </w:sdt>
                      </w:sdtContent>
                    </w:sdt>
                  </w:sdtContent>
                </w:sdt>
              </w:sdtContent>
            </w:sdt>
          </w:p>
        </w:tc>
      </w:tr>
    </w:tbl>
    <w:p w14:paraId="4B0830E0" w14:textId="3315B52B" w:rsidR="008B3F3A" w:rsidRPr="008B3F3A" w:rsidRDefault="008B3F3A" w:rsidP="002A1DAF"/>
    <w:p w14:paraId="56A86277" w14:textId="6E9B0062" w:rsidR="00B46385" w:rsidRPr="002532BF" w:rsidRDefault="00E54C05" w:rsidP="00B46385">
      <w:pPr>
        <w:pStyle w:val="Rckseiteberschrift"/>
      </w:pPr>
      <w:r>
        <w:rPr>
          <w:noProof/>
        </w:rPr>
        <w:lastRenderedPageBreak/>
        <mc:AlternateContent>
          <mc:Choice Requires="wps">
            <w:drawing>
              <wp:anchor distT="0" distB="0" distL="114300" distR="114300" simplePos="0" relativeHeight="251665408" behindDoc="0" locked="1" layoutInCell="1" allowOverlap="1" wp14:anchorId="11B9699D" wp14:editId="1115746B">
                <wp:simplePos x="0" y="0"/>
                <wp:positionH relativeFrom="margin">
                  <wp:align>left</wp:align>
                </wp:positionH>
                <wp:positionV relativeFrom="margin">
                  <wp:align>top</wp:align>
                </wp:positionV>
                <wp:extent cx="5723890" cy="1333500"/>
                <wp:effectExtent l="0" t="0" r="0" b="0"/>
                <wp:wrapTopAndBottom/>
                <wp:docPr id="1231842741" name="Rechteck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3890" cy="13335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4BCF7" id="Rechteck 20" o:spid="_x0000_s1026" alt="&quot;&quot;" style="position:absolute;margin-left:0;margin-top:0;width:450.7pt;height:105pt;z-index:2516654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" filled="f" stroked="f" strokeweight="1.5pt">
                <w10:wrap type="topAndBottom" anchorx="margin" anchory="margin"/>
                <w10:anchorlock/>
              </v:rect>
            </w:pict>
          </mc:Fallback>
        </mc:AlternateContent>
      </w:r>
      <w:r>
        <w:rPr>
          <w:noProof/>
        </w:rPr>
        <mc:AlternateContent>
          <mc:Choice Requires="wpg">
            <w:drawing>
              <wp:anchor distT="0" distB="0" distL="114300" distR="114300" simplePos="0" relativeHeight="251662336" behindDoc="1" locked="1" layoutInCell="1" allowOverlap="1" wp14:anchorId="7F1FF22D" wp14:editId="258265D8">
                <wp:simplePos x="0" y="0"/>
                <wp:positionH relativeFrom="page">
                  <wp:align>left</wp:align>
                </wp:positionH>
                <wp:positionV relativeFrom="page">
                  <wp:align>top</wp:align>
                </wp:positionV>
                <wp:extent cx="7559675" cy="10691495"/>
                <wp:effectExtent l="0" t="0" r="22225" b="14605"/>
                <wp:wrapNone/>
                <wp:docPr id="1640097123" name="Gruppiere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91495"/>
                          <a:chOff x="0" y="0"/>
                          <a:chExt cx="7561510" cy="10692000"/>
                        </a:xfrm>
                      </wpg:grpSpPr>
                      <wps:wsp>
                        <wps:cNvPr id="1228671494" name="Freihandform: Form 848892399"/>
                        <wps:cNvSpPr/>
                        <wps:spPr>
                          <a:xfrm>
                            <a:off x="0" y="0"/>
                            <a:ext cx="7559986" cy="10692000"/>
                          </a:xfrm>
                          <a:custGeom>
                            <a:avLst/>
                            <a:gdLst>
                              <a:gd name="connsiteX0" fmla="*/ 0 w 7561496"/>
                              <a:gd name="connsiteY0" fmla="*/ 24 h 10691559"/>
                              <a:gd name="connsiteX1" fmla="*/ 7561497 w 7561496"/>
                              <a:gd name="connsiteY1" fmla="*/ 24 h 10691559"/>
                              <a:gd name="connsiteX2" fmla="*/ 7561497 w 7561496"/>
                              <a:gd name="connsiteY2" fmla="*/ 10691583 h 10691559"/>
                              <a:gd name="connsiteX3" fmla="*/ 0 w 7561496"/>
                              <a:gd name="connsiteY3" fmla="*/ 10691583 h 10691559"/>
                            </a:gdLst>
                            <a:ahLst/>
                            <a:cxnLst>
                              <a:cxn ang="0">
                                <a:pos x="connsiteX0" y="connsiteY0"/>
                              </a:cxn>
                              <a:cxn ang="0">
                                <a:pos x="connsiteX1" y="connsiteY1"/>
                              </a:cxn>
                              <a:cxn ang="0">
                                <a:pos x="connsiteX2" y="connsiteY2"/>
                              </a:cxn>
                              <a:cxn ang="0">
                                <a:pos x="connsiteX3" y="connsiteY3"/>
                              </a:cxn>
                            </a:cxnLst>
                            <a:rect l="l" t="t" r="r" b="b"/>
                            <a:pathLst>
                              <a:path w="7561496" h="10691559">
                                <a:moveTo>
                                  <a:pt x="0" y="24"/>
                                </a:moveTo>
                                <a:lnTo>
                                  <a:pt x="7561497" y="24"/>
                                </a:lnTo>
                                <a:lnTo>
                                  <a:pt x="7561497" y="10691583"/>
                                </a:lnTo>
                                <a:lnTo>
                                  <a:pt x="0" y="10691583"/>
                                </a:lnTo>
                                <a:close/>
                              </a:path>
                            </a:pathLst>
                          </a:custGeom>
                          <a:solidFill>
                            <a:schemeClr val="bg1"/>
                          </a:solidFill>
                          <a:ln w="3069"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5622704" name="Grafik 14" descr="Logo SchuMaS, Schule macht stark"/>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857750" y="428625"/>
                            <a:ext cx="2159000" cy="1033145"/>
                          </a:xfrm>
                          <a:prstGeom prst="rect">
                            <a:avLst/>
                          </a:prstGeom>
                          <a:noFill/>
                          <a:ln>
                            <a:noFill/>
                          </a:ln>
                        </pic:spPr>
                      </pic:pic>
                      <wps:wsp>
                        <wps:cNvPr id="1807147352" name="Freihandform: Form 1157277298">
                          <a:extLst>
                            <a:ext uri="{C183D7F6-B498-43B3-948B-1728B52AA6E4}">
                              <adec:decorative xmlns:adec="http://schemas.microsoft.com/office/drawing/2017/decorative" val="1"/>
                            </a:ext>
                          </a:extLst>
                        </wps:cNvPr>
                        <wps:cNvSpPr/>
                        <wps:spPr>
                          <a:xfrm>
                            <a:off x="0" y="1981200"/>
                            <a:ext cx="7561510" cy="6731766"/>
                          </a:xfrm>
                          <a:custGeom>
                            <a:avLst/>
                            <a:gdLst>
                              <a:gd name="connsiteX0" fmla="*/ 943 w 7561510"/>
                              <a:gd name="connsiteY0" fmla="*/ 1333 h 6731766"/>
                              <a:gd name="connsiteX1" fmla="*/ 7562453 w 7561510"/>
                              <a:gd name="connsiteY1" fmla="*/ 1333 h 6731766"/>
                              <a:gd name="connsiteX2" fmla="*/ 7562453 w 7561510"/>
                              <a:gd name="connsiteY2" fmla="*/ 6733100 h 6731766"/>
                              <a:gd name="connsiteX3" fmla="*/ 943 w 7561510"/>
                              <a:gd name="connsiteY3" fmla="*/ 6733100 h 6731766"/>
                            </a:gdLst>
                            <a:ahLst/>
                            <a:cxnLst>
                              <a:cxn ang="0">
                                <a:pos x="connsiteX0" y="connsiteY0"/>
                              </a:cxn>
                              <a:cxn ang="0">
                                <a:pos x="connsiteX1" y="connsiteY1"/>
                              </a:cxn>
                              <a:cxn ang="0">
                                <a:pos x="connsiteX2" y="connsiteY2"/>
                              </a:cxn>
                              <a:cxn ang="0">
                                <a:pos x="connsiteX3" y="connsiteY3"/>
                              </a:cxn>
                            </a:cxnLst>
                            <a:rect l="l" t="t" r="r" b="b"/>
                            <a:pathLst>
                              <a:path w="7561510" h="6731766">
                                <a:moveTo>
                                  <a:pt x="943" y="1333"/>
                                </a:moveTo>
                                <a:lnTo>
                                  <a:pt x="7562453" y="1333"/>
                                </a:lnTo>
                                <a:lnTo>
                                  <a:pt x="7562453" y="6733100"/>
                                </a:lnTo>
                                <a:lnTo>
                                  <a:pt x="943" y="6733100"/>
                                </a:lnTo>
                                <a:close/>
                              </a:path>
                            </a:pathLst>
                          </a:custGeom>
                          <a:solidFill>
                            <a:srgbClr val="3A4E62"/>
                          </a:solidFill>
                          <a:ln w="12700"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E58D5" id="Gruppieren 17" o:spid="_x0000_s1026" alt="&quot;&quot;" style="position:absolute;margin-left:0;margin-top:0;width:595.25pt;height:841.85pt;z-index:-251654144;mso-position-horizontal:left;mso-position-horizontal-relative:page;mso-position-vertical:top;mso-position-vertical-relative:page;mso-width-relative:margin;mso-height-relative:margin" coordsize="75615,10692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">
                <v:shape id="Freihandform: Form 848892399" o:spid="_x0000_s1027" style="position:absolute;width:75599;height:106920;visibility:visible;mso-wrap-style:square;v-text-anchor:middle" coordsize="7561496,10691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" path="m,24r7561497,l7561497,10691583,,10691583,,24xe" fillcolor="white [3212]" stroked="f" strokeweight=".08525mm">
                  <v:path arrowok="t" o:connecttype="custom" o:connectlocs="0,24;7559987,24;7559987,10692024;0,1069202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8" type="#_x0000_t75" alt="Logo SchuMaS, Schule macht stark" style="position:absolute;left:48577;top:4286;width:21590;height:10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">
                  <v:imagedata r:id="rId22" o:title="Logo SchuMaS, Schule macht stark"/>
                </v:shape>
                <v:shape id="Freihandform: Form 1157277298" o:spid="_x0000_s1029" alt="&quot;&quot;" style="position:absolute;top:19812;width:75615;height:67317;visibility:visible;mso-wrap-style:square;v-text-anchor:middle" coordsize="7561510,6731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" path="m943,1333r7561510,l7562453,6733100r-7561510,l943,1333xe" fillcolor="#3a4e62" stroked="f" strokeweight="1pt">
                  <v:path arrowok="t" o:connecttype="custom" o:connectlocs="943,1333;7562453,1333;7562453,6733100;943,6733100" o:connectangles="0,0,0,0"/>
                </v:shape>
                <w10:wrap anchorx="page" anchory="page"/>
                <w10:anchorlock/>
              </v:group>
            </w:pict>
          </mc:Fallback>
        </mc:AlternateContent>
      </w:r>
      <w:r>
        <w:rPr>
          <w:noProof/>
        </w:rPr>
        <mc:AlternateContent>
          <mc:Choice Requires="wps">
            <w:drawing>
              <wp:anchor distT="0" distB="0" distL="114300" distR="114300" simplePos="0" relativeHeight="251661312" behindDoc="1" locked="0" layoutInCell="1" allowOverlap="1" wp14:anchorId="535AD9BB" wp14:editId="5F5FB598">
                <wp:simplePos x="0" y="0"/>
                <wp:positionH relativeFrom="column">
                  <wp:posOffset>-900430</wp:posOffset>
                </wp:positionH>
                <wp:positionV relativeFrom="paragraph">
                  <wp:posOffset>-265983</wp:posOffset>
                </wp:positionV>
                <wp:extent cx="7560000" cy="6732044"/>
                <wp:effectExtent l="0" t="0" r="22225" b="12065"/>
                <wp:wrapNone/>
                <wp:docPr id="855608940" name="Freihandform: Form 2129917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6732044"/>
                        </a:xfrm>
                        <a:custGeom>
                          <a:avLst/>
                          <a:gdLst>
                            <a:gd name="connsiteX0" fmla="*/ 943 w 7561510"/>
                            <a:gd name="connsiteY0" fmla="*/ 1333 h 6731766"/>
                            <a:gd name="connsiteX1" fmla="*/ 7562453 w 7561510"/>
                            <a:gd name="connsiteY1" fmla="*/ 1333 h 6731766"/>
                            <a:gd name="connsiteX2" fmla="*/ 7562453 w 7561510"/>
                            <a:gd name="connsiteY2" fmla="*/ 6733100 h 6731766"/>
                            <a:gd name="connsiteX3" fmla="*/ 943 w 7561510"/>
                            <a:gd name="connsiteY3" fmla="*/ 6733100 h 6731766"/>
                          </a:gdLst>
                          <a:ahLst/>
                          <a:cxnLst>
                            <a:cxn ang="0">
                              <a:pos x="connsiteX0" y="connsiteY0"/>
                            </a:cxn>
                            <a:cxn ang="0">
                              <a:pos x="connsiteX1" y="connsiteY1"/>
                            </a:cxn>
                            <a:cxn ang="0">
                              <a:pos x="connsiteX2" y="connsiteY2"/>
                            </a:cxn>
                            <a:cxn ang="0">
                              <a:pos x="connsiteX3" y="connsiteY3"/>
                            </a:cxn>
                          </a:cxnLst>
                          <a:rect l="l" t="t" r="r" b="b"/>
                          <a:pathLst>
                            <a:path w="7561510" h="6731766">
                              <a:moveTo>
                                <a:pt x="943" y="1333"/>
                              </a:moveTo>
                              <a:lnTo>
                                <a:pt x="7562453" y="1333"/>
                              </a:lnTo>
                              <a:lnTo>
                                <a:pt x="7562453" y="6733100"/>
                              </a:lnTo>
                              <a:lnTo>
                                <a:pt x="943" y="6733100"/>
                              </a:lnTo>
                              <a:close/>
                            </a:path>
                          </a:pathLst>
                        </a:custGeom>
                        <a:solidFill>
                          <a:srgbClr val="3A4E62"/>
                        </a:solidFill>
                        <a:ln w="12700"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0F05E" id="Freihandform: Form 2129917744" o:spid="_x0000_s1026" alt="&quot;&quot;" style="position:absolute;margin-left:-70.9pt;margin-top:-20.95pt;width:595.3pt;height:530.1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7561510,6731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" path="m943,1333r7561510,l7562453,6733100r-7561510,l943,1333xe" fillcolor="#3a4e62" stroked="f" strokeweight="1pt">
                <v:path arrowok="t" o:connecttype="custom" o:connectlocs="943,1333;7560943,1333;7560943,6733378;943,6733378" o:connectangles="0,0,0,0"/>
              </v:shape>
            </w:pict>
          </mc:Fallback>
        </mc:AlternateContent>
      </w:r>
      <w:r w:rsidR="00B46385">
        <w:t>I</w:t>
      </w:r>
      <w:r w:rsidR="00B46385" w:rsidRPr="002532BF">
        <w:t>mpressum</w:t>
      </w:r>
    </w:p>
    <w:p w14:paraId="14D6446D" w14:textId="77777777" w:rsidR="00B46385" w:rsidRDefault="00B46385" w:rsidP="00B46385">
      <w:pPr>
        <w:pStyle w:val="RckseiteText"/>
      </w:pPr>
      <w:r>
        <w:t xml:space="preserve">Forschungsabteilung Bildung, Entwicklung, </w:t>
      </w:r>
      <w:r>
        <w:br/>
        <w:t>Soziale Teilhabe (BEST)</w:t>
      </w:r>
    </w:p>
    <w:p w14:paraId="7B0BD13A" w14:textId="77777777" w:rsidR="00B46385" w:rsidRDefault="00B46385" w:rsidP="00B46385">
      <w:pPr>
        <w:pStyle w:val="RckseiteText"/>
      </w:pPr>
      <w:r>
        <w:t>Institut Arbeit und Qualifikation (IAQ)</w:t>
      </w:r>
      <w:r>
        <w:br/>
        <w:t>Universität Duisburg-Essen</w:t>
      </w:r>
      <w:r>
        <w:br/>
        <w:t>Forsthausweg 2, 47057 Duisburg</w:t>
      </w:r>
    </w:p>
    <w:p w14:paraId="0F6690CA" w14:textId="77777777" w:rsidR="00B46385" w:rsidRPr="009A5E2F" w:rsidRDefault="00B46385" w:rsidP="00B46385">
      <w:pPr>
        <w:pStyle w:val="RckseiteText"/>
      </w:pPr>
      <w:r>
        <w:t>Susanne Enssen</w:t>
      </w:r>
      <w:r>
        <w:br/>
        <w:t>Philipp Hackstein</w:t>
      </w:r>
      <w:r>
        <w:br/>
        <w:t>Brigitte Micheel</w:t>
      </w:r>
      <w:r>
        <w:br/>
        <w:t>Monique Ratermann-Busse</w:t>
      </w:r>
      <w:r>
        <w:br/>
        <w:t>Sybille Stöbe-</w:t>
      </w:r>
      <w:r w:rsidRPr="009A5E2F">
        <w:t xml:space="preserve">Blossey </w:t>
      </w:r>
    </w:p>
    <w:p w14:paraId="6CCD4C74" w14:textId="17EF3DFE" w:rsidR="00B46385" w:rsidRPr="009A5E2F" w:rsidRDefault="00B46385" w:rsidP="00B46385">
      <w:pPr>
        <w:pStyle w:val="RckseiteText"/>
      </w:pPr>
      <w:hyperlink r:id="rId23" w:history="1">
        <w:r w:rsidRPr="009A5E2F">
          <w:rPr>
            <w:rStyle w:val="Hyperlink"/>
            <w:color w:val="FFFFFF" w:themeColor="background1"/>
          </w:rPr>
          <w:t>werkzeugkasten-mpse@uni-due.de</w:t>
        </w:r>
      </w:hyperlink>
    </w:p>
    <w:p w14:paraId="1AFAEB63" w14:textId="77777777" w:rsidR="00B46385" w:rsidRDefault="00B46385" w:rsidP="00B46385">
      <w:pPr>
        <w:pStyle w:val="RckseiteText"/>
        <w:rPr>
          <w:color w:val="FF3462" w:themeColor="text2"/>
        </w:rPr>
      </w:pPr>
    </w:p>
    <w:p w14:paraId="2725085D" w14:textId="77777777" w:rsidR="00B46385" w:rsidRDefault="00B46385" w:rsidP="00B46385">
      <w:pPr>
        <w:pStyle w:val="Abbildung"/>
      </w:pPr>
      <w:r w:rsidRPr="00705C10">
        <w:rPr>
          <w:noProof/>
        </w:rPr>
        <w:drawing>
          <wp:inline distT="0" distB="0" distL="0" distR="0" wp14:anchorId="4D9E842F" wp14:editId="3A32FDEF">
            <wp:extent cx="900000" cy="316800"/>
            <wp:effectExtent l="0" t="0" r="1905" b="1270"/>
            <wp:docPr id="234391722" name="Grafik 1" descr="Ein Bild, das Symbol, Schrift, Grafiken,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1722" name="Grafik 1" descr="Ein Bild, das Symbol, Schrift, Grafiken, Zahl enthält.&#10;&#10;KI-generierte Inhalte können fehlerhaft sein."/>
                    <pic:cNvPicPr/>
                  </pic:nvPicPr>
                  <pic:blipFill>
                    <a:blip r:embed="rId24"/>
                    <a:stretch>
                      <a:fillRect/>
                    </a:stretch>
                  </pic:blipFill>
                  <pic:spPr>
                    <a:xfrm>
                      <a:off x="0" y="0"/>
                      <a:ext cx="900000" cy="316800"/>
                    </a:xfrm>
                    <a:prstGeom prst="rect">
                      <a:avLst/>
                    </a:prstGeom>
                  </pic:spPr>
                </pic:pic>
              </a:graphicData>
            </a:graphic>
          </wp:inline>
        </w:drawing>
      </w:r>
    </w:p>
    <w:p w14:paraId="52BE91A1" w14:textId="77777777" w:rsidR="00B46385" w:rsidRDefault="00B46385" w:rsidP="00B46385">
      <w:pPr>
        <w:pStyle w:val="Beschriftung"/>
        <w:ind w:right="3969"/>
        <w:rPr>
          <w:color w:val="FFFFFF" w:themeColor="background1"/>
          <w:sz w:val="16"/>
          <w:szCs w:val="16"/>
        </w:rPr>
      </w:pPr>
      <w:r w:rsidRPr="004F24E5">
        <w:rPr>
          <w:color w:val="FFFFFF" w:themeColor="background1"/>
          <w:sz w:val="16"/>
          <w:szCs w:val="16"/>
        </w:rPr>
        <w:t xml:space="preserve">Dieses Werk steht unter der Lizenz Creative Commons Namensnennung – </w:t>
      </w:r>
      <w:r>
        <w:rPr>
          <w:color w:val="FFFFFF" w:themeColor="background1"/>
          <w:sz w:val="16"/>
          <w:szCs w:val="16"/>
        </w:rPr>
        <w:br/>
      </w:r>
      <w:r w:rsidRPr="004F24E5">
        <w:rPr>
          <w:color w:val="FFFFFF" w:themeColor="background1"/>
          <w:sz w:val="16"/>
          <w:szCs w:val="16"/>
        </w:rPr>
        <w:t xml:space="preserve">Nicht-kommerziell – Weitergabe unter gleichen Bedingungen 4.0 International </w:t>
      </w:r>
      <w:r>
        <w:rPr>
          <w:color w:val="FFFFFF" w:themeColor="background1"/>
          <w:sz w:val="16"/>
          <w:szCs w:val="16"/>
        </w:rPr>
        <w:br/>
      </w:r>
      <w:r w:rsidRPr="004F24E5">
        <w:rPr>
          <w:color w:val="FFFFFF" w:themeColor="background1"/>
          <w:sz w:val="16"/>
          <w:szCs w:val="16"/>
        </w:rPr>
        <w:t>(CC BY-NC</w:t>
      </w:r>
      <w:r w:rsidRPr="00D8684F">
        <w:rPr>
          <w:color w:val="FFFFFF" w:themeColor="background1"/>
          <w:sz w:val="16"/>
          <w:szCs w:val="16"/>
        </w:rPr>
        <w:t xml:space="preserve">-SA 4.0). Die vollständigen Lizenzbedingungen finden Sie unter: </w:t>
      </w:r>
      <w:hyperlink r:id="rId25" w:history="1">
        <w:r w:rsidRPr="00D8684F">
          <w:rPr>
            <w:rStyle w:val="Hyperlink"/>
            <w:color w:val="FFFFFF" w:themeColor="background1"/>
            <w:sz w:val="16"/>
            <w:szCs w:val="16"/>
          </w:rPr>
          <w:t>https://creativecommons.org/licenses/by-nc-sa/4.0/deed.de</w:t>
        </w:r>
      </w:hyperlink>
    </w:p>
    <w:p w14:paraId="73E5B004" w14:textId="77777777" w:rsidR="00B46385" w:rsidRPr="004F24E5" w:rsidRDefault="00B46385" w:rsidP="00B46385">
      <w:pPr>
        <w:pStyle w:val="Beschriftung"/>
        <w:ind w:right="3969"/>
        <w:rPr>
          <w:color w:val="FFFFFF" w:themeColor="background1"/>
          <w:sz w:val="16"/>
          <w:szCs w:val="16"/>
        </w:rPr>
      </w:pPr>
      <w:r w:rsidRPr="004F24E5">
        <w:rPr>
          <w:color w:val="FFFFFF" w:themeColor="background1"/>
          <w:sz w:val="16"/>
          <w:szCs w:val="16"/>
        </w:rPr>
        <w:t>Hinweis für Screenreader:</w:t>
      </w:r>
      <w:r>
        <w:rPr>
          <w:rFonts w:ascii="MS Gothic" w:eastAsia="MS Gothic" w:hAnsi="MS Gothic" w:cs="MS Gothic"/>
          <w:color w:val="FFFFFF" w:themeColor="background1"/>
          <w:sz w:val="16"/>
          <w:szCs w:val="16"/>
        </w:rPr>
        <w:t xml:space="preserve"> </w:t>
      </w:r>
      <w:r w:rsidRPr="004F24E5">
        <w:rPr>
          <w:color w:val="FFFFFF" w:themeColor="background1"/>
          <w:sz w:val="16"/>
          <w:szCs w:val="16"/>
        </w:rPr>
        <w:t>Diese Lizenz erlaubt das Teilen und Bearbeiten des Materials –</w:t>
      </w:r>
      <w:r>
        <w:rPr>
          <w:color w:val="FFFFFF" w:themeColor="background1"/>
          <w:sz w:val="16"/>
          <w:szCs w:val="16"/>
        </w:rPr>
        <w:t xml:space="preserve"> </w:t>
      </w:r>
      <w:r w:rsidRPr="004F24E5">
        <w:rPr>
          <w:color w:val="FFFFFF" w:themeColor="background1"/>
          <w:sz w:val="16"/>
          <w:szCs w:val="16"/>
        </w:rPr>
        <w:t xml:space="preserve">nicht für kommerzielle Zwecke –, wenn der Name der Urheberin </w:t>
      </w:r>
      <w:r>
        <w:rPr>
          <w:color w:val="FFFFFF" w:themeColor="background1"/>
          <w:sz w:val="16"/>
          <w:szCs w:val="16"/>
        </w:rPr>
        <w:br/>
      </w:r>
      <w:r w:rsidRPr="004F24E5">
        <w:rPr>
          <w:color w:val="FFFFFF" w:themeColor="background1"/>
          <w:sz w:val="16"/>
          <w:szCs w:val="16"/>
        </w:rPr>
        <w:t>oder des Urhebers genannt wird und alle abgeleiteten Werke unter denselben Lizenzbedingungen veröffentlicht werden.</w:t>
      </w:r>
    </w:p>
    <w:sectPr w:rsidR="00B46385" w:rsidRPr="004F24E5" w:rsidSect="00D51FBB">
      <w:pgSz w:w="11906" w:h="16838" w:code="9"/>
      <w:pgMar w:top="1134" w:right="1134" w:bottom="1134" w:left="1134" w:header="408"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860A6" w14:textId="77777777" w:rsidR="00397CC3" w:rsidRDefault="00397CC3" w:rsidP="00591899">
      <w:pPr>
        <w:pStyle w:val="zzEndnoteSeparator"/>
      </w:pPr>
      <w:r>
        <w:separator/>
      </w:r>
    </w:p>
  </w:endnote>
  <w:endnote w:type="continuationSeparator" w:id="0">
    <w:p w14:paraId="62B461EC" w14:textId="77777777" w:rsidR="00397CC3" w:rsidRDefault="00397CC3" w:rsidP="00591899">
      <w:pPr>
        <w:pStyle w:val="zzEndnoteContinuationSeparator"/>
      </w:pPr>
      <w:r>
        <w:continuationSeparator/>
      </w:r>
    </w:p>
  </w:endnote>
  <w:endnote w:type="continuationNotice" w:id="1">
    <w:p w14:paraId="3158372F" w14:textId="77777777" w:rsidR="00397CC3" w:rsidRDefault="00397CC3" w:rsidP="00591899">
      <w:pPr>
        <w:pStyle w:val="zzEndnoteContinuationNot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Light">
    <w:panose1 w:val="020B0004020202020204"/>
    <w:charset w:val="00"/>
    <w:family w:val="swiss"/>
    <w:pitch w:val="variable"/>
    <w:sig w:usb0="20000287" w:usb1="0000000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ptos SemiBold">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9004" w14:textId="77777777" w:rsidR="00AC2923" w:rsidRDefault="00AC2923" w:rsidP="00AC2923">
    <w:pPr>
      <w:pStyle w:val="FuzeileLinie"/>
    </w:pPr>
  </w:p>
  <w:p w14:paraId="7D63ECB9" w14:textId="6DA689F7" w:rsidR="00050D5E" w:rsidRDefault="00000000">
    <w:pPr>
      <w:pStyle w:val="Fuzeile"/>
    </w:pPr>
    <w:sdt>
      <w:sdtPr>
        <w:alias w:val="Titel"/>
        <w:tag w:val=""/>
        <w:id w:val="-221758078"/>
        <w:placeholder>
          <w:docPart w:val="7CF38B00D5D0BF4EB8A32960154F2AF7"/>
        </w:placeholder>
        <w:dataBinding w:prefixMappings="xmlns:ns0='http://purl.org/dc/elements/1.1/' xmlns:ns1='http://schemas.openxmlformats.org/package/2006/metadata/core-properties' " w:xpath="/ns1:coreProperties[1]/ns0:title[1]" w:storeItemID="{6C3C8BC8-F283-45AE-878A-BAB7291924A1}"/>
        <w:text/>
      </w:sdtPr>
      <w:sdtContent>
        <w:r w:rsidR="00875AB4">
          <w:t>Basismodul</w:t>
        </w:r>
      </w:sdtContent>
    </w:sdt>
    <w:r w:rsidR="00EF5551">
      <w:t xml:space="preserve"> </w:t>
    </w:r>
  </w:p>
  <w:p w14:paraId="7D7D7E66" w14:textId="54E1CD4A" w:rsidR="00050D5E" w:rsidRDefault="00000000">
    <w:pPr>
      <w:pStyle w:val="Fuzeile"/>
    </w:pPr>
    <w:sdt>
      <w:sdtPr>
        <w:alias w:val="Betreff"/>
        <w:tag w:val=""/>
        <w:id w:val="1050269594"/>
        <w:placeholder>
          <w:docPart w:val="BE5D53E605B04F439A15350AF95A4AC7"/>
        </w:placeholder>
        <w:dataBinding w:prefixMappings="xmlns:ns0='http://purl.org/dc/elements/1.1/' xmlns:ns1='http://schemas.openxmlformats.org/package/2006/metadata/core-properties' " w:xpath="/ns1:coreProperties[1]/ns0:subject[1]" w:storeItemID="{6C3C8BC8-F283-45AE-878A-BAB7291924A1}"/>
        <w:text/>
      </w:sdtPr>
      <w:sdtContent>
        <w:r w:rsidR="006039DF">
          <w:t>Ausgangslage und Ressourcen der Schule</w:t>
        </w:r>
      </w:sdtContent>
    </w:sdt>
    <w:r w:rsidR="00EF5551">
      <w:t xml:space="preserve"> </w:t>
    </w:r>
  </w:p>
  <w:p w14:paraId="5266FF5F" w14:textId="307D46C4" w:rsidR="00D946A4" w:rsidRDefault="00FA560A" w:rsidP="00241C8D">
    <w:pPr>
      <w:pStyle w:val="FuzeileVersionundSeitenzahl"/>
      <w:framePr w:wrap="around"/>
    </w:pPr>
    <w:r>
      <w:tab/>
    </w:r>
    <w:sdt>
      <w:sdtPr>
        <w:alias w:val="Status"/>
        <w:tag w:val=""/>
        <w:id w:val="-70668013"/>
        <w:placeholder>
          <w:docPart w:val="F7110FAA718A8F4EBC441BF741C4412D"/>
        </w:placeholder>
        <w:dataBinding w:prefixMappings="xmlns:ns0='http://purl.org/dc/elements/1.1/' xmlns:ns1='http://schemas.openxmlformats.org/package/2006/metadata/core-properties' " w:xpath="/ns1:coreProperties[1]/ns1:contentStatus[1]" w:storeItemID="{6C3C8BC8-F283-45AE-878A-BAB7291924A1}"/>
        <w:text/>
      </w:sdtPr>
      <w:sdtContent>
        <w:r w:rsidR="007224F7">
          <w:t>Version 1.0, Dezember 2025</w:t>
        </w:r>
      </w:sdtContent>
    </w:sdt>
    <w:r w:rsidR="00050D5E">
      <w:tab/>
    </w:r>
    <w:r w:rsidR="0007768C" w:rsidRPr="00D02E07">
      <w:rPr>
        <w:rStyle w:val="Seitenzahl"/>
      </w:rPr>
      <w:fldChar w:fldCharType="begin"/>
    </w:r>
    <w:r w:rsidR="0007768C" w:rsidRPr="00D02E07">
      <w:rPr>
        <w:rStyle w:val="Seitenzahl"/>
      </w:rPr>
      <w:instrText xml:space="preserve"> PAGE  </w:instrText>
    </w:r>
    <w:r w:rsidR="0007768C" w:rsidRPr="00D02E07">
      <w:rPr>
        <w:rStyle w:val="Seitenzahl"/>
      </w:rPr>
      <w:fldChar w:fldCharType="separate"/>
    </w:r>
    <w:r w:rsidR="0007768C" w:rsidRPr="00D02E07">
      <w:rPr>
        <w:rStyle w:val="Seitenzahl"/>
      </w:rPr>
      <w:t>2</w:t>
    </w:r>
    <w:r w:rsidR="0007768C" w:rsidRPr="00D02E07">
      <w:rPr>
        <w:rStyle w:val="Seitenzahl"/>
      </w:rPr>
      <w:fldChar w:fldCharType="end"/>
    </w:r>
    <w:r w:rsidR="00050D5E" w:rsidRPr="00050D5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70BE" w14:textId="720104B9" w:rsidR="00D946A4" w:rsidRDefault="0007768C">
    <w:pPr>
      <w:pStyle w:val="Fuzeile"/>
    </w:pPr>
    <w:r>
      <w:fldChar w:fldCharType="begin"/>
    </w:r>
    <w:r>
      <w:instrText xml:space="preserve"> IF </w:instrText>
    </w:r>
    <w:fldSimple w:instr=" SECTIONPAGES  ">
      <w:r w:rsidR="005F3032">
        <w:rPr>
          <w:noProof/>
        </w:rPr>
        <w:instrText>3</w:instrText>
      </w:r>
    </w:fldSimple>
    <w:r>
      <w:instrText xml:space="preserve"> &gt; 1 "</w:instrText>
    </w:r>
    <w:r>
      <w:fldChar w:fldCharType="begin"/>
    </w:r>
    <w:r>
      <w:instrText xml:space="preserve"> PAGE  </w:instrText>
    </w:r>
    <w:r>
      <w:fldChar w:fldCharType="separate"/>
    </w:r>
    <w:r w:rsidR="005F3032">
      <w:rPr>
        <w:noProof/>
      </w:rPr>
      <w:instrText>1</w:instrText>
    </w:r>
    <w:r>
      <w:fldChar w:fldCharType="end"/>
    </w:r>
    <w:r>
      <w:instrText>/</w:instrText>
    </w:r>
    <w:fldSimple w:instr=" SECTIONPAGES  ">
      <w:r w:rsidR="005F3032">
        <w:rPr>
          <w:noProof/>
        </w:rPr>
        <w:instrText>3</w:instrText>
      </w:r>
    </w:fldSimple>
    <w:r>
      <w:instrText xml:space="preserve">" "" </w:instrText>
    </w:r>
    <w:r>
      <w:fldChar w:fldCharType="separate"/>
    </w:r>
    <w:r w:rsidR="00566385">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FA9BF" w14:textId="77777777" w:rsidR="00397CC3" w:rsidRDefault="00397CC3" w:rsidP="00C32871">
      <w:pPr>
        <w:pStyle w:val="zzFootnoteSeparator"/>
      </w:pPr>
      <w:r>
        <w:separator/>
      </w:r>
    </w:p>
  </w:footnote>
  <w:footnote w:type="continuationSeparator" w:id="0">
    <w:p w14:paraId="29FD49DA" w14:textId="77777777" w:rsidR="00397CC3" w:rsidRDefault="00397CC3" w:rsidP="00C32871">
      <w:pPr>
        <w:pStyle w:val="zzFootnoteContinuationSeparator"/>
      </w:pPr>
      <w:r>
        <w:continuationSeparator/>
      </w:r>
    </w:p>
  </w:footnote>
  <w:footnote w:type="continuationNotice" w:id="1">
    <w:p w14:paraId="2727AED4" w14:textId="77777777" w:rsidR="00397CC3" w:rsidRDefault="00397CC3" w:rsidP="00C32871">
      <w:pPr>
        <w:pStyle w:val="zzFootnoteContinuation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F034" w14:textId="77777777" w:rsidR="00FA560A" w:rsidRDefault="00B158F1">
    <w:pPr>
      <w:pStyle w:val="Kopfzeile"/>
    </w:pPr>
    <w:r>
      <w:rPr>
        <w:noProof/>
      </w:rPr>
      <w:drawing>
        <wp:inline distT="0" distB="0" distL="0" distR="0" wp14:anchorId="08C9DC2F" wp14:editId="4310B1BE">
          <wp:extent cx="1260000" cy="604800"/>
          <wp:effectExtent l="0" t="0" r="0" b="5080"/>
          <wp:docPr id="1980330440"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91574" name="Grafik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604800"/>
                  </a:xfrm>
                  <a:prstGeom prst="rect">
                    <a:avLst/>
                  </a:prstGeom>
                  <a:noFill/>
                  <a:ln>
                    <a:noFill/>
                  </a:ln>
                </pic:spPr>
              </pic:pic>
            </a:graphicData>
          </a:graphic>
        </wp:inline>
      </w:drawing>
    </w:r>
  </w:p>
  <w:p w14:paraId="4207E703" w14:textId="77777777" w:rsidR="00B158F1" w:rsidRDefault="00B158F1" w:rsidP="00FA560A">
    <w:pPr>
      <w:pStyle w:val="KopfzeileLin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5F49BA4"/>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78D446"/>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034CFB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DA8902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754F4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4C386F"/>
    <w:multiLevelType w:val="multilevel"/>
    <w:tmpl w:val="6874BA7A"/>
    <w:lvl w:ilvl="0">
      <w:start w:val="1"/>
      <w:numFmt w:val="decimal"/>
      <w:lvlText w:val="%1"/>
      <w:lvlJc w:val="left"/>
      <w:pPr>
        <w:ind w:left="360" w:hanging="360"/>
      </w:pPr>
      <w:rPr>
        <w:rFonts w:asciiTheme="minorHAnsi" w:eastAsia="Arial" w:hAnsiTheme="minorHAnsi"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9A441D"/>
    <w:multiLevelType w:val="multilevel"/>
    <w:tmpl w:val="90964078"/>
    <w:numStyleLink w:val="BulletListSettings"/>
  </w:abstractNum>
  <w:abstractNum w:abstractNumId="7" w15:restartNumberingAfterBreak="0">
    <w:nsid w:val="08002447"/>
    <w:multiLevelType w:val="hybridMultilevel"/>
    <w:tmpl w:val="D51C27A0"/>
    <w:lvl w:ilvl="0" w:tplc="6FD25824">
      <w:start w:val="1"/>
      <w:numFmt w:val="bullet"/>
      <w:pStyle w:val="zzFootnoteContinuationNot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942553"/>
    <w:multiLevelType w:val="multilevel"/>
    <w:tmpl w:val="90964078"/>
    <w:numStyleLink w:val="BulletListSettings"/>
  </w:abstractNum>
  <w:abstractNum w:abstractNumId="9" w15:restartNumberingAfterBreak="0">
    <w:nsid w:val="12EB6664"/>
    <w:multiLevelType w:val="multilevel"/>
    <w:tmpl w:val="BDA4C100"/>
    <w:numStyleLink w:val="NumberedListSettings"/>
  </w:abstractNum>
  <w:abstractNum w:abstractNumId="10" w15:restartNumberingAfterBreak="0">
    <w:nsid w:val="181E5D83"/>
    <w:multiLevelType w:val="multilevel"/>
    <w:tmpl w:val="26643C0A"/>
    <w:numStyleLink w:val="Gliederungsnummerierung"/>
  </w:abstractNum>
  <w:abstractNum w:abstractNumId="11" w15:restartNumberingAfterBreak="0">
    <w:nsid w:val="1C2D26BB"/>
    <w:multiLevelType w:val="multilevel"/>
    <w:tmpl w:val="A67EDA14"/>
    <w:numStyleLink w:val="FlatBulletListSettings"/>
  </w:abstractNum>
  <w:abstractNum w:abstractNumId="12" w15:restartNumberingAfterBreak="0">
    <w:nsid w:val="1D563529"/>
    <w:multiLevelType w:val="multilevel"/>
    <w:tmpl w:val="90964078"/>
    <w:numStyleLink w:val="BulletListSettings"/>
  </w:abstractNum>
  <w:abstractNum w:abstractNumId="13" w15:restartNumberingAfterBreak="0">
    <w:nsid w:val="23AA6507"/>
    <w:multiLevelType w:val="multilevel"/>
    <w:tmpl w:val="26643C0A"/>
    <w:styleLink w:val="Gliederungsnummerierung"/>
    <w:lvl w:ilvl="0">
      <w:start w:val="1"/>
      <w:numFmt w:val="decimal"/>
      <w:pStyle w:val="1nummeriert"/>
      <w:suff w:val="space"/>
      <w:lvlText w:val="%1"/>
      <w:lvlJc w:val="left"/>
      <w:pPr>
        <w:ind w:left="0" w:firstLine="0"/>
      </w:pPr>
      <w:rPr>
        <w:rFonts w:hint="default"/>
      </w:rPr>
    </w:lvl>
    <w:lvl w:ilvl="1">
      <w:start w:val="1"/>
      <w:numFmt w:val="decimal"/>
      <w:pStyle w:val="2nummeriert"/>
      <w:suff w:val="space"/>
      <w:lvlText w:val="%1.%2"/>
      <w:lvlJc w:val="left"/>
      <w:pPr>
        <w:ind w:left="0" w:firstLine="0"/>
      </w:pPr>
      <w:rPr>
        <w:rFonts w:hint="default"/>
      </w:rPr>
    </w:lvl>
    <w:lvl w:ilvl="2">
      <w:start w:val="1"/>
      <w:numFmt w:val="decimal"/>
      <w:pStyle w:val="3nummeriert"/>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390D5DCD"/>
    <w:multiLevelType w:val="multilevel"/>
    <w:tmpl w:val="26643C0A"/>
    <w:numStyleLink w:val="Gliederungsnummerierung"/>
  </w:abstractNum>
  <w:abstractNum w:abstractNumId="15" w15:restartNumberingAfterBreak="0">
    <w:nsid w:val="3B6F4EDA"/>
    <w:multiLevelType w:val="multilevel"/>
    <w:tmpl w:val="26643C0A"/>
    <w:numStyleLink w:val="Gliederungsnummerierung"/>
  </w:abstractNum>
  <w:abstractNum w:abstractNumId="16" w15:restartNumberingAfterBreak="0">
    <w:nsid w:val="43E02528"/>
    <w:multiLevelType w:val="multilevel"/>
    <w:tmpl w:val="A67EDA14"/>
    <w:numStyleLink w:val="FlatBulletListSettings"/>
  </w:abstractNum>
  <w:abstractNum w:abstractNumId="17" w15:restartNumberingAfterBreak="0">
    <w:nsid w:val="466C5929"/>
    <w:multiLevelType w:val="multilevel"/>
    <w:tmpl w:val="BDA4C100"/>
    <w:numStyleLink w:val="NumberedListSettings"/>
  </w:abstractNum>
  <w:abstractNum w:abstractNumId="18" w15:restartNumberingAfterBreak="0">
    <w:nsid w:val="475F3F0B"/>
    <w:multiLevelType w:val="multilevel"/>
    <w:tmpl w:val="BDA4C100"/>
    <w:styleLink w:val="NumberedListSettings"/>
    <w:lvl w:ilvl="0">
      <w:start w:val="1"/>
      <w:numFmt w:val="decimal"/>
      <w:pStyle w:val="Listennummer"/>
      <w:lvlText w:val="%1."/>
      <w:lvlJc w:val="left"/>
      <w:pPr>
        <w:ind w:left="567" w:hanging="340"/>
      </w:pPr>
      <w:rPr>
        <w:rFonts w:hint="default"/>
      </w:rPr>
    </w:lvl>
    <w:lvl w:ilvl="1">
      <w:start w:val="1"/>
      <w:numFmt w:val="lowerLetter"/>
      <w:pStyle w:val="Listennummer2"/>
      <w:lvlText w:val="%2."/>
      <w:lvlJc w:val="left"/>
      <w:pPr>
        <w:ind w:left="794" w:hanging="227"/>
      </w:pPr>
      <w:rPr>
        <w:rFonts w:hint="default"/>
      </w:rPr>
    </w:lvl>
    <w:lvl w:ilvl="2">
      <w:start w:val="1"/>
      <w:numFmt w:val="lowerRoman"/>
      <w:lvlText w:val="%3)"/>
      <w:lvlJc w:val="left"/>
      <w:pPr>
        <w:ind w:left="1021" w:hanging="227"/>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
      <w:lvlJc w:val="righ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right"/>
      <w:pPr>
        <w:ind w:left="2552" w:hanging="284"/>
      </w:pPr>
      <w:rPr>
        <w:rFonts w:hint="default"/>
      </w:rPr>
    </w:lvl>
  </w:abstractNum>
  <w:abstractNum w:abstractNumId="19" w15:restartNumberingAfterBreak="0">
    <w:nsid w:val="4A44577A"/>
    <w:multiLevelType w:val="multilevel"/>
    <w:tmpl w:val="90964078"/>
    <w:styleLink w:val="BulletListSettings"/>
    <w:lvl w:ilvl="0">
      <w:start w:val="1"/>
      <w:numFmt w:val="bullet"/>
      <w:pStyle w:val="Aufzhlungszeichen"/>
      <w:lvlText w:val="–"/>
      <w:lvlJc w:val="left"/>
      <w:pPr>
        <w:ind w:left="567" w:hanging="340"/>
      </w:pPr>
      <w:rPr>
        <w:rFonts w:ascii="Aptos" w:hAnsi="Aptos" w:cs="Times New Roman" w:hint="default"/>
      </w:rPr>
    </w:lvl>
    <w:lvl w:ilvl="1">
      <w:start w:val="1"/>
      <w:numFmt w:val="bullet"/>
      <w:pStyle w:val="Aufzhlungszeichen2"/>
      <w:lvlText w:val="–"/>
      <w:lvlJc w:val="left"/>
      <w:pPr>
        <w:ind w:left="794" w:hanging="227"/>
      </w:pPr>
      <w:rPr>
        <w:rFonts w:ascii="Aptos" w:hAnsi="Aptos" w:cs="Times New Roman" w:hint="default"/>
      </w:rPr>
    </w:lvl>
    <w:lvl w:ilvl="2">
      <w:start w:val="1"/>
      <w:numFmt w:val="bullet"/>
      <w:pStyle w:val="Aufzhlungszeichen3"/>
      <w:lvlText w:val="–"/>
      <w:lvlJc w:val="left"/>
      <w:pPr>
        <w:ind w:left="1021" w:hanging="227"/>
      </w:pPr>
      <w:rPr>
        <w:rFonts w:ascii="Aptos" w:hAnsi="Aptos" w:cs="Aptos" w:hint="default"/>
      </w:rPr>
    </w:lvl>
    <w:lvl w:ilvl="3">
      <w:start w:val="1"/>
      <w:numFmt w:val="none"/>
      <w:lvlText w:val=""/>
      <w:lvlJc w:val="left"/>
      <w:pPr>
        <w:tabs>
          <w:tab w:val="num" w:pos="1212"/>
        </w:tabs>
        <w:ind w:left="1248" w:hanging="340"/>
      </w:pPr>
      <w:rPr>
        <w:rFonts w:hint="default"/>
      </w:rPr>
    </w:lvl>
    <w:lvl w:ilvl="4">
      <w:start w:val="1"/>
      <w:numFmt w:val="none"/>
      <w:lvlText w:val=""/>
      <w:lvlJc w:val="left"/>
      <w:pPr>
        <w:tabs>
          <w:tab w:val="num" w:pos="1496"/>
        </w:tabs>
        <w:ind w:left="1475" w:hanging="340"/>
      </w:pPr>
      <w:rPr>
        <w:rFonts w:hint="default"/>
      </w:rPr>
    </w:lvl>
    <w:lvl w:ilvl="5">
      <w:start w:val="1"/>
      <w:numFmt w:val="none"/>
      <w:lvlText w:val=""/>
      <w:lvlJc w:val="left"/>
      <w:pPr>
        <w:tabs>
          <w:tab w:val="num" w:pos="1780"/>
        </w:tabs>
        <w:ind w:left="1702" w:hanging="340"/>
      </w:pPr>
      <w:rPr>
        <w:rFonts w:hint="default"/>
      </w:rPr>
    </w:lvl>
    <w:lvl w:ilvl="6">
      <w:start w:val="1"/>
      <w:numFmt w:val="none"/>
      <w:lvlText w:val=""/>
      <w:lvlJc w:val="left"/>
      <w:pPr>
        <w:tabs>
          <w:tab w:val="num" w:pos="2064"/>
        </w:tabs>
        <w:ind w:left="1929" w:hanging="340"/>
      </w:pPr>
      <w:rPr>
        <w:rFonts w:hint="default"/>
      </w:rPr>
    </w:lvl>
    <w:lvl w:ilvl="7">
      <w:start w:val="1"/>
      <w:numFmt w:val="none"/>
      <w:lvlText w:val=""/>
      <w:lvlJc w:val="left"/>
      <w:pPr>
        <w:tabs>
          <w:tab w:val="num" w:pos="2348"/>
        </w:tabs>
        <w:ind w:left="2156" w:hanging="340"/>
      </w:pPr>
      <w:rPr>
        <w:rFonts w:hint="default"/>
      </w:rPr>
    </w:lvl>
    <w:lvl w:ilvl="8">
      <w:start w:val="1"/>
      <w:numFmt w:val="none"/>
      <w:lvlText w:val=""/>
      <w:lvlJc w:val="left"/>
      <w:pPr>
        <w:tabs>
          <w:tab w:val="num" w:pos="2632"/>
        </w:tabs>
        <w:ind w:left="2383" w:hanging="340"/>
      </w:pPr>
      <w:rPr>
        <w:rFonts w:hint="default"/>
      </w:rPr>
    </w:lvl>
  </w:abstractNum>
  <w:abstractNum w:abstractNumId="20" w15:restartNumberingAfterBreak="0">
    <w:nsid w:val="4B8738EB"/>
    <w:multiLevelType w:val="multilevel"/>
    <w:tmpl w:val="A67EDA14"/>
    <w:styleLink w:val="FlatBulletListSettings"/>
    <w:lvl w:ilvl="0">
      <w:start w:val="1"/>
      <w:numFmt w:val="bullet"/>
      <w:pStyle w:val="AufzhlungohneRand"/>
      <w:lvlText w:val="–"/>
      <w:lvlJc w:val="left"/>
      <w:pPr>
        <w:ind w:left="227" w:hanging="227"/>
      </w:pPr>
      <w:rPr>
        <w:rFonts w:ascii="Aptos" w:hAnsi="Aptos" w:cs="Times New Roman" w:hint="default"/>
      </w:rPr>
    </w:lvl>
    <w:lvl w:ilvl="1">
      <w:start w:val="1"/>
      <w:numFmt w:val="bullet"/>
      <w:lvlText w:val="–"/>
      <w:lvlJc w:val="left"/>
      <w:pPr>
        <w:ind w:left="454" w:hanging="227"/>
      </w:pPr>
      <w:rPr>
        <w:rFonts w:ascii="Aptos" w:hAnsi="Aptos" w:cs="Times New Roman" w:hint="default"/>
      </w:rPr>
    </w:lvl>
    <w:lvl w:ilvl="2">
      <w:start w:val="1"/>
      <w:numFmt w:val="bullet"/>
      <w:lvlText w:val="–"/>
      <w:lvlJc w:val="left"/>
      <w:pPr>
        <w:ind w:left="681" w:hanging="227"/>
      </w:pPr>
      <w:rPr>
        <w:rFonts w:ascii="Aptos" w:hAnsi="Aptos" w:cs="Times New Roman"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1" w15:restartNumberingAfterBreak="0">
    <w:nsid w:val="4E2E0A6D"/>
    <w:multiLevelType w:val="multilevel"/>
    <w:tmpl w:val="26643C0A"/>
    <w:numStyleLink w:val="Gliederungsnummerierung"/>
  </w:abstractNum>
  <w:abstractNum w:abstractNumId="22" w15:restartNumberingAfterBreak="0">
    <w:nsid w:val="51294D4C"/>
    <w:multiLevelType w:val="multilevel"/>
    <w:tmpl w:val="90964078"/>
    <w:numStyleLink w:val="BulletListSettings"/>
  </w:abstractNum>
  <w:abstractNum w:abstractNumId="23" w15:restartNumberingAfterBreak="0">
    <w:nsid w:val="590B4536"/>
    <w:multiLevelType w:val="multilevel"/>
    <w:tmpl w:val="BDA4C100"/>
    <w:numStyleLink w:val="NumberedListSettings"/>
  </w:abstractNum>
  <w:abstractNum w:abstractNumId="24" w15:restartNumberingAfterBreak="0">
    <w:nsid w:val="5D1F2BB8"/>
    <w:multiLevelType w:val="multilevel"/>
    <w:tmpl w:val="26643C0A"/>
    <w:numStyleLink w:val="Gliederungsnummerierung"/>
  </w:abstractNum>
  <w:abstractNum w:abstractNumId="25" w15:restartNumberingAfterBreak="0">
    <w:nsid w:val="650407E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E72386"/>
    <w:multiLevelType w:val="multilevel"/>
    <w:tmpl w:val="90964078"/>
    <w:numStyleLink w:val="BulletListSettings"/>
  </w:abstractNum>
  <w:abstractNum w:abstractNumId="27" w15:restartNumberingAfterBreak="0">
    <w:nsid w:val="72992792"/>
    <w:multiLevelType w:val="multilevel"/>
    <w:tmpl w:val="26643C0A"/>
    <w:numStyleLink w:val="Gliederungsnummerierung"/>
  </w:abstractNum>
  <w:abstractNum w:abstractNumId="28" w15:restartNumberingAfterBreak="0">
    <w:nsid w:val="79C84C74"/>
    <w:multiLevelType w:val="multilevel"/>
    <w:tmpl w:val="BDA4C100"/>
    <w:numStyleLink w:val="NumberedListSettings"/>
  </w:abstractNum>
  <w:abstractNum w:abstractNumId="29" w15:restartNumberingAfterBreak="0">
    <w:nsid w:val="7CEB1283"/>
    <w:multiLevelType w:val="multilevel"/>
    <w:tmpl w:val="26643C0A"/>
    <w:numStyleLink w:val="Gliederungsnummerierung"/>
  </w:abstractNum>
  <w:num w:numId="1" w16cid:durableId="818232865">
    <w:abstractNumId w:val="18"/>
  </w:num>
  <w:num w:numId="2" w16cid:durableId="774711827">
    <w:abstractNumId w:val="17"/>
  </w:num>
  <w:num w:numId="3" w16cid:durableId="1499299683">
    <w:abstractNumId w:val="19"/>
  </w:num>
  <w:num w:numId="4" w16cid:durableId="1865710299">
    <w:abstractNumId w:val="7"/>
  </w:num>
  <w:num w:numId="5" w16cid:durableId="852039717">
    <w:abstractNumId w:val="26"/>
  </w:num>
  <w:num w:numId="6" w16cid:durableId="567425454">
    <w:abstractNumId w:val="28"/>
  </w:num>
  <w:num w:numId="7" w16cid:durableId="1657372583">
    <w:abstractNumId w:val="6"/>
  </w:num>
  <w:num w:numId="8" w16cid:durableId="1656564800">
    <w:abstractNumId w:val="23"/>
  </w:num>
  <w:num w:numId="9" w16cid:durableId="1821271073">
    <w:abstractNumId w:val="13"/>
  </w:num>
  <w:num w:numId="10" w16cid:durableId="9830070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7035545">
    <w:abstractNumId w:val="14"/>
  </w:num>
  <w:num w:numId="12" w16cid:durableId="1279264508">
    <w:abstractNumId w:val="10"/>
  </w:num>
  <w:num w:numId="13" w16cid:durableId="2114275716">
    <w:abstractNumId w:val="2"/>
  </w:num>
  <w:num w:numId="14" w16cid:durableId="1186793368">
    <w:abstractNumId w:val="1"/>
  </w:num>
  <w:num w:numId="15" w16cid:durableId="58137358">
    <w:abstractNumId w:val="12"/>
  </w:num>
  <w:num w:numId="16" w16cid:durableId="1294364994">
    <w:abstractNumId w:val="22"/>
  </w:num>
  <w:num w:numId="17" w16cid:durableId="97603154">
    <w:abstractNumId w:val="0"/>
  </w:num>
  <w:num w:numId="18" w16cid:durableId="382949972">
    <w:abstractNumId w:val="9"/>
  </w:num>
  <w:num w:numId="19" w16cid:durableId="1600719469">
    <w:abstractNumId w:val="4"/>
  </w:num>
  <w:num w:numId="20" w16cid:durableId="299191416">
    <w:abstractNumId w:val="25"/>
  </w:num>
  <w:num w:numId="21" w16cid:durableId="456412919">
    <w:abstractNumId w:val="20"/>
  </w:num>
  <w:num w:numId="22" w16cid:durableId="2011516833">
    <w:abstractNumId w:val="11"/>
  </w:num>
  <w:num w:numId="23" w16cid:durableId="940574910">
    <w:abstractNumId w:val="8"/>
  </w:num>
  <w:num w:numId="24" w16cid:durableId="100104184">
    <w:abstractNumId w:val="16"/>
  </w:num>
  <w:num w:numId="25" w16cid:durableId="1376545577">
    <w:abstractNumId w:val="21"/>
  </w:num>
  <w:num w:numId="26" w16cid:durableId="150677789">
    <w:abstractNumId w:val="27"/>
  </w:num>
  <w:num w:numId="27" w16cid:durableId="1443844392">
    <w:abstractNumId w:val="15"/>
  </w:num>
  <w:num w:numId="28" w16cid:durableId="1254363922">
    <w:abstractNumId w:val="24"/>
  </w:num>
  <w:num w:numId="29" w16cid:durableId="572008980">
    <w:abstractNumId w:val="29"/>
    <w:lvlOverride w:ilvl="0">
      <w:lvl w:ilvl="0">
        <w:start w:val="1"/>
        <w:numFmt w:val="decimal"/>
        <w:pStyle w:val="1nummeriert"/>
        <w:suff w:val="space"/>
        <w:lvlText w:val="%1"/>
        <w:lvlJc w:val="left"/>
        <w:pPr>
          <w:ind w:left="0" w:firstLine="0"/>
        </w:pPr>
        <w:rPr>
          <w:rFonts w:hint="default"/>
          <w:b w:val="0"/>
          <w:bCs/>
        </w:rPr>
      </w:lvl>
    </w:lvlOverride>
  </w:num>
  <w:num w:numId="30" w16cid:durableId="1230769778">
    <w:abstractNumId w:val="3"/>
  </w:num>
  <w:num w:numId="31" w16cid:durableId="156842797">
    <w:abstractNumId w:val="0"/>
  </w:num>
  <w:num w:numId="32" w16cid:durableId="14988864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rgIsv0BkGQ5q1LQ0Zea6k1itpIhWZ2CroiXvTw6R4iCjdQMN4PaNECHpfzfX+17oezhD4pIzRxN2PgMt7fUwqQ==" w:salt="c9QLlgfqrslZBujghoCUJg=="/>
  <w:defaultTabStop w:val="709"/>
  <w:autoHyphenation/>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AB4"/>
    <w:rsid w:val="000001F4"/>
    <w:rsid w:val="00002F30"/>
    <w:rsid w:val="000035DD"/>
    <w:rsid w:val="00006A88"/>
    <w:rsid w:val="00014DC1"/>
    <w:rsid w:val="000167A1"/>
    <w:rsid w:val="000200AF"/>
    <w:rsid w:val="000222AF"/>
    <w:rsid w:val="00022319"/>
    <w:rsid w:val="0003218E"/>
    <w:rsid w:val="00040F7D"/>
    <w:rsid w:val="00042E72"/>
    <w:rsid w:val="00050D5E"/>
    <w:rsid w:val="0005588C"/>
    <w:rsid w:val="00057158"/>
    <w:rsid w:val="00062364"/>
    <w:rsid w:val="00067A03"/>
    <w:rsid w:val="00067D40"/>
    <w:rsid w:val="00073C84"/>
    <w:rsid w:val="0007768C"/>
    <w:rsid w:val="0008053C"/>
    <w:rsid w:val="00082040"/>
    <w:rsid w:val="00084B8F"/>
    <w:rsid w:val="000A1144"/>
    <w:rsid w:val="000A286E"/>
    <w:rsid w:val="000B7846"/>
    <w:rsid w:val="000C3898"/>
    <w:rsid w:val="000C44C1"/>
    <w:rsid w:val="000D0B70"/>
    <w:rsid w:val="000E2EF8"/>
    <w:rsid w:val="000E7F0A"/>
    <w:rsid w:val="000F2BEB"/>
    <w:rsid w:val="00112EE6"/>
    <w:rsid w:val="00115975"/>
    <w:rsid w:val="001235CE"/>
    <w:rsid w:val="00124765"/>
    <w:rsid w:val="0012697E"/>
    <w:rsid w:val="001328EB"/>
    <w:rsid w:val="00145011"/>
    <w:rsid w:val="0015531C"/>
    <w:rsid w:val="00157111"/>
    <w:rsid w:val="00163BCC"/>
    <w:rsid w:val="0016449B"/>
    <w:rsid w:val="001653A8"/>
    <w:rsid w:val="00165B0B"/>
    <w:rsid w:val="00170EB7"/>
    <w:rsid w:val="00171D80"/>
    <w:rsid w:val="00172D0C"/>
    <w:rsid w:val="001773B8"/>
    <w:rsid w:val="00182778"/>
    <w:rsid w:val="00184615"/>
    <w:rsid w:val="00195468"/>
    <w:rsid w:val="00196600"/>
    <w:rsid w:val="001A0D94"/>
    <w:rsid w:val="001A2560"/>
    <w:rsid w:val="001C1697"/>
    <w:rsid w:val="001C19AF"/>
    <w:rsid w:val="001C26B5"/>
    <w:rsid w:val="001C3C14"/>
    <w:rsid w:val="001C5B12"/>
    <w:rsid w:val="001C68FD"/>
    <w:rsid w:val="001D783B"/>
    <w:rsid w:val="001E1430"/>
    <w:rsid w:val="001E3827"/>
    <w:rsid w:val="001E6320"/>
    <w:rsid w:val="001F0B65"/>
    <w:rsid w:val="001F6061"/>
    <w:rsid w:val="0020198E"/>
    <w:rsid w:val="002056E9"/>
    <w:rsid w:val="00210DD0"/>
    <w:rsid w:val="00210F60"/>
    <w:rsid w:val="00211F88"/>
    <w:rsid w:val="002131B5"/>
    <w:rsid w:val="0021345E"/>
    <w:rsid w:val="002176AB"/>
    <w:rsid w:val="0022037A"/>
    <w:rsid w:val="00220AAA"/>
    <w:rsid w:val="002228D9"/>
    <w:rsid w:val="00225C57"/>
    <w:rsid w:val="0023135E"/>
    <w:rsid w:val="00235BF7"/>
    <w:rsid w:val="0023686F"/>
    <w:rsid w:val="002374B6"/>
    <w:rsid w:val="002375B1"/>
    <w:rsid w:val="00241C8D"/>
    <w:rsid w:val="00245B45"/>
    <w:rsid w:val="00247628"/>
    <w:rsid w:val="00252920"/>
    <w:rsid w:val="002638E8"/>
    <w:rsid w:val="002659B5"/>
    <w:rsid w:val="00265E6C"/>
    <w:rsid w:val="00275D72"/>
    <w:rsid w:val="00275FBF"/>
    <w:rsid w:val="00281C70"/>
    <w:rsid w:val="00282BE6"/>
    <w:rsid w:val="00283D47"/>
    <w:rsid w:val="002850E0"/>
    <w:rsid w:val="00286553"/>
    <w:rsid w:val="002906FB"/>
    <w:rsid w:val="002933A0"/>
    <w:rsid w:val="00293F7B"/>
    <w:rsid w:val="002A1DAF"/>
    <w:rsid w:val="002A36A8"/>
    <w:rsid w:val="002B5319"/>
    <w:rsid w:val="002B5CEA"/>
    <w:rsid w:val="002B6181"/>
    <w:rsid w:val="002B7B21"/>
    <w:rsid w:val="002C20C1"/>
    <w:rsid w:val="002D1948"/>
    <w:rsid w:val="002D22BE"/>
    <w:rsid w:val="002D3270"/>
    <w:rsid w:val="002D5B65"/>
    <w:rsid w:val="002D5DF2"/>
    <w:rsid w:val="002D60DD"/>
    <w:rsid w:val="002E0BDC"/>
    <w:rsid w:val="002E26D5"/>
    <w:rsid w:val="002E34F6"/>
    <w:rsid w:val="002E5BFE"/>
    <w:rsid w:val="002F2564"/>
    <w:rsid w:val="002F2DF0"/>
    <w:rsid w:val="002F43EE"/>
    <w:rsid w:val="002F5E15"/>
    <w:rsid w:val="003061D1"/>
    <w:rsid w:val="00306488"/>
    <w:rsid w:val="00306EF5"/>
    <w:rsid w:val="00315E19"/>
    <w:rsid w:val="00322F28"/>
    <w:rsid w:val="003249E9"/>
    <w:rsid w:val="00327770"/>
    <w:rsid w:val="00331E76"/>
    <w:rsid w:val="003348DD"/>
    <w:rsid w:val="00334D2C"/>
    <w:rsid w:val="003364D7"/>
    <w:rsid w:val="003438C1"/>
    <w:rsid w:val="00347511"/>
    <w:rsid w:val="00350500"/>
    <w:rsid w:val="00357A37"/>
    <w:rsid w:val="00360C3E"/>
    <w:rsid w:val="00373128"/>
    <w:rsid w:val="00375486"/>
    <w:rsid w:val="00376280"/>
    <w:rsid w:val="00377D90"/>
    <w:rsid w:val="00380B5E"/>
    <w:rsid w:val="0038331D"/>
    <w:rsid w:val="00383696"/>
    <w:rsid w:val="00385CC2"/>
    <w:rsid w:val="00390E36"/>
    <w:rsid w:val="0039126D"/>
    <w:rsid w:val="00392BE1"/>
    <w:rsid w:val="003952B5"/>
    <w:rsid w:val="0039702B"/>
    <w:rsid w:val="00397BA4"/>
    <w:rsid w:val="00397CC3"/>
    <w:rsid w:val="003A4231"/>
    <w:rsid w:val="003B1653"/>
    <w:rsid w:val="003B1CB9"/>
    <w:rsid w:val="003B22EE"/>
    <w:rsid w:val="003D01D4"/>
    <w:rsid w:val="003D59CE"/>
    <w:rsid w:val="003D6381"/>
    <w:rsid w:val="003D6B2B"/>
    <w:rsid w:val="003E33FB"/>
    <w:rsid w:val="003E3541"/>
    <w:rsid w:val="003E3825"/>
    <w:rsid w:val="003E4257"/>
    <w:rsid w:val="003E6BEE"/>
    <w:rsid w:val="003F1183"/>
    <w:rsid w:val="003F4BFE"/>
    <w:rsid w:val="00402D88"/>
    <w:rsid w:val="00406E25"/>
    <w:rsid w:val="004174B0"/>
    <w:rsid w:val="0042567A"/>
    <w:rsid w:val="00437CCC"/>
    <w:rsid w:val="0044550F"/>
    <w:rsid w:val="00451440"/>
    <w:rsid w:val="00453AC2"/>
    <w:rsid w:val="0046174E"/>
    <w:rsid w:val="004628C3"/>
    <w:rsid w:val="0046307E"/>
    <w:rsid w:val="00465378"/>
    <w:rsid w:val="00472065"/>
    <w:rsid w:val="0047371F"/>
    <w:rsid w:val="004746FD"/>
    <w:rsid w:val="00476F12"/>
    <w:rsid w:val="0047752C"/>
    <w:rsid w:val="004801E4"/>
    <w:rsid w:val="004820F8"/>
    <w:rsid w:val="00486752"/>
    <w:rsid w:val="00486AEF"/>
    <w:rsid w:val="00486FC7"/>
    <w:rsid w:val="00491215"/>
    <w:rsid w:val="0049171D"/>
    <w:rsid w:val="004933C4"/>
    <w:rsid w:val="004941E1"/>
    <w:rsid w:val="004A0C84"/>
    <w:rsid w:val="004A3D6B"/>
    <w:rsid w:val="004B5460"/>
    <w:rsid w:val="004C11AA"/>
    <w:rsid w:val="004C2D03"/>
    <w:rsid w:val="004D27C6"/>
    <w:rsid w:val="004D2878"/>
    <w:rsid w:val="004D4E5E"/>
    <w:rsid w:val="004D51C4"/>
    <w:rsid w:val="004D73DC"/>
    <w:rsid w:val="004E2A21"/>
    <w:rsid w:val="004E3A0E"/>
    <w:rsid w:val="004E5F8E"/>
    <w:rsid w:val="004E7D99"/>
    <w:rsid w:val="004F0F3A"/>
    <w:rsid w:val="004F35E2"/>
    <w:rsid w:val="004F49D5"/>
    <w:rsid w:val="005012A6"/>
    <w:rsid w:val="00504289"/>
    <w:rsid w:val="0050443C"/>
    <w:rsid w:val="0050783C"/>
    <w:rsid w:val="00510B00"/>
    <w:rsid w:val="0052103F"/>
    <w:rsid w:val="0052348B"/>
    <w:rsid w:val="00523860"/>
    <w:rsid w:val="00524B7C"/>
    <w:rsid w:val="00524D6E"/>
    <w:rsid w:val="005275D6"/>
    <w:rsid w:val="005321D4"/>
    <w:rsid w:val="00532BA6"/>
    <w:rsid w:val="005429F1"/>
    <w:rsid w:val="005465DD"/>
    <w:rsid w:val="00547ECE"/>
    <w:rsid w:val="00550A65"/>
    <w:rsid w:val="00552C2B"/>
    <w:rsid w:val="005539A1"/>
    <w:rsid w:val="0055407D"/>
    <w:rsid w:val="00557029"/>
    <w:rsid w:val="005605F2"/>
    <w:rsid w:val="00563AD4"/>
    <w:rsid w:val="005659AB"/>
    <w:rsid w:val="005661DD"/>
    <w:rsid w:val="00566385"/>
    <w:rsid w:val="00570593"/>
    <w:rsid w:val="00574E84"/>
    <w:rsid w:val="005776C3"/>
    <w:rsid w:val="005801A0"/>
    <w:rsid w:val="00580441"/>
    <w:rsid w:val="00581814"/>
    <w:rsid w:val="00583742"/>
    <w:rsid w:val="00591899"/>
    <w:rsid w:val="00591B81"/>
    <w:rsid w:val="00596FBF"/>
    <w:rsid w:val="00597B2B"/>
    <w:rsid w:val="005A1783"/>
    <w:rsid w:val="005A1DBE"/>
    <w:rsid w:val="005A24D7"/>
    <w:rsid w:val="005A5772"/>
    <w:rsid w:val="005A5DAC"/>
    <w:rsid w:val="005C176F"/>
    <w:rsid w:val="005C2633"/>
    <w:rsid w:val="005C3FC8"/>
    <w:rsid w:val="005C472C"/>
    <w:rsid w:val="005C4B4B"/>
    <w:rsid w:val="005D332F"/>
    <w:rsid w:val="005E215C"/>
    <w:rsid w:val="005E3EFE"/>
    <w:rsid w:val="005E57D8"/>
    <w:rsid w:val="005F3032"/>
    <w:rsid w:val="005F396F"/>
    <w:rsid w:val="005F4DA6"/>
    <w:rsid w:val="005F7078"/>
    <w:rsid w:val="00601C21"/>
    <w:rsid w:val="006022B1"/>
    <w:rsid w:val="006039DF"/>
    <w:rsid w:val="00606951"/>
    <w:rsid w:val="00614494"/>
    <w:rsid w:val="00622E72"/>
    <w:rsid w:val="00630B57"/>
    <w:rsid w:val="006357BA"/>
    <w:rsid w:val="006511E5"/>
    <w:rsid w:val="00651F4C"/>
    <w:rsid w:val="0065475E"/>
    <w:rsid w:val="00657C77"/>
    <w:rsid w:val="00662807"/>
    <w:rsid w:val="00664636"/>
    <w:rsid w:val="0066473B"/>
    <w:rsid w:val="00667F00"/>
    <w:rsid w:val="00695C34"/>
    <w:rsid w:val="006977CB"/>
    <w:rsid w:val="006A0220"/>
    <w:rsid w:val="006A0C97"/>
    <w:rsid w:val="006A3449"/>
    <w:rsid w:val="006A617E"/>
    <w:rsid w:val="006B36ED"/>
    <w:rsid w:val="006B47A1"/>
    <w:rsid w:val="006B4C9E"/>
    <w:rsid w:val="006C046A"/>
    <w:rsid w:val="006C1D73"/>
    <w:rsid w:val="006C53E6"/>
    <w:rsid w:val="006C65D4"/>
    <w:rsid w:val="006D1619"/>
    <w:rsid w:val="006D17EB"/>
    <w:rsid w:val="006D2503"/>
    <w:rsid w:val="006D251D"/>
    <w:rsid w:val="006D7B54"/>
    <w:rsid w:val="006E6602"/>
    <w:rsid w:val="006E73E4"/>
    <w:rsid w:val="00703E48"/>
    <w:rsid w:val="007053BA"/>
    <w:rsid w:val="007059BD"/>
    <w:rsid w:val="00705C10"/>
    <w:rsid w:val="0071035B"/>
    <w:rsid w:val="00720F41"/>
    <w:rsid w:val="007224F7"/>
    <w:rsid w:val="007252C7"/>
    <w:rsid w:val="0073097E"/>
    <w:rsid w:val="00731B9F"/>
    <w:rsid w:val="00736103"/>
    <w:rsid w:val="00737103"/>
    <w:rsid w:val="00740284"/>
    <w:rsid w:val="00740709"/>
    <w:rsid w:val="00740C7F"/>
    <w:rsid w:val="00741825"/>
    <w:rsid w:val="007613AF"/>
    <w:rsid w:val="0076140C"/>
    <w:rsid w:val="00761659"/>
    <w:rsid w:val="007617E0"/>
    <w:rsid w:val="0076251F"/>
    <w:rsid w:val="00771710"/>
    <w:rsid w:val="00785249"/>
    <w:rsid w:val="007871CA"/>
    <w:rsid w:val="00794576"/>
    <w:rsid w:val="007957E7"/>
    <w:rsid w:val="0079590B"/>
    <w:rsid w:val="0079648F"/>
    <w:rsid w:val="007A1342"/>
    <w:rsid w:val="007A7114"/>
    <w:rsid w:val="007A72F5"/>
    <w:rsid w:val="007B121B"/>
    <w:rsid w:val="007B2B4A"/>
    <w:rsid w:val="007B30E2"/>
    <w:rsid w:val="007B5041"/>
    <w:rsid w:val="007B78B3"/>
    <w:rsid w:val="007C4681"/>
    <w:rsid w:val="007C7423"/>
    <w:rsid w:val="007D2C64"/>
    <w:rsid w:val="007E0B42"/>
    <w:rsid w:val="007E439C"/>
    <w:rsid w:val="007E4758"/>
    <w:rsid w:val="007F03DF"/>
    <w:rsid w:val="007F611A"/>
    <w:rsid w:val="00801E36"/>
    <w:rsid w:val="00802C36"/>
    <w:rsid w:val="008109EA"/>
    <w:rsid w:val="00813E4F"/>
    <w:rsid w:val="00825294"/>
    <w:rsid w:val="00825A4A"/>
    <w:rsid w:val="00826375"/>
    <w:rsid w:val="008271D2"/>
    <w:rsid w:val="00827C33"/>
    <w:rsid w:val="008323C0"/>
    <w:rsid w:val="00836EC3"/>
    <w:rsid w:val="00846412"/>
    <w:rsid w:val="00851033"/>
    <w:rsid w:val="00857CAA"/>
    <w:rsid w:val="0086056E"/>
    <w:rsid w:val="008625F3"/>
    <w:rsid w:val="00864A71"/>
    <w:rsid w:val="00864BA8"/>
    <w:rsid w:val="00867892"/>
    <w:rsid w:val="008745F1"/>
    <w:rsid w:val="00874F61"/>
    <w:rsid w:val="008753BA"/>
    <w:rsid w:val="00875AB4"/>
    <w:rsid w:val="0088440C"/>
    <w:rsid w:val="008925AE"/>
    <w:rsid w:val="00893E1E"/>
    <w:rsid w:val="00894ECF"/>
    <w:rsid w:val="008977EC"/>
    <w:rsid w:val="008A1617"/>
    <w:rsid w:val="008A21EB"/>
    <w:rsid w:val="008A5192"/>
    <w:rsid w:val="008A53C8"/>
    <w:rsid w:val="008A6346"/>
    <w:rsid w:val="008B081D"/>
    <w:rsid w:val="008B3F3A"/>
    <w:rsid w:val="008B4AEC"/>
    <w:rsid w:val="008B50D4"/>
    <w:rsid w:val="008C4FD8"/>
    <w:rsid w:val="008D32DC"/>
    <w:rsid w:val="008D5B16"/>
    <w:rsid w:val="008E6340"/>
    <w:rsid w:val="008E7121"/>
    <w:rsid w:val="008F10AF"/>
    <w:rsid w:val="008F3221"/>
    <w:rsid w:val="008F4A4F"/>
    <w:rsid w:val="008F67F8"/>
    <w:rsid w:val="008F71A6"/>
    <w:rsid w:val="008F7217"/>
    <w:rsid w:val="008F7E07"/>
    <w:rsid w:val="009058C2"/>
    <w:rsid w:val="009169A4"/>
    <w:rsid w:val="00917D9E"/>
    <w:rsid w:val="00920783"/>
    <w:rsid w:val="009324BA"/>
    <w:rsid w:val="00933F21"/>
    <w:rsid w:val="00935527"/>
    <w:rsid w:val="00953812"/>
    <w:rsid w:val="00962AA5"/>
    <w:rsid w:val="0096396A"/>
    <w:rsid w:val="0096445C"/>
    <w:rsid w:val="00972C82"/>
    <w:rsid w:val="00973877"/>
    <w:rsid w:val="00974C36"/>
    <w:rsid w:val="00977E48"/>
    <w:rsid w:val="00980E3F"/>
    <w:rsid w:val="00982A02"/>
    <w:rsid w:val="009906F6"/>
    <w:rsid w:val="00990F84"/>
    <w:rsid w:val="009913D5"/>
    <w:rsid w:val="0099257C"/>
    <w:rsid w:val="0099737F"/>
    <w:rsid w:val="009A28EB"/>
    <w:rsid w:val="009A429E"/>
    <w:rsid w:val="009A5E2F"/>
    <w:rsid w:val="009B4301"/>
    <w:rsid w:val="009B6A74"/>
    <w:rsid w:val="009C1F53"/>
    <w:rsid w:val="009D070E"/>
    <w:rsid w:val="009D2705"/>
    <w:rsid w:val="009D58D4"/>
    <w:rsid w:val="009E6A5D"/>
    <w:rsid w:val="009E799C"/>
    <w:rsid w:val="009F049A"/>
    <w:rsid w:val="009F2B45"/>
    <w:rsid w:val="009F5AA8"/>
    <w:rsid w:val="009F74CF"/>
    <w:rsid w:val="00A01535"/>
    <w:rsid w:val="00A033B3"/>
    <w:rsid w:val="00A12665"/>
    <w:rsid w:val="00A13C2D"/>
    <w:rsid w:val="00A1525F"/>
    <w:rsid w:val="00A15DDB"/>
    <w:rsid w:val="00A21B0A"/>
    <w:rsid w:val="00A25EDA"/>
    <w:rsid w:val="00A37A98"/>
    <w:rsid w:val="00A37F34"/>
    <w:rsid w:val="00A41178"/>
    <w:rsid w:val="00A41277"/>
    <w:rsid w:val="00A46401"/>
    <w:rsid w:val="00A46B06"/>
    <w:rsid w:val="00A50539"/>
    <w:rsid w:val="00A529D0"/>
    <w:rsid w:val="00A61847"/>
    <w:rsid w:val="00A6635E"/>
    <w:rsid w:val="00A747B0"/>
    <w:rsid w:val="00A7531F"/>
    <w:rsid w:val="00A81DFE"/>
    <w:rsid w:val="00A82D81"/>
    <w:rsid w:val="00A843B4"/>
    <w:rsid w:val="00A857A5"/>
    <w:rsid w:val="00A955BB"/>
    <w:rsid w:val="00AA2969"/>
    <w:rsid w:val="00AC2923"/>
    <w:rsid w:val="00AC58F4"/>
    <w:rsid w:val="00AC6A27"/>
    <w:rsid w:val="00AD1389"/>
    <w:rsid w:val="00AD21FE"/>
    <w:rsid w:val="00AD5610"/>
    <w:rsid w:val="00AE008E"/>
    <w:rsid w:val="00AE19F5"/>
    <w:rsid w:val="00B00BD7"/>
    <w:rsid w:val="00B11474"/>
    <w:rsid w:val="00B119F6"/>
    <w:rsid w:val="00B120A9"/>
    <w:rsid w:val="00B1325D"/>
    <w:rsid w:val="00B158F1"/>
    <w:rsid w:val="00B20DCB"/>
    <w:rsid w:val="00B25B8D"/>
    <w:rsid w:val="00B2711E"/>
    <w:rsid w:val="00B32D89"/>
    <w:rsid w:val="00B33456"/>
    <w:rsid w:val="00B45335"/>
    <w:rsid w:val="00B46385"/>
    <w:rsid w:val="00B5322D"/>
    <w:rsid w:val="00B53610"/>
    <w:rsid w:val="00B562C8"/>
    <w:rsid w:val="00B607BD"/>
    <w:rsid w:val="00B63F4B"/>
    <w:rsid w:val="00B65CF4"/>
    <w:rsid w:val="00B66854"/>
    <w:rsid w:val="00B7486A"/>
    <w:rsid w:val="00B80BFE"/>
    <w:rsid w:val="00B81DBB"/>
    <w:rsid w:val="00B87D61"/>
    <w:rsid w:val="00B917A4"/>
    <w:rsid w:val="00BA1FD1"/>
    <w:rsid w:val="00BC059F"/>
    <w:rsid w:val="00BD0A6C"/>
    <w:rsid w:val="00BD1586"/>
    <w:rsid w:val="00BD62B4"/>
    <w:rsid w:val="00BD7A97"/>
    <w:rsid w:val="00BE1BBB"/>
    <w:rsid w:val="00BE2199"/>
    <w:rsid w:val="00BE453F"/>
    <w:rsid w:val="00BE66D4"/>
    <w:rsid w:val="00BF3FE4"/>
    <w:rsid w:val="00BF474B"/>
    <w:rsid w:val="00BF7F50"/>
    <w:rsid w:val="00C04689"/>
    <w:rsid w:val="00C05F78"/>
    <w:rsid w:val="00C10B57"/>
    <w:rsid w:val="00C13C74"/>
    <w:rsid w:val="00C14032"/>
    <w:rsid w:val="00C159FC"/>
    <w:rsid w:val="00C204E8"/>
    <w:rsid w:val="00C2257E"/>
    <w:rsid w:val="00C2365D"/>
    <w:rsid w:val="00C2412F"/>
    <w:rsid w:val="00C32871"/>
    <w:rsid w:val="00C341D9"/>
    <w:rsid w:val="00C3437C"/>
    <w:rsid w:val="00C3570D"/>
    <w:rsid w:val="00C413D7"/>
    <w:rsid w:val="00C41EBE"/>
    <w:rsid w:val="00C43505"/>
    <w:rsid w:val="00C5088A"/>
    <w:rsid w:val="00C52A12"/>
    <w:rsid w:val="00C61562"/>
    <w:rsid w:val="00C6435C"/>
    <w:rsid w:val="00C719D4"/>
    <w:rsid w:val="00C73F5B"/>
    <w:rsid w:val="00C91521"/>
    <w:rsid w:val="00C94268"/>
    <w:rsid w:val="00CA069B"/>
    <w:rsid w:val="00CA6640"/>
    <w:rsid w:val="00CB3238"/>
    <w:rsid w:val="00CB6190"/>
    <w:rsid w:val="00CB6E82"/>
    <w:rsid w:val="00CC03FA"/>
    <w:rsid w:val="00CC7A24"/>
    <w:rsid w:val="00CC7D8C"/>
    <w:rsid w:val="00CD3F0F"/>
    <w:rsid w:val="00CD5936"/>
    <w:rsid w:val="00CD6DF7"/>
    <w:rsid w:val="00CE176B"/>
    <w:rsid w:val="00CE2615"/>
    <w:rsid w:val="00CF0F56"/>
    <w:rsid w:val="00CF18A5"/>
    <w:rsid w:val="00CF65CA"/>
    <w:rsid w:val="00CF7136"/>
    <w:rsid w:val="00D015E9"/>
    <w:rsid w:val="00D02E07"/>
    <w:rsid w:val="00D06C0B"/>
    <w:rsid w:val="00D0758D"/>
    <w:rsid w:val="00D1006F"/>
    <w:rsid w:val="00D11E61"/>
    <w:rsid w:val="00D2367D"/>
    <w:rsid w:val="00D3020B"/>
    <w:rsid w:val="00D30F59"/>
    <w:rsid w:val="00D46EDD"/>
    <w:rsid w:val="00D51FBB"/>
    <w:rsid w:val="00D52668"/>
    <w:rsid w:val="00D539B1"/>
    <w:rsid w:val="00D53ECC"/>
    <w:rsid w:val="00D57663"/>
    <w:rsid w:val="00D644EB"/>
    <w:rsid w:val="00D66FFA"/>
    <w:rsid w:val="00D7793A"/>
    <w:rsid w:val="00D92315"/>
    <w:rsid w:val="00D946A4"/>
    <w:rsid w:val="00D96F75"/>
    <w:rsid w:val="00DA6AA9"/>
    <w:rsid w:val="00DA7B5F"/>
    <w:rsid w:val="00DB5BB6"/>
    <w:rsid w:val="00DC24F8"/>
    <w:rsid w:val="00DC42E3"/>
    <w:rsid w:val="00DC55A4"/>
    <w:rsid w:val="00DC641F"/>
    <w:rsid w:val="00DC74C7"/>
    <w:rsid w:val="00DC7A28"/>
    <w:rsid w:val="00DD3413"/>
    <w:rsid w:val="00DE18AC"/>
    <w:rsid w:val="00DE44AE"/>
    <w:rsid w:val="00DE61BD"/>
    <w:rsid w:val="00DF1B93"/>
    <w:rsid w:val="00DF6A7E"/>
    <w:rsid w:val="00E0313B"/>
    <w:rsid w:val="00E04D70"/>
    <w:rsid w:val="00E111D3"/>
    <w:rsid w:val="00E13810"/>
    <w:rsid w:val="00E1685A"/>
    <w:rsid w:val="00E248A4"/>
    <w:rsid w:val="00E2761E"/>
    <w:rsid w:val="00E30678"/>
    <w:rsid w:val="00E34C91"/>
    <w:rsid w:val="00E34D5E"/>
    <w:rsid w:val="00E37FC9"/>
    <w:rsid w:val="00E41518"/>
    <w:rsid w:val="00E54C05"/>
    <w:rsid w:val="00E56AA5"/>
    <w:rsid w:val="00E61BCC"/>
    <w:rsid w:val="00E634E7"/>
    <w:rsid w:val="00E66300"/>
    <w:rsid w:val="00E66C26"/>
    <w:rsid w:val="00E7072B"/>
    <w:rsid w:val="00E72E52"/>
    <w:rsid w:val="00E73D54"/>
    <w:rsid w:val="00E75CB2"/>
    <w:rsid w:val="00E83F72"/>
    <w:rsid w:val="00E84724"/>
    <w:rsid w:val="00E86333"/>
    <w:rsid w:val="00E86F34"/>
    <w:rsid w:val="00E932D6"/>
    <w:rsid w:val="00E933B8"/>
    <w:rsid w:val="00E94190"/>
    <w:rsid w:val="00E951BA"/>
    <w:rsid w:val="00E971E2"/>
    <w:rsid w:val="00EA3D15"/>
    <w:rsid w:val="00EA3F18"/>
    <w:rsid w:val="00EB087F"/>
    <w:rsid w:val="00EB6817"/>
    <w:rsid w:val="00EB783F"/>
    <w:rsid w:val="00EC03CA"/>
    <w:rsid w:val="00EC2820"/>
    <w:rsid w:val="00EC3B29"/>
    <w:rsid w:val="00EC5FE6"/>
    <w:rsid w:val="00EC795D"/>
    <w:rsid w:val="00ED4CC2"/>
    <w:rsid w:val="00ED5C6A"/>
    <w:rsid w:val="00EE2BAA"/>
    <w:rsid w:val="00EF1C38"/>
    <w:rsid w:val="00EF4435"/>
    <w:rsid w:val="00EF5551"/>
    <w:rsid w:val="00F03285"/>
    <w:rsid w:val="00F10A24"/>
    <w:rsid w:val="00F10CEF"/>
    <w:rsid w:val="00F21F20"/>
    <w:rsid w:val="00F222FC"/>
    <w:rsid w:val="00F254BE"/>
    <w:rsid w:val="00F40260"/>
    <w:rsid w:val="00F404C7"/>
    <w:rsid w:val="00F46729"/>
    <w:rsid w:val="00F56C84"/>
    <w:rsid w:val="00F57913"/>
    <w:rsid w:val="00F702F1"/>
    <w:rsid w:val="00F71568"/>
    <w:rsid w:val="00F71A59"/>
    <w:rsid w:val="00F73D59"/>
    <w:rsid w:val="00F75BBC"/>
    <w:rsid w:val="00F802D5"/>
    <w:rsid w:val="00F8487F"/>
    <w:rsid w:val="00F84C9B"/>
    <w:rsid w:val="00F86663"/>
    <w:rsid w:val="00F87604"/>
    <w:rsid w:val="00F943B4"/>
    <w:rsid w:val="00F956F3"/>
    <w:rsid w:val="00FA1F63"/>
    <w:rsid w:val="00FA560A"/>
    <w:rsid w:val="00FA73C8"/>
    <w:rsid w:val="00FB2A4C"/>
    <w:rsid w:val="00FB2ED8"/>
    <w:rsid w:val="00FC3425"/>
    <w:rsid w:val="00FC5615"/>
    <w:rsid w:val="00FC6A93"/>
    <w:rsid w:val="00FE0EBD"/>
    <w:rsid w:val="00FE242F"/>
    <w:rsid w:val="00FE2B37"/>
    <w:rsid w:val="00FF341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15FB4"/>
  <w15:chartTrackingRefBased/>
  <w15:docId w15:val="{0F7AB5AC-AA4E-8440-A1D8-FCF72C41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zh-CN" w:bidi="ar-SA"/>
      </w:rPr>
    </w:rPrDefault>
    <w:pPrDefault>
      <w:pPr>
        <w:spacing w:before="114" w:after="114" w:line="262" w:lineRule="auto"/>
        <w:ind w:right="1418"/>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4" w:qFormat="1"/>
    <w:lsdException w:name="List Bullet 3" w:uiPriority="4" w:qFormat="1"/>
    <w:lsdException w:name="List Bullet 4" w:semiHidden="1" w:unhideWhenUsed="1"/>
    <w:lsdException w:name="List Bullet 5" w:semiHidden="1" w:unhideWhenUsed="1"/>
    <w:lsdException w:name="List Number 2" w:uiPriority="5"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17EB"/>
    <w:rPr>
      <w:kern w:val="10"/>
    </w:rPr>
  </w:style>
  <w:style w:type="paragraph" w:styleId="berschrift1">
    <w:name w:val="heading 1"/>
    <w:basedOn w:val="zzHeadings"/>
    <w:next w:val="Standard"/>
    <w:link w:val="berschrift1Zchn"/>
    <w:uiPriority w:val="3"/>
    <w:qFormat/>
    <w:rsid w:val="00657C77"/>
    <w:pPr>
      <w:pageBreakBefore/>
      <w:spacing w:before="480" w:after="480" w:line="240" w:lineRule="auto"/>
      <w:outlineLvl w:val="0"/>
    </w:pPr>
    <w:rPr>
      <w:rFonts w:ascii="Aptos Light" w:eastAsiaTheme="majorEastAsia" w:hAnsi="Aptos Light" w:cstheme="majorBidi"/>
      <w:b w:val="0"/>
      <w:sz w:val="48"/>
      <w:szCs w:val="32"/>
    </w:rPr>
  </w:style>
  <w:style w:type="paragraph" w:styleId="berschrift2">
    <w:name w:val="heading 2"/>
    <w:basedOn w:val="zzHeadings"/>
    <w:next w:val="Standard"/>
    <w:link w:val="berschrift2Zchn"/>
    <w:uiPriority w:val="4"/>
    <w:qFormat/>
    <w:rsid w:val="00657C77"/>
    <w:pPr>
      <w:spacing w:before="320" w:line="240" w:lineRule="auto"/>
      <w:outlineLvl w:val="1"/>
    </w:pPr>
    <w:rPr>
      <w:rFonts w:eastAsiaTheme="majorEastAsia" w:cstheme="majorBidi"/>
      <w:sz w:val="28"/>
      <w:szCs w:val="26"/>
    </w:rPr>
  </w:style>
  <w:style w:type="paragraph" w:styleId="berschrift3">
    <w:name w:val="heading 3"/>
    <w:basedOn w:val="zzHeadings"/>
    <w:next w:val="Standard"/>
    <w:link w:val="berschrift3Zchn"/>
    <w:uiPriority w:val="4"/>
    <w:qFormat/>
    <w:rsid w:val="00657C77"/>
    <w:pPr>
      <w:spacing w:before="228" w:line="240" w:lineRule="auto"/>
      <w:outlineLvl w:val="2"/>
    </w:pPr>
    <w:rPr>
      <w:rFonts w:eastAsiaTheme="majorEastAsia" w:cstheme="majorBidi"/>
      <w:sz w:val="24"/>
      <w:szCs w:val="24"/>
    </w:rPr>
  </w:style>
  <w:style w:type="paragraph" w:styleId="berschrift4">
    <w:name w:val="heading 4"/>
    <w:basedOn w:val="zzHeadings"/>
    <w:next w:val="Standard"/>
    <w:link w:val="berschrift4Zchn"/>
    <w:uiPriority w:val="4"/>
    <w:qFormat/>
    <w:rsid w:val="00741825"/>
    <w:pPr>
      <w:spacing w:before="228"/>
      <w:outlineLvl w:val="3"/>
    </w:pPr>
    <w:rPr>
      <w:rFonts w:eastAsiaTheme="majorEastAsia" w:cstheme="majorBidi"/>
      <w:iCs/>
    </w:rPr>
  </w:style>
  <w:style w:type="paragraph" w:styleId="berschrift5">
    <w:name w:val="heading 5"/>
    <w:basedOn w:val="zzHeadings"/>
    <w:next w:val="Standard"/>
    <w:link w:val="berschrift5Zchn"/>
    <w:uiPriority w:val="4"/>
    <w:qFormat/>
    <w:rsid w:val="00741825"/>
    <w:pPr>
      <w:spacing w:before="228"/>
      <w:outlineLvl w:val="4"/>
    </w:pPr>
    <w:rPr>
      <w:rFonts w:eastAsiaTheme="majorEastAsia" w:cstheme="majorBidi"/>
      <w:b w:val="0"/>
      <w:i/>
    </w:rPr>
  </w:style>
  <w:style w:type="paragraph" w:styleId="berschrift6">
    <w:name w:val="heading 6"/>
    <w:basedOn w:val="zzHeadings"/>
    <w:next w:val="Standard"/>
    <w:link w:val="berschrift6Zchn"/>
    <w:uiPriority w:val="24"/>
    <w:semiHidden/>
    <w:rsid w:val="00532BA6"/>
    <w:pPr>
      <w:outlineLvl w:val="5"/>
    </w:pPr>
    <w:rPr>
      <w:rFonts w:eastAsiaTheme="majorEastAsia" w:cstheme="majorBidi"/>
    </w:rPr>
  </w:style>
  <w:style w:type="paragraph" w:styleId="berschrift7">
    <w:name w:val="heading 7"/>
    <w:basedOn w:val="zzHeadings"/>
    <w:next w:val="Standard"/>
    <w:link w:val="berschrift7Zchn"/>
    <w:uiPriority w:val="24"/>
    <w:semiHidden/>
    <w:rsid w:val="00532BA6"/>
    <w:pPr>
      <w:outlineLvl w:val="6"/>
    </w:pPr>
    <w:rPr>
      <w:rFonts w:eastAsiaTheme="majorEastAsia" w:cstheme="majorBidi"/>
      <w:iCs/>
    </w:rPr>
  </w:style>
  <w:style w:type="paragraph" w:styleId="berschrift8">
    <w:name w:val="heading 8"/>
    <w:basedOn w:val="zzHeadings"/>
    <w:next w:val="Standard"/>
    <w:link w:val="berschrift8Zchn"/>
    <w:uiPriority w:val="24"/>
    <w:semiHidden/>
    <w:rsid w:val="00465378"/>
    <w:pPr>
      <w:outlineLvl w:val="7"/>
    </w:pPr>
    <w:rPr>
      <w:rFonts w:eastAsiaTheme="majorEastAsia" w:cstheme="majorBidi"/>
    </w:rPr>
  </w:style>
  <w:style w:type="paragraph" w:styleId="berschrift9">
    <w:name w:val="heading 9"/>
    <w:basedOn w:val="zzHeadings"/>
    <w:next w:val="Standard"/>
    <w:link w:val="berschrift9Zchn"/>
    <w:uiPriority w:val="24"/>
    <w:semiHidden/>
    <w:rsid w:val="00532BA6"/>
    <w:pPr>
      <w:outlineLvl w:val="8"/>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qFormat/>
    <w:rsid w:val="000C44C1"/>
    <w:pPr>
      <w:spacing w:before="0" w:after="0"/>
    </w:pPr>
  </w:style>
  <w:style w:type="paragraph" w:customStyle="1" w:styleId="zzHeaderFooter">
    <w:name w:val="zz_HeaderFooter"/>
    <w:basedOn w:val="Standard"/>
    <w:uiPriority w:val="99"/>
    <w:rsid w:val="0096396A"/>
    <w:pPr>
      <w:spacing w:before="0" w:after="0" w:line="240" w:lineRule="auto"/>
      <w:ind w:right="0"/>
    </w:pPr>
    <w:rPr>
      <w:sz w:val="16"/>
    </w:rPr>
  </w:style>
  <w:style w:type="paragraph" w:customStyle="1" w:styleId="zzHeadings">
    <w:name w:val="zz_Headings"/>
    <w:basedOn w:val="Standard"/>
    <w:uiPriority w:val="99"/>
    <w:rsid w:val="004628C3"/>
    <w:pPr>
      <w:keepNext/>
      <w:keepLines/>
      <w:suppressAutoHyphens/>
    </w:pPr>
    <w:rPr>
      <w:rFonts w:asciiTheme="majorHAnsi" w:hAnsiTheme="majorHAnsi"/>
      <w:b/>
    </w:rPr>
  </w:style>
  <w:style w:type="character" w:styleId="Seitenzahl">
    <w:name w:val="page number"/>
    <w:basedOn w:val="Absatz-Standardschriftart"/>
    <w:uiPriority w:val="99"/>
    <w:rsid w:val="006D251D"/>
    <w:rPr>
      <w:b/>
      <w:position w:val="0"/>
      <w:sz w:val="21"/>
    </w:rPr>
  </w:style>
  <w:style w:type="table" w:styleId="Tabellenraster">
    <w:name w:val="Table Grid"/>
    <w:basedOn w:val="NormaleTabelle"/>
    <w:uiPriority w:val="39"/>
    <w:rsid w:val="00D94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zzHeaderFooter"/>
    <w:link w:val="KopfzeileZchn"/>
    <w:uiPriority w:val="99"/>
    <w:rsid w:val="00057158"/>
    <w:pPr>
      <w:tabs>
        <w:tab w:val="center" w:pos="4536"/>
        <w:tab w:val="right" w:pos="9072"/>
      </w:tabs>
      <w:jc w:val="right"/>
    </w:pPr>
  </w:style>
  <w:style w:type="character" w:customStyle="1" w:styleId="KopfzeileZchn">
    <w:name w:val="Kopfzeile Zchn"/>
    <w:basedOn w:val="Absatz-Standardschriftart"/>
    <w:link w:val="Kopfzeile"/>
    <w:uiPriority w:val="99"/>
    <w:rsid w:val="00057158"/>
    <w:rPr>
      <w:kern w:val="12"/>
    </w:rPr>
  </w:style>
  <w:style w:type="paragraph" w:styleId="Fuzeile">
    <w:name w:val="footer"/>
    <w:basedOn w:val="zzHeaderFooter"/>
    <w:link w:val="FuzeileZchn"/>
    <w:uiPriority w:val="99"/>
    <w:rsid w:val="00AE19F5"/>
    <w:pPr>
      <w:tabs>
        <w:tab w:val="right" w:pos="8789"/>
      </w:tabs>
    </w:pPr>
  </w:style>
  <w:style w:type="character" w:customStyle="1" w:styleId="FuzeileZchn">
    <w:name w:val="Fußzeile Zchn"/>
    <w:basedOn w:val="Absatz-Standardschriftart"/>
    <w:link w:val="Fuzeile"/>
    <w:uiPriority w:val="99"/>
    <w:rsid w:val="00AE19F5"/>
    <w:rPr>
      <w:sz w:val="16"/>
    </w:rPr>
  </w:style>
  <w:style w:type="table" w:customStyle="1" w:styleId="LayoutTable">
    <w:name w:val="Layout Table"/>
    <w:basedOn w:val="NormaleTabelle"/>
    <w:uiPriority w:val="99"/>
    <w:rsid w:val="00CA6640"/>
    <w:pPr>
      <w:spacing w:after="0"/>
      <w:ind w:right="0"/>
    </w:pPr>
    <w:rPr>
      <w:kern w:val="12"/>
    </w:rPr>
    <w:tblPr>
      <w:tblCellMar>
        <w:left w:w="0" w:type="dxa"/>
        <w:right w:w="0" w:type="dxa"/>
      </w:tblCellMar>
    </w:tblPr>
  </w:style>
  <w:style w:type="character" w:styleId="Platzhaltertext">
    <w:name w:val="Placeholder Text"/>
    <w:basedOn w:val="Absatz-Standardschriftart"/>
    <w:uiPriority w:val="99"/>
    <w:rsid w:val="00C413D7"/>
    <w:rPr>
      <w:color w:val="808080"/>
    </w:rPr>
  </w:style>
  <w:style w:type="paragraph" w:styleId="Aufzhlungszeichen">
    <w:name w:val="List Bullet"/>
    <w:basedOn w:val="Listenabsatz"/>
    <w:uiPriority w:val="7"/>
    <w:qFormat/>
    <w:rsid w:val="003E3541"/>
    <w:pPr>
      <w:numPr>
        <w:numId w:val="23"/>
      </w:numPr>
    </w:pPr>
    <w:rPr>
      <w:rFonts w:eastAsiaTheme="minorHAnsi"/>
      <w:lang w:eastAsia="en-US"/>
    </w:rPr>
  </w:style>
  <w:style w:type="paragraph" w:styleId="Listennummer">
    <w:name w:val="List Number"/>
    <w:basedOn w:val="Listenabsatz"/>
    <w:uiPriority w:val="8"/>
    <w:qFormat/>
    <w:rsid w:val="004D4E5E"/>
    <w:pPr>
      <w:numPr>
        <w:numId w:val="18"/>
      </w:numPr>
    </w:pPr>
    <w:rPr>
      <w:rFonts w:eastAsiaTheme="minorHAnsi"/>
      <w:lang w:eastAsia="en-US"/>
    </w:rPr>
  </w:style>
  <w:style w:type="numbering" w:customStyle="1" w:styleId="NumberedListSettings">
    <w:name w:val="Numbered List Settings"/>
    <w:uiPriority w:val="99"/>
    <w:rsid w:val="004D4E5E"/>
    <w:pPr>
      <w:numPr>
        <w:numId w:val="1"/>
      </w:numPr>
    </w:pPr>
  </w:style>
  <w:style w:type="numbering" w:customStyle="1" w:styleId="BulletListSettings">
    <w:name w:val="Bullet List Settings"/>
    <w:uiPriority w:val="99"/>
    <w:rsid w:val="003E3541"/>
    <w:pPr>
      <w:numPr>
        <w:numId w:val="3"/>
      </w:numPr>
    </w:pPr>
  </w:style>
  <w:style w:type="paragraph" w:customStyle="1" w:styleId="Kategorie">
    <w:name w:val="Kategorie"/>
    <w:basedOn w:val="Standard"/>
    <w:uiPriority w:val="29"/>
    <w:qFormat/>
    <w:rsid w:val="00A37F34"/>
    <w:pPr>
      <w:suppressAutoHyphens/>
      <w:spacing w:line="240" w:lineRule="auto"/>
    </w:pPr>
    <w:rPr>
      <w:sz w:val="28"/>
    </w:rPr>
  </w:style>
  <w:style w:type="paragraph" w:styleId="Datum">
    <w:name w:val="Date"/>
    <w:basedOn w:val="Standard"/>
    <w:next w:val="Standard"/>
    <w:link w:val="DatumZchn"/>
    <w:uiPriority w:val="9"/>
    <w:semiHidden/>
    <w:rsid w:val="00C413D7"/>
    <w:rPr>
      <w:rFonts w:eastAsiaTheme="minorHAnsi"/>
      <w:lang w:eastAsia="en-US"/>
    </w:rPr>
  </w:style>
  <w:style w:type="character" w:customStyle="1" w:styleId="DatumZchn">
    <w:name w:val="Datum Zchn"/>
    <w:basedOn w:val="Absatz-Standardschriftart"/>
    <w:link w:val="Datum"/>
    <w:uiPriority w:val="9"/>
    <w:semiHidden/>
    <w:rsid w:val="00AD5610"/>
    <w:rPr>
      <w:rFonts w:eastAsiaTheme="minorHAnsi"/>
      <w:kern w:val="10"/>
      <w:lang w:eastAsia="en-US"/>
    </w:rPr>
  </w:style>
  <w:style w:type="paragraph" w:customStyle="1" w:styleId="Intro">
    <w:name w:val="Intro"/>
    <w:basedOn w:val="Standard"/>
    <w:uiPriority w:val="4"/>
    <w:qFormat/>
    <w:rsid w:val="007A7114"/>
    <w:pPr>
      <w:spacing w:before="320" w:after="320"/>
    </w:pPr>
    <w:rPr>
      <w:rFonts w:ascii="Aptos SemiBold" w:hAnsi="Aptos SemiBold"/>
      <w:sz w:val="24"/>
    </w:rPr>
  </w:style>
  <w:style w:type="paragraph" w:styleId="Umschlagadresse">
    <w:name w:val="envelope address"/>
    <w:basedOn w:val="Standard"/>
    <w:uiPriority w:val="99"/>
    <w:semiHidden/>
    <w:unhideWhenUsed/>
    <w:rsid w:val="00C41E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itel">
    <w:name w:val="Title"/>
    <w:basedOn w:val="zzHeadings"/>
    <w:next w:val="Standard"/>
    <w:link w:val="TitelZchn"/>
    <w:uiPriority w:val="29"/>
    <w:qFormat/>
    <w:rsid w:val="008A1617"/>
    <w:pPr>
      <w:spacing w:line="216" w:lineRule="auto"/>
      <w:ind w:left="-28" w:right="0"/>
      <w:contextualSpacing/>
    </w:pPr>
    <w:rPr>
      <w:rFonts w:ascii="Aptos Light" w:eastAsiaTheme="majorEastAsia" w:hAnsi="Aptos Light" w:cstheme="majorBidi"/>
      <w:b w:val="0"/>
      <w:sz w:val="88"/>
      <w:szCs w:val="56"/>
    </w:rPr>
  </w:style>
  <w:style w:type="character" w:customStyle="1" w:styleId="TitelZchn">
    <w:name w:val="Titel Zchn"/>
    <w:basedOn w:val="Absatz-Standardschriftart"/>
    <w:link w:val="Titel"/>
    <w:uiPriority w:val="29"/>
    <w:rsid w:val="002B7B21"/>
    <w:rPr>
      <w:rFonts w:ascii="Aptos Light" w:eastAsiaTheme="majorEastAsia" w:hAnsi="Aptos Light" w:cstheme="majorBidi"/>
      <w:kern w:val="10"/>
      <w:sz w:val="88"/>
      <w:szCs w:val="56"/>
    </w:rPr>
  </w:style>
  <w:style w:type="paragraph" w:styleId="Untertitel">
    <w:name w:val="Subtitle"/>
    <w:basedOn w:val="zzHeadings"/>
    <w:next w:val="Standard"/>
    <w:link w:val="UntertitelZchn"/>
    <w:uiPriority w:val="29"/>
    <w:rsid w:val="00D46EDD"/>
    <w:pPr>
      <w:numPr>
        <w:ilvl w:val="1"/>
      </w:numPr>
      <w:spacing w:before="396" w:line="240" w:lineRule="auto"/>
    </w:pPr>
    <w:rPr>
      <w:sz w:val="32"/>
    </w:rPr>
  </w:style>
  <w:style w:type="character" w:customStyle="1" w:styleId="UntertitelZchn">
    <w:name w:val="Untertitel Zchn"/>
    <w:basedOn w:val="Absatz-Standardschriftart"/>
    <w:link w:val="Untertitel"/>
    <w:uiPriority w:val="29"/>
    <w:rsid w:val="002B7B21"/>
    <w:rPr>
      <w:rFonts w:asciiTheme="majorHAnsi" w:hAnsiTheme="majorHAnsi"/>
      <w:b/>
      <w:kern w:val="10"/>
      <w:sz w:val="32"/>
    </w:rPr>
  </w:style>
  <w:style w:type="paragraph" w:styleId="Zitat">
    <w:name w:val="Quote"/>
    <w:basedOn w:val="Standard"/>
    <w:next w:val="Standard"/>
    <w:link w:val="ZitatZchn"/>
    <w:uiPriority w:val="10"/>
    <w:qFormat/>
    <w:rsid w:val="00F702F1"/>
    <w:pPr>
      <w:spacing w:before="80"/>
    </w:pPr>
    <w:rPr>
      <w:iCs/>
      <w:sz w:val="28"/>
    </w:rPr>
  </w:style>
  <w:style w:type="character" w:customStyle="1" w:styleId="ZitatZchn">
    <w:name w:val="Zitat Zchn"/>
    <w:basedOn w:val="Absatz-Standardschriftart"/>
    <w:link w:val="Zitat"/>
    <w:uiPriority w:val="10"/>
    <w:rsid w:val="00AD5610"/>
    <w:rPr>
      <w:iCs/>
      <w:kern w:val="10"/>
      <w:sz w:val="28"/>
    </w:rPr>
  </w:style>
  <w:style w:type="paragraph" w:styleId="Listenabsatz">
    <w:name w:val="List Paragraph"/>
    <w:basedOn w:val="Standard"/>
    <w:uiPriority w:val="34"/>
    <w:qFormat/>
    <w:rsid w:val="00A46B06"/>
    <w:pPr>
      <w:keepLines/>
      <w:ind w:left="340"/>
    </w:pPr>
  </w:style>
  <w:style w:type="paragraph" w:styleId="Beschriftung">
    <w:name w:val="caption"/>
    <w:basedOn w:val="Standard"/>
    <w:next w:val="Standard"/>
    <w:uiPriority w:val="10"/>
    <w:qFormat/>
    <w:rsid w:val="00CE176B"/>
    <w:pPr>
      <w:keepLines/>
      <w:spacing w:after="228" w:line="240" w:lineRule="auto"/>
    </w:pPr>
    <w:rPr>
      <w:iCs/>
      <w:sz w:val="18"/>
      <w:szCs w:val="18"/>
    </w:rPr>
  </w:style>
  <w:style w:type="character" w:customStyle="1" w:styleId="berschrift1Zchn">
    <w:name w:val="Überschrift 1 Zchn"/>
    <w:basedOn w:val="Absatz-Standardschriftart"/>
    <w:link w:val="berschrift1"/>
    <w:uiPriority w:val="3"/>
    <w:rsid w:val="00651F4C"/>
    <w:rPr>
      <w:rFonts w:ascii="Aptos Light" w:eastAsiaTheme="majorEastAsia" w:hAnsi="Aptos Light" w:cstheme="majorBidi"/>
      <w:kern w:val="10"/>
      <w:sz w:val="48"/>
      <w:szCs w:val="32"/>
    </w:rPr>
  </w:style>
  <w:style w:type="paragraph" w:styleId="Inhaltsverzeichnisberschrift">
    <w:name w:val="TOC Heading"/>
    <w:basedOn w:val="berschrift1"/>
    <w:next w:val="Standard"/>
    <w:uiPriority w:val="39"/>
    <w:unhideWhenUsed/>
    <w:rsid w:val="009F5AA8"/>
  </w:style>
  <w:style w:type="paragraph" w:styleId="Verzeichnis1">
    <w:name w:val="toc 1"/>
    <w:basedOn w:val="Standard"/>
    <w:next w:val="Standard"/>
    <w:uiPriority w:val="39"/>
    <w:unhideWhenUsed/>
    <w:rsid w:val="0049171D"/>
    <w:pPr>
      <w:keepLines/>
      <w:tabs>
        <w:tab w:val="right" w:pos="8222"/>
      </w:tabs>
      <w:suppressAutoHyphens/>
      <w:spacing w:before="226" w:line="240" w:lineRule="auto"/>
      <w:ind w:left="170" w:right="1985" w:hanging="170"/>
    </w:pPr>
    <w:rPr>
      <w:b/>
      <w:sz w:val="24"/>
    </w:rPr>
  </w:style>
  <w:style w:type="paragraph" w:styleId="Verzeichnis2">
    <w:name w:val="toc 2"/>
    <w:basedOn w:val="Verzeichnis1"/>
    <w:next w:val="Standard"/>
    <w:uiPriority w:val="39"/>
    <w:unhideWhenUsed/>
    <w:rsid w:val="00A13C2D"/>
    <w:pPr>
      <w:spacing w:before="114" w:after="0" w:line="262" w:lineRule="auto"/>
      <w:ind w:left="851" w:hanging="851"/>
    </w:pPr>
    <w:rPr>
      <w:b w:val="0"/>
      <w:sz w:val="21"/>
    </w:rPr>
  </w:style>
  <w:style w:type="paragraph" w:styleId="Verzeichnis3">
    <w:name w:val="toc 3"/>
    <w:basedOn w:val="Verzeichnis2"/>
    <w:next w:val="Standard"/>
    <w:uiPriority w:val="39"/>
    <w:unhideWhenUsed/>
    <w:rsid w:val="00A13C2D"/>
    <w:pPr>
      <w:spacing w:before="0"/>
      <w:ind w:left="1135"/>
    </w:pPr>
  </w:style>
  <w:style w:type="paragraph" w:styleId="Verzeichnis5">
    <w:name w:val="toc 5"/>
    <w:basedOn w:val="Verzeichnis4"/>
    <w:next w:val="Standard"/>
    <w:uiPriority w:val="39"/>
    <w:semiHidden/>
    <w:rsid w:val="00933F21"/>
    <w:pPr>
      <w:ind w:left="879"/>
    </w:pPr>
  </w:style>
  <w:style w:type="paragraph" w:styleId="Verzeichnis6">
    <w:name w:val="toc 6"/>
    <w:basedOn w:val="Verzeichnis5"/>
    <w:next w:val="Standard"/>
    <w:uiPriority w:val="39"/>
    <w:semiHidden/>
    <w:rsid w:val="00933F21"/>
    <w:pPr>
      <w:ind w:left="1100"/>
    </w:pPr>
  </w:style>
  <w:style w:type="paragraph" w:styleId="Verzeichnis7">
    <w:name w:val="toc 7"/>
    <w:basedOn w:val="Verzeichnis6"/>
    <w:next w:val="Standard"/>
    <w:uiPriority w:val="39"/>
    <w:semiHidden/>
    <w:rsid w:val="00933F21"/>
    <w:pPr>
      <w:ind w:left="1321"/>
    </w:pPr>
  </w:style>
  <w:style w:type="paragraph" w:styleId="Verzeichnis8">
    <w:name w:val="toc 8"/>
    <w:basedOn w:val="Verzeichnis7"/>
    <w:next w:val="Standard"/>
    <w:uiPriority w:val="39"/>
    <w:semiHidden/>
    <w:rsid w:val="00933F21"/>
    <w:pPr>
      <w:ind w:left="1542"/>
    </w:pPr>
  </w:style>
  <w:style w:type="paragraph" w:styleId="Verzeichnis9">
    <w:name w:val="toc 9"/>
    <w:basedOn w:val="Verzeichnis8"/>
    <w:next w:val="Standard"/>
    <w:uiPriority w:val="39"/>
    <w:semiHidden/>
    <w:rsid w:val="00933F21"/>
    <w:pPr>
      <w:ind w:left="1758"/>
    </w:pPr>
  </w:style>
  <w:style w:type="paragraph" w:styleId="Verzeichnis4">
    <w:name w:val="toc 4"/>
    <w:basedOn w:val="Verzeichnis3"/>
    <w:next w:val="Standard"/>
    <w:uiPriority w:val="39"/>
    <w:semiHidden/>
    <w:rsid w:val="00933F21"/>
    <w:pPr>
      <w:ind w:left="658"/>
    </w:pPr>
  </w:style>
  <w:style w:type="character" w:customStyle="1" w:styleId="berschrift2Zchn">
    <w:name w:val="Überschrift 2 Zchn"/>
    <w:basedOn w:val="Absatz-Standardschriftart"/>
    <w:link w:val="berschrift2"/>
    <w:uiPriority w:val="4"/>
    <w:rsid w:val="00EB783F"/>
    <w:rPr>
      <w:rFonts w:asciiTheme="majorHAnsi" w:eastAsiaTheme="majorEastAsia" w:hAnsiTheme="majorHAnsi" w:cstheme="majorBidi"/>
      <w:b/>
      <w:kern w:val="10"/>
      <w:sz w:val="28"/>
      <w:szCs w:val="26"/>
    </w:rPr>
  </w:style>
  <w:style w:type="character" w:customStyle="1" w:styleId="berschrift3Zchn">
    <w:name w:val="Überschrift 3 Zchn"/>
    <w:basedOn w:val="Absatz-Standardschriftart"/>
    <w:link w:val="berschrift3"/>
    <w:uiPriority w:val="4"/>
    <w:rsid w:val="00EB783F"/>
    <w:rPr>
      <w:rFonts w:asciiTheme="majorHAnsi" w:eastAsiaTheme="majorEastAsia" w:hAnsiTheme="majorHAnsi" w:cstheme="majorBidi"/>
      <w:b/>
      <w:kern w:val="10"/>
      <w:sz w:val="24"/>
      <w:szCs w:val="24"/>
    </w:rPr>
  </w:style>
  <w:style w:type="character" w:customStyle="1" w:styleId="berschrift4Zchn">
    <w:name w:val="Überschrift 4 Zchn"/>
    <w:basedOn w:val="Absatz-Standardschriftart"/>
    <w:link w:val="berschrift4"/>
    <w:uiPriority w:val="4"/>
    <w:rsid w:val="00741825"/>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4"/>
    <w:rsid w:val="00741825"/>
    <w:rPr>
      <w:rFonts w:asciiTheme="majorHAnsi" w:eastAsiaTheme="majorEastAsia" w:hAnsiTheme="majorHAnsi" w:cstheme="majorBidi"/>
      <w:i/>
    </w:rPr>
  </w:style>
  <w:style w:type="character" w:customStyle="1" w:styleId="berschrift6Zchn">
    <w:name w:val="Überschrift 6 Zchn"/>
    <w:basedOn w:val="Absatz-Standardschriftart"/>
    <w:link w:val="berschrift6"/>
    <w:uiPriority w:val="24"/>
    <w:semiHidden/>
    <w:rsid w:val="00067A03"/>
    <w:rPr>
      <w:rFonts w:asciiTheme="majorHAnsi" w:eastAsiaTheme="majorEastAsia" w:hAnsiTheme="majorHAnsi" w:cstheme="majorBidi"/>
      <w:b/>
      <w:kern w:val="10"/>
    </w:rPr>
  </w:style>
  <w:style w:type="character" w:customStyle="1" w:styleId="berschrift7Zchn">
    <w:name w:val="Überschrift 7 Zchn"/>
    <w:basedOn w:val="Absatz-Standardschriftart"/>
    <w:link w:val="berschrift7"/>
    <w:uiPriority w:val="24"/>
    <w:semiHidden/>
    <w:rsid w:val="00067A03"/>
    <w:rPr>
      <w:rFonts w:asciiTheme="majorHAnsi" w:eastAsiaTheme="majorEastAsia" w:hAnsiTheme="majorHAnsi" w:cstheme="majorBidi"/>
      <w:b/>
      <w:iCs/>
      <w:kern w:val="10"/>
    </w:rPr>
  </w:style>
  <w:style w:type="character" w:customStyle="1" w:styleId="berschrift8Zchn">
    <w:name w:val="Überschrift 8 Zchn"/>
    <w:basedOn w:val="Absatz-Standardschriftart"/>
    <w:link w:val="berschrift8"/>
    <w:uiPriority w:val="24"/>
    <w:semiHidden/>
    <w:rsid w:val="00067A03"/>
    <w:rPr>
      <w:rFonts w:asciiTheme="majorHAnsi" w:eastAsiaTheme="majorEastAsia" w:hAnsiTheme="majorHAnsi" w:cstheme="majorBidi"/>
      <w:b/>
      <w:kern w:val="10"/>
      <w:szCs w:val="21"/>
    </w:rPr>
  </w:style>
  <w:style w:type="character" w:customStyle="1" w:styleId="berschrift9Zchn">
    <w:name w:val="Überschrift 9 Zchn"/>
    <w:basedOn w:val="Absatz-Standardschriftart"/>
    <w:link w:val="berschrift9"/>
    <w:uiPriority w:val="24"/>
    <w:semiHidden/>
    <w:rsid w:val="00067A03"/>
    <w:rPr>
      <w:rFonts w:asciiTheme="majorHAnsi" w:eastAsiaTheme="majorEastAsia" w:hAnsiTheme="majorHAnsi" w:cstheme="majorBidi"/>
      <w:b/>
      <w:iCs/>
      <w:kern w:val="10"/>
      <w:szCs w:val="21"/>
    </w:rPr>
  </w:style>
  <w:style w:type="paragraph" w:styleId="Funotentext">
    <w:name w:val="footnote text"/>
    <w:basedOn w:val="Standard"/>
    <w:link w:val="FunotentextZchn"/>
    <w:uiPriority w:val="99"/>
    <w:rsid w:val="00170EB7"/>
    <w:pPr>
      <w:spacing w:before="80" w:after="0" w:line="240" w:lineRule="auto"/>
    </w:pPr>
    <w:rPr>
      <w:sz w:val="16"/>
      <w:szCs w:val="20"/>
    </w:rPr>
  </w:style>
  <w:style w:type="character" w:customStyle="1" w:styleId="FunotentextZchn">
    <w:name w:val="Fußnotentext Zchn"/>
    <w:basedOn w:val="Absatz-Standardschriftart"/>
    <w:link w:val="Funotentext"/>
    <w:uiPriority w:val="99"/>
    <w:rsid w:val="00170EB7"/>
    <w:rPr>
      <w:kern w:val="10"/>
      <w:sz w:val="16"/>
      <w:szCs w:val="20"/>
    </w:rPr>
  </w:style>
  <w:style w:type="character" w:styleId="Funotenzeichen">
    <w:name w:val="footnote reference"/>
    <w:basedOn w:val="Absatz-Standardschriftart"/>
    <w:uiPriority w:val="99"/>
    <w:rsid w:val="00C32871"/>
    <w:rPr>
      <w:vertAlign w:val="superscript"/>
    </w:rPr>
  </w:style>
  <w:style w:type="paragraph" w:styleId="Endnotentext">
    <w:name w:val="endnote text"/>
    <w:basedOn w:val="Standard"/>
    <w:link w:val="EndnotentextZchn"/>
    <w:uiPriority w:val="99"/>
    <w:semiHidden/>
    <w:rsid w:val="00C32871"/>
    <w:rPr>
      <w:szCs w:val="20"/>
    </w:rPr>
  </w:style>
  <w:style w:type="character" w:customStyle="1" w:styleId="EndnotentextZchn">
    <w:name w:val="Endnotentext Zchn"/>
    <w:basedOn w:val="Absatz-Standardschriftart"/>
    <w:link w:val="Endnotentext"/>
    <w:uiPriority w:val="99"/>
    <w:semiHidden/>
    <w:rsid w:val="00F10A24"/>
    <w:rPr>
      <w:kern w:val="10"/>
      <w:szCs w:val="20"/>
    </w:rPr>
  </w:style>
  <w:style w:type="character" w:styleId="Endnotenzeichen">
    <w:name w:val="endnote reference"/>
    <w:basedOn w:val="Absatz-Standardschriftart"/>
    <w:uiPriority w:val="99"/>
    <w:semiHidden/>
    <w:rsid w:val="00C32871"/>
    <w:rPr>
      <w:vertAlign w:val="superscript"/>
    </w:rPr>
  </w:style>
  <w:style w:type="paragraph" w:customStyle="1" w:styleId="zzFootnoteSeparator">
    <w:name w:val="zz_FootnoteSeparator"/>
    <w:basedOn w:val="Standard"/>
    <w:uiPriority w:val="99"/>
    <w:rsid w:val="00C32871"/>
    <w:pPr>
      <w:spacing w:after="0" w:line="240" w:lineRule="auto"/>
    </w:pPr>
  </w:style>
  <w:style w:type="paragraph" w:customStyle="1" w:styleId="zzFootnoteContinuationSeparator">
    <w:name w:val="zz_FootnoteContinuationSeparator"/>
    <w:basedOn w:val="zzFootnoteSeparator"/>
    <w:uiPriority w:val="99"/>
    <w:rsid w:val="00C32871"/>
  </w:style>
  <w:style w:type="paragraph" w:customStyle="1" w:styleId="zzFootnoteContinuationNote">
    <w:name w:val="zz_FootnoteContinuationNote"/>
    <w:basedOn w:val="Funotentext"/>
    <w:uiPriority w:val="99"/>
    <w:rsid w:val="00C32871"/>
    <w:pPr>
      <w:numPr>
        <w:numId w:val="4"/>
      </w:numPr>
    </w:pPr>
  </w:style>
  <w:style w:type="paragraph" w:customStyle="1" w:styleId="zzEndnoteSeparator">
    <w:name w:val="zz_EndnoteSeparator"/>
    <w:basedOn w:val="zzFootnoteSeparator"/>
    <w:uiPriority w:val="99"/>
    <w:semiHidden/>
    <w:rsid w:val="00591899"/>
  </w:style>
  <w:style w:type="paragraph" w:customStyle="1" w:styleId="zzEndnoteContinuationSeparator">
    <w:name w:val="zz_EndnoteContinuationSeparator"/>
    <w:basedOn w:val="zzEndnoteSeparator"/>
    <w:uiPriority w:val="99"/>
    <w:semiHidden/>
    <w:rsid w:val="00591899"/>
  </w:style>
  <w:style w:type="paragraph" w:customStyle="1" w:styleId="zzEndnoteContinuationNote">
    <w:name w:val="zz_EndnoteContinuationNote"/>
    <w:basedOn w:val="zzFootnoteContinuationNote"/>
    <w:uiPriority w:val="99"/>
    <w:semiHidden/>
    <w:rsid w:val="00591899"/>
  </w:style>
  <w:style w:type="paragraph" w:styleId="Abbildungsverzeichnis">
    <w:name w:val="table of figures"/>
    <w:basedOn w:val="Standard"/>
    <w:next w:val="Standard"/>
    <w:uiPriority w:val="99"/>
    <w:rsid w:val="00196600"/>
    <w:pPr>
      <w:keepLines/>
      <w:tabs>
        <w:tab w:val="right" w:pos="8222"/>
      </w:tabs>
      <w:suppressAutoHyphens/>
      <w:ind w:left="284" w:right="1985" w:hanging="284"/>
      <w:contextualSpacing/>
    </w:pPr>
  </w:style>
  <w:style w:type="numbering" w:customStyle="1" w:styleId="Gliederungsnummerierung">
    <w:name w:val="Gliederungsnummerierung"/>
    <w:uiPriority w:val="99"/>
    <w:rsid w:val="00583742"/>
    <w:pPr>
      <w:numPr>
        <w:numId w:val="9"/>
      </w:numPr>
    </w:pPr>
  </w:style>
  <w:style w:type="character" w:styleId="Hyperlink">
    <w:name w:val="Hyperlink"/>
    <w:basedOn w:val="Absatz-Standardschriftart"/>
    <w:uiPriority w:val="99"/>
    <w:unhideWhenUsed/>
    <w:rsid w:val="003249E9"/>
    <w:rPr>
      <w:color w:val="000000" w:themeColor="hyperlink"/>
      <w:u w:val="single"/>
    </w:rPr>
  </w:style>
  <w:style w:type="paragraph" w:styleId="Aufzhlungszeichen2">
    <w:name w:val="List Bullet 2"/>
    <w:basedOn w:val="Standard"/>
    <w:uiPriority w:val="7"/>
    <w:qFormat/>
    <w:rsid w:val="003E3541"/>
    <w:pPr>
      <w:numPr>
        <w:ilvl w:val="1"/>
        <w:numId w:val="23"/>
      </w:numPr>
      <w:contextualSpacing/>
    </w:pPr>
  </w:style>
  <w:style w:type="paragraph" w:styleId="Aufzhlungszeichen3">
    <w:name w:val="List Bullet 3"/>
    <w:basedOn w:val="Standard"/>
    <w:uiPriority w:val="7"/>
    <w:qFormat/>
    <w:rsid w:val="003E3541"/>
    <w:pPr>
      <w:numPr>
        <w:ilvl w:val="2"/>
        <w:numId w:val="23"/>
      </w:numPr>
      <w:contextualSpacing/>
    </w:pPr>
  </w:style>
  <w:style w:type="paragraph" w:styleId="Listennummer2">
    <w:name w:val="List Number 2"/>
    <w:basedOn w:val="Standard"/>
    <w:uiPriority w:val="8"/>
    <w:qFormat/>
    <w:rsid w:val="004D2878"/>
    <w:pPr>
      <w:numPr>
        <w:ilvl w:val="1"/>
        <w:numId w:val="18"/>
      </w:numPr>
      <w:contextualSpacing/>
    </w:pPr>
  </w:style>
  <w:style w:type="character" w:styleId="Fett">
    <w:name w:val="Strong"/>
    <w:basedOn w:val="Absatz-Standardschriftart"/>
    <w:uiPriority w:val="2"/>
    <w:qFormat/>
    <w:rsid w:val="009A28EB"/>
    <w:rPr>
      <w:b/>
      <w:bCs/>
    </w:rPr>
  </w:style>
  <w:style w:type="character" w:styleId="Hervorhebung">
    <w:name w:val="Emphasis"/>
    <w:basedOn w:val="Absatz-Standardschriftart"/>
    <w:uiPriority w:val="2"/>
    <w:qFormat/>
    <w:rsid w:val="009A28EB"/>
    <w:rPr>
      <w:i/>
      <w:iCs/>
    </w:rPr>
  </w:style>
  <w:style w:type="table" w:customStyle="1" w:styleId="SchuMaSTabelleblau">
    <w:name w:val="SchuMaS Tabelle blau"/>
    <w:basedOn w:val="NormaleTabelle"/>
    <w:uiPriority w:val="99"/>
    <w:rsid w:val="0096396A"/>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themeColor="background1"/>
      </w:rPr>
      <w:tblPr/>
      <w:tcPr>
        <w:tcBorders>
          <w:top w:val="nil"/>
          <w:bottom w:val="nil"/>
          <w:insideH w:val="single" w:sz="2" w:space="0" w:color="FFFFFF"/>
        </w:tcBorders>
        <w:shd w:val="clear" w:color="auto" w:fill="4567E0" w:themeFill="accent1"/>
      </w:tcPr>
    </w:tblStylePr>
    <w:tblStylePr w:type="lastRow">
      <w:rPr>
        <w:b/>
      </w:rPr>
    </w:tblStylePr>
    <w:tblStylePr w:type="firstCol">
      <w:tblPr/>
      <w:tcPr>
        <w:shd w:val="clear" w:color="auto" w:fill="EBEDEF"/>
      </w:tcPr>
    </w:tblStylePr>
    <w:tblStylePr w:type="lastCol">
      <w:tblPr/>
      <w:tcPr>
        <w:shd w:val="clear" w:color="auto" w:fill="EBEDEF"/>
      </w:tcPr>
    </w:tblStylePr>
    <w:tblStylePr w:type="band2Horz">
      <w:tblPr/>
      <w:tcPr>
        <w:shd w:val="clear" w:color="auto" w:fill="EBEDEF"/>
      </w:tcPr>
    </w:tblStylePr>
  </w:style>
  <w:style w:type="paragraph" w:customStyle="1" w:styleId="Tabellen-Grafikberschrift">
    <w:name w:val="Tabellen-/Grafiküberschrift"/>
    <w:basedOn w:val="zzHeadings"/>
    <w:next w:val="Standard"/>
    <w:uiPriority w:val="5"/>
    <w:qFormat/>
    <w:rsid w:val="00D57663"/>
    <w:pPr>
      <w:pBdr>
        <w:top w:val="single" w:sz="4" w:space="3" w:color="auto"/>
      </w:pBdr>
      <w:spacing w:before="360" w:after="200"/>
      <w:ind w:right="0"/>
    </w:pPr>
  </w:style>
  <w:style w:type="paragraph" w:customStyle="1" w:styleId="Abbildung">
    <w:name w:val="Abbildung"/>
    <w:basedOn w:val="Standard"/>
    <w:next w:val="Beschriftung"/>
    <w:uiPriority w:val="10"/>
    <w:qFormat/>
    <w:rsid w:val="00042E72"/>
    <w:pPr>
      <w:keepNext/>
      <w:keepLines/>
      <w:spacing w:before="288"/>
      <w:ind w:right="0"/>
    </w:pPr>
    <w:rPr>
      <w:color w:val="EE0000"/>
    </w:rPr>
  </w:style>
  <w:style w:type="paragraph" w:customStyle="1" w:styleId="Kastenberschrift">
    <w:name w:val="Kasten Überschrift"/>
    <w:basedOn w:val="zzHeadings"/>
    <w:uiPriority w:val="6"/>
    <w:qFormat/>
    <w:rsid w:val="00A46B06"/>
    <w:pPr>
      <w:spacing w:line="240" w:lineRule="auto"/>
    </w:pPr>
    <w:rPr>
      <w:sz w:val="24"/>
    </w:rPr>
  </w:style>
  <w:style w:type="paragraph" w:customStyle="1" w:styleId="AufzhlungohneRand">
    <w:name w:val="Aufzählung ohne Rand"/>
    <w:basedOn w:val="Standard"/>
    <w:uiPriority w:val="8"/>
    <w:qFormat/>
    <w:rsid w:val="003E3541"/>
    <w:pPr>
      <w:numPr>
        <w:numId w:val="24"/>
      </w:numPr>
      <w:contextualSpacing/>
    </w:pPr>
  </w:style>
  <w:style w:type="numbering" w:customStyle="1" w:styleId="FlatBulletListSettings">
    <w:name w:val="Flat Bullet List Settings"/>
    <w:uiPriority w:val="99"/>
    <w:rsid w:val="003E3541"/>
    <w:pPr>
      <w:numPr>
        <w:numId w:val="21"/>
      </w:numPr>
    </w:pPr>
  </w:style>
  <w:style w:type="paragraph" w:customStyle="1" w:styleId="Standardklein">
    <w:name w:val="Standard klein"/>
    <w:basedOn w:val="Standard"/>
    <w:qFormat/>
    <w:rsid w:val="00390E36"/>
    <w:pPr>
      <w:spacing w:line="240" w:lineRule="auto"/>
    </w:pPr>
    <w:rPr>
      <w:sz w:val="18"/>
    </w:rPr>
  </w:style>
  <w:style w:type="paragraph" w:customStyle="1" w:styleId="berschriftklein">
    <w:name w:val="Überschrift klein"/>
    <w:basedOn w:val="zzHeadings"/>
    <w:next w:val="Standardklein"/>
    <w:uiPriority w:val="4"/>
    <w:qFormat/>
    <w:rsid w:val="00390E36"/>
    <w:pPr>
      <w:spacing w:line="240" w:lineRule="auto"/>
    </w:pPr>
    <w:rPr>
      <w:sz w:val="18"/>
    </w:rPr>
  </w:style>
  <w:style w:type="table" w:customStyle="1" w:styleId="Kastenumrandetblau">
    <w:name w:val="Kasten umrandet blau"/>
    <w:basedOn w:val="NormaleTabelle"/>
    <w:uiPriority w:val="99"/>
    <w:rsid w:val="00A37A98"/>
    <w:pPr>
      <w:keepLines/>
      <w:ind w:right="680"/>
    </w:pPr>
    <w:tblPr>
      <w:tblBorders>
        <w:top w:val="single" w:sz="6" w:space="0" w:color="4567E0" w:themeColor="accent1"/>
        <w:left w:val="single" w:sz="6" w:space="0" w:color="4567E0" w:themeColor="accent1"/>
        <w:bottom w:val="single" w:sz="6" w:space="0" w:color="4567E0" w:themeColor="accent1"/>
        <w:right w:val="single" w:sz="6" w:space="0" w:color="4567E0" w:themeColor="accent1"/>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table" w:customStyle="1" w:styleId="Kastenhinterlegtgrau">
    <w:name w:val="Kasten hinterlegt grau"/>
    <w:basedOn w:val="NormaleTabelle"/>
    <w:uiPriority w:val="99"/>
    <w:rsid w:val="00570593"/>
    <w:pPr>
      <w:keepLines/>
      <w:ind w:right="680"/>
    </w:pPr>
    <w:tblPr>
      <w:tblCellMar>
        <w:top w:w="113" w:type="dxa"/>
        <w:left w:w="0" w:type="dxa"/>
        <w:bottom w:w="113" w:type="dxa"/>
        <w:right w:w="0" w:type="dxa"/>
      </w:tblCellMar>
    </w:tblPr>
    <w:trPr>
      <w:cantSplit/>
    </w:trPr>
    <w:tcPr>
      <w:shd w:val="clear" w:color="auto" w:fill="EBEDEF"/>
    </w:tcPr>
    <w:tblStylePr w:type="firstCol">
      <w:pPr>
        <w:wordWrap/>
        <w:ind w:leftChars="0" w:left="57" w:rightChars="0" w:right="57"/>
        <w:jc w:val="center"/>
      </w:pPr>
    </w:tblStylePr>
  </w:style>
  <w:style w:type="table" w:customStyle="1" w:styleId="Kastenumrandetgrn">
    <w:name w:val="Kasten umrandet grün"/>
    <w:basedOn w:val="NormaleTabelle"/>
    <w:uiPriority w:val="99"/>
    <w:rsid w:val="00A37A98"/>
    <w:pPr>
      <w:keepLines/>
      <w:ind w:right="680"/>
    </w:pPr>
    <w:tblPr>
      <w:tblBorders>
        <w:top w:val="single" w:sz="6" w:space="0" w:color="00A084" w:themeColor="accent2"/>
        <w:left w:val="single" w:sz="6" w:space="0" w:color="00A084" w:themeColor="accent2"/>
        <w:bottom w:val="single" w:sz="6" w:space="0" w:color="00A084" w:themeColor="accent2"/>
        <w:right w:val="single" w:sz="6" w:space="0" w:color="00A084" w:themeColor="accent2"/>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table" w:customStyle="1" w:styleId="Kastenumrandetrot">
    <w:name w:val="Kasten umrandet rot"/>
    <w:basedOn w:val="NormaleTabelle"/>
    <w:uiPriority w:val="99"/>
    <w:rsid w:val="00A37A98"/>
    <w:pPr>
      <w:keepLines/>
      <w:ind w:right="680"/>
    </w:pPr>
    <w:tblPr>
      <w:tblBorders>
        <w:top w:val="single" w:sz="6" w:space="0" w:color="FF3462" w:themeColor="text2"/>
        <w:left w:val="single" w:sz="6" w:space="0" w:color="FF3462" w:themeColor="text2"/>
        <w:bottom w:val="single" w:sz="6" w:space="0" w:color="FF3462" w:themeColor="text2"/>
        <w:right w:val="single" w:sz="6" w:space="0" w:color="FF3462" w:themeColor="text2"/>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table" w:customStyle="1" w:styleId="Kastenumrandetgelb">
    <w:name w:val="Kasten umrandet gelb"/>
    <w:basedOn w:val="NormaleTabelle"/>
    <w:uiPriority w:val="99"/>
    <w:rsid w:val="00A37A98"/>
    <w:pPr>
      <w:keepLines/>
      <w:ind w:right="680"/>
    </w:pPr>
    <w:tblPr>
      <w:tblBorders>
        <w:top w:val="single" w:sz="6" w:space="0" w:color="FEC921" w:themeColor="accent4"/>
        <w:left w:val="single" w:sz="6" w:space="0" w:color="FEC921" w:themeColor="accent4"/>
        <w:bottom w:val="single" w:sz="6" w:space="0" w:color="FEC921" w:themeColor="accent4"/>
        <w:right w:val="single" w:sz="6" w:space="0" w:color="FEC921" w:themeColor="accent4"/>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paragraph" w:customStyle="1" w:styleId="Rckseiteberschrift">
    <w:name w:val="Rückseite Überschrift"/>
    <w:basedOn w:val="zzHeadings"/>
    <w:next w:val="Standard"/>
    <w:uiPriority w:val="36"/>
    <w:qFormat/>
    <w:rsid w:val="00E54C05"/>
    <w:pPr>
      <w:pageBreakBefore/>
      <w:spacing w:after="456"/>
    </w:pPr>
    <w:rPr>
      <w:color w:val="FFFFFF" w:themeColor="background1"/>
      <w:sz w:val="32"/>
    </w:rPr>
  </w:style>
  <w:style w:type="paragraph" w:customStyle="1" w:styleId="RckseiteText">
    <w:name w:val="Rückseite Text"/>
    <w:basedOn w:val="Standard"/>
    <w:uiPriority w:val="37"/>
    <w:qFormat/>
    <w:rsid w:val="00E54C05"/>
    <w:pPr>
      <w:tabs>
        <w:tab w:val="left" w:pos="227"/>
      </w:tabs>
    </w:pPr>
    <w:rPr>
      <w:color w:val="FFFFFF" w:themeColor="background1"/>
    </w:rPr>
  </w:style>
  <w:style w:type="character" w:styleId="NichtaufgelsteErwhnung">
    <w:name w:val="Unresolved Mention"/>
    <w:basedOn w:val="Absatz-Standardschriftart"/>
    <w:uiPriority w:val="99"/>
    <w:semiHidden/>
    <w:unhideWhenUsed/>
    <w:rsid w:val="0023686F"/>
    <w:rPr>
      <w:color w:val="605E5C"/>
      <w:shd w:val="clear" w:color="auto" w:fill="E1DFDD"/>
    </w:rPr>
  </w:style>
  <w:style w:type="table" w:customStyle="1" w:styleId="SchuMaSTabellegelb">
    <w:name w:val="SchuMaS Tabelle gelb"/>
    <w:basedOn w:val="NormaleTabelle"/>
    <w:uiPriority w:val="99"/>
    <w:rsid w:val="0096396A"/>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000000"/>
      </w:rPr>
      <w:tblPr/>
      <w:tcPr>
        <w:tcBorders>
          <w:top w:val="nil"/>
          <w:bottom w:val="nil"/>
          <w:insideH w:val="single" w:sz="2" w:space="0" w:color="FFFFFF"/>
        </w:tcBorders>
        <w:shd w:val="clear" w:color="auto" w:fill="FEC921"/>
      </w:tcPr>
    </w:tblStylePr>
    <w:tblStylePr w:type="lastRow">
      <w:rPr>
        <w:b/>
      </w:rPr>
    </w:tblStylePr>
    <w:tblStylePr w:type="firstCol">
      <w:tblPr/>
      <w:tcPr>
        <w:shd w:val="clear" w:color="auto" w:fill="EBEDEF"/>
      </w:tcPr>
    </w:tblStylePr>
    <w:tblStylePr w:type="lastCol">
      <w:tblPr/>
      <w:tcPr>
        <w:shd w:val="clear" w:color="auto" w:fill="EBEDEF"/>
      </w:tcPr>
    </w:tblStylePr>
    <w:tblStylePr w:type="band2Horz">
      <w:tblPr/>
      <w:tcPr>
        <w:shd w:val="clear" w:color="auto" w:fill="EBEDEF"/>
      </w:tcPr>
    </w:tblStylePr>
  </w:style>
  <w:style w:type="table" w:customStyle="1" w:styleId="SchuMaSTabellegrn">
    <w:name w:val="SchuMaS Tabelle grün"/>
    <w:basedOn w:val="NormaleTabelle"/>
    <w:uiPriority w:val="99"/>
    <w:rsid w:val="0096396A"/>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rPr>
      <w:tblPr/>
      <w:tcPr>
        <w:tcBorders>
          <w:top w:val="nil"/>
          <w:bottom w:val="nil"/>
          <w:insideH w:val="single" w:sz="2" w:space="0" w:color="FFFFFF"/>
        </w:tcBorders>
        <w:shd w:val="clear" w:color="auto" w:fill="00A084"/>
      </w:tcPr>
    </w:tblStylePr>
    <w:tblStylePr w:type="lastRow">
      <w:rPr>
        <w:b/>
      </w:rPr>
    </w:tblStylePr>
    <w:tblStylePr w:type="firstCol">
      <w:tblPr/>
      <w:tcPr>
        <w:shd w:val="clear" w:color="auto" w:fill="EBEDEF"/>
      </w:tcPr>
    </w:tblStylePr>
    <w:tblStylePr w:type="lastCol">
      <w:tblPr/>
      <w:tcPr>
        <w:shd w:val="clear" w:color="auto" w:fill="EBEDEF"/>
      </w:tcPr>
    </w:tblStylePr>
    <w:tblStylePr w:type="band2Horz">
      <w:tblPr/>
      <w:tcPr>
        <w:shd w:val="clear" w:color="auto" w:fill="EBEDEF"/>
      </w:tcPr>
    </w:tblStylePr>
  </w:style>
  <w:style w:type="table" w:customStyle="1" w:styleId="SchuMaSTabellerot">
    <w:name w:val="SchuMaS Tabelle rot"/>
    <w:basedOn w:val="NormaleTabelle"/>
    <w:uiPriority w:val="99"/>
    <w:rsid w:val="0096396A"/>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rPr>
      <w:tblPr/>
      <w:tcPr>
        <w:tcBorders>
          <w:top w:val="nil"/>
          <w:bottom w:val="nil"/>
          <w:insideH w:val="single" w:sz="2" w:space="0" w:color="FFFFFF"/>
        </w:tcBorders>
        <w:shd w:val="clear" w:color="auto" w:fill="FF3462"/>
      </w:tcPr>
    </w:tblStylePr>
    <w:tblStylePr w:type="lastRow">
      <w:rPr>
        <w:b/>
      </w:rPr>
    </w:tblStylePr>
    <w:tblStylePr w:type="firstCol">
      <w:tblPr/>
      <w:tcPr>
        <w:shd w:val="clear" w:color="auto" w:fill="EBEDEF"/>
      </w:tcPr>
    </w:tblStylePr>
    <w:tblStylePr w:type="lastCol">
      <w:tblPr/>
      <w:tcPr>
        <w:shd w:val="clear" w:color="auto" w:fill="EBEDEF"/>
      </w:tcPr>
    </w:tblStylePr>
    <w:tblStylePr w:type="band2Horz">
      <w:tblPr/>
      <w:tcPr>
        <w:shd w:val="clear" w:color="auto" w:fill="EBEDEF"/>
      </w:tcPr>
    </w:tblStylePr>
  </w:style>
  <w:style w:type="table" w:customStyle="1" w:styleId="SchuMaSTabelleanthrazit">
    <w:name w:val="SchuMaS Tabelle anthrazit"/>
    <w:basedOn w:val="NormaleTabelle"/>
    <w:uiPriority w:val="99"/>
    <w:rsid w:val="0096396A"/>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rPr>
      <w:tblPr/>
      <w:tcPr>
        <w:tcBorders>
          <w:top w:val="nil"/>
          <w:bottom w:val="nil"/>
          <w:insideH w:val="single" w:sz="2" w:space="0" w:color="FFFFFF"/>
        </w:tcBorders>
        <w:shd w:val="clear" w:color="auto" w:fill="3A4E62"/>
      </w:tcPr>
    </w:tblStylePr>
    <w:tblStylePr w:type="lastRow">
      <w:rPr>
        <w:b/>
      </w:rPr>
    </w:tblStylePr>
    <w:tblStylePr w:type="firstCol">
      <w:tblPr/>
      <w:tcPr>
        <w:shd w:val="clear" w:color="auto" w:fill="EBEDEF"/>
      </w:tcPr>
    </w:tblStylePr>
    <w:tblStylePr w:type="lastCol">
      <w:tblPr/>
      <w:tcPr>
        <w:shd w:val="clear" w:color="auto" w:fill="EBEDEF"/>
      </w:tcPr>
    </w:tblStylePr>
    <w:tblStylePr w:type="band2Horz">
      <w:tblPr/>
      <w:tcPr>
        <w:shd w:val="clear" w:color="auto" w:fill="EBEDEF"/>
      </w:tcPr>
    </w:tblStylePr>
  </w:style>
  <w:style w:type="paragraph" w:customStyle="1" w:styleId="TitelPartnerlogooben">
    <w:name w:val="Titel Partnerlogo oben"/>
    <w:basedOn w:val="Standard"/>
    <w:uiPriority w:val="99"/>
    <w:qFormat/>
    <w:rsid w:val="00A37F34"/>
    <w:pPr>
      <w:spacing w:before="0" w:after="0"/>
      <w:ind w:right="0"/>
    </w:pPr>
    <w:rPr>
      <w:color w:val="EE0000"/>
    </w:rPr>
  </w:style>
  <w:style w:type="paragraph" w:customStyle="1" w:styleId="TitelPartnerlogounten">
    <w:name w:val="Titel Partnerlogo unten"/>
    <w:basedOn w:val="TitelPartnerlogooben"/>
    <w:uiPriority w:val="99"/>
    <w:qFormat/>
    <w:rsid w:val="0096396A"/>
    <w:pPr>
      <w:jc w:val="right"/>
    </w:pPr>
  </w:style>
  <w:style w:type="paragraph" w:customStyle="1" w:styleId="FuzeileLinie">
    <w:name w:val="Fußzeile Linie"/>
    <w:basedOn w:val="Fuzeile"/>
    <w:uiPriority w:val="99"/>
    <w:qFormat/>
    <w:rsid w:val="006D251D"/>
    <w:pPr>
      <w:pBdr>
        <w:bottom w:val="single" w:sz="4" w:space="0" w:color="auto"/>
      </w:pBdr>
      <w:spacing w:before="220" w:after="160"/>
      <w:ind w:left="17" w:right="17"/>
    </w:pPr>
  </w:style>
  <w:style w:type="paragraph" w:customStyle="1" w:styleId="FuzeileVersionundSeitenzahl">
    <w:name w:val="Fußzeile Version und Seitenzahl"/>
    <w:basedOn w:val="Fuzeile"/>
    <w:uiPriority w:val="99"/>
    <w:qFormat/>
    <w:rsid w:val="00241C8D"/>
    <w:pPr>
      <w:framePr w:w="3119" w:h="845" w:hRule="exact" w:wrap="around" w:vAnchor="page" w:hAnchor="margin" w:xAlign="right" w:yAlign="bottom" w:anchorLock="1"/>
      <w:tabs>
        <w:tab w:val="clear" w:pos="8789"/>
        <w:tab w:val="right" w:pos="2693"/>
        <w:tab w:val="right" w:pos="3119"/>
      </w:tabs>
    </w:pPr>
  </w:style>
  <w:style w:type="paragraph" w:customStyle="1" w:styleId="KopfzeileLinie">
    <w:name w:val="Kopfzeile Linie"/>
    <w:basedOn w:val="Kopfzeile"/>
    <w:uiPriority w:val="99"/>
    <w:qFormat/>
    <w:rsid w:val="00A21B0A"/>
    <w:pPr>
      <w:pBdr>
        <w:bottom w:val="single" w:sz="4" w:space="0" w:color="auto"/>
      </w:pBdr>
      <w:spacing w:before="140" w:after="480"/>
      <w:ind w:left="17" w:right="17"/>
    </w:pPr>
  </w:style>
  <w:style w:type="paragraph" w:customStyle="1" w:styleId="TitelseiteTitel">
    <w:name w:val="Titelseite Titel"/>
    <w:basedOn w:val="zzHeadings"/>
    <w:next w:val="Standard"/>
    <w:uiPriority w:val="30"/>
    <w:qFormat/>
    <w:rsid w:val="008A1617"/>
    <w:pPr>
      <w:spacing w:line="216" w:lineRule="auto"/>
      <w:ind w:left="-28" w:right="0"/>
    </w:pPr>
    <w:rPr>
      <w:rFonts w:ascii="Aptos Light" w:hAnsi="Aptos Light"/>
      <w:b w:val="0"/>
      <w:color w:val="FFFFFF" w:themeColor="background1"/>
      <w:sz w:val="88"/>
    </w:rPr>
  </w:style>
  <w:style w:type="paragraph" w:customStyle="1" w:styleId="TitelseiteUntertitel">
    <w:name w:val="Titelseite Untertitel"/>
    <w:basedOn w:val="zzHeadings"/>
    <w:next w:val="Standard"/>
    <w:uiPriority w:val="30"/>
    <w:qFormat/>
    <w:rsid w:val="00667F00"/>
    <w:pPr>
      <w:spacing w:before="396" w:line="240" w:lineRule="auto"/>
    </w:pPr>
    <w:rPr>
      <w:color w:val="FFFFFF" w:themeColor="background1"/>
      <w:sz w:val="32"/>
    </w:rPr>
  </w:style>
  <w:style w:type="paragraph" w:customStyle="1" w:styleId="TitelseiteKategorie">
    <w:name w:val="Titelseite Kategorie"/>
    <w:basedOn w:val="Standard"/>
    <w:uiPriority w:val="30"/>
    <w:qFormat/>
    <w:rsid w:val="00A37F34"/>
    <w:pPr>
      <w:suppressAutoHyphens/>
      <w:spacing w:line="240" w:lineRule="auto"/>
    </w:pPr>
    <w:rPr>
      <w:color w:val="FFFFFF" w:themeColor="background1"/>
      <w:sz w:val="28"/>
    </w:rPr>
  </w:style>
  <w:style w:type="paragraph" w:customStyle="1" w:styleId="TitelseiteAutoren">
    <w:name w:val="Titelseite Autoren"/>
    <w:basedOn w:val="Standard"/>
    <w:uiPriority w:val="30"/>
    <w:qFormat/>
    <w:rsid w:val="00A37F34"/>
    <w:pPr>
      <w:suppressAutoHyphens/>
      <w:spacing w:before="396"/>
      <w:contextualSpacing/>
    </w:pPr>
    <w:rPr>
      <w:color w:val="FFFFFF" w:themeColor="background1"/>
    </w:rPr>
  </w:style>
  <w:style w:type="paragraph" w:customStyle="1" w:styleId="TitelseiteVersion">
    <w:name w:val="Titelseite Version"/>
    <w:basedOn w:val="Standardklein"/>
    <w:next w:val="Standard"/>
    <w:uiPriority w:val="30"/>
    <w:qFormat/>
    <w:rsid w:val="00A37F34"/>
    <w:pPr>
      <w:framePr w:w="2835" w:wrap="notBeside" w:vAnchor="page" w:hAnchor="margin" w:y="8506"/>
      <w:suppressAutoHyphens/>
      <w:ind w:right="0"/>
    </w:pPr>
    <w:rPr>
      <w:color w:val="FFFFFF" w:themeColor="background1"/>
    </w:rPr>
  </w:style>
  <w:style w:type="paragraph" w:customStyle="1" w:styleId="Autoren">
    <w:name w:val="Autoren"/>
    <w:basedOn w:val="TitelseiteAutoren"/>
    <w:next w:val="Standard"/>
    <w:uiPriority w:val="29"/>
    <w:qFormat/>
    <w:rsid w:val="00A857A5"/>
    <w:pPr>
      <w:keepLines/>
      <w:spacing w:after="456"/>
    </w:pPr>
    <w:rPr>
      <w:color w:val="auto"/>
    </w:rPr>
  </w:style>
  <w:style w:type="paragraph" w:customStyle="1" w:styleId="Version">
    <w:name w:val="Version"/>
    <w:basedOn w:val="TitelseiteVersion"/>
    <w:uiPriority w:val="29"/>
    <w:qFormat/>
    <w:rsid w:val="00A37F34"/>
    <w:pPr>
      <w:framePr w:w="3969" w:wrap="notBeside" w:vAnchor="margin" w:hAnchor="text" w:yAlign="bottom"/>
      <w:spacing w:before="280" w:after="800"/>
    </w:pPr>
    <w:rPr>
      <w:color w:val="auto"/>
    </w:rPr>
  </w:style>
  <w:style w:type="paragraph" w:customStyle="1" w:styleId="Standardbreit">
    <w:name w:val="Standard breit"/>
    <w:basedOn w:val="Standard"/>
    <w:qFormat/>
    <w:rsid w:val="00042E72"/>
    <w:pPr>
      <w:ind w:right="0"/>
    </w:pPr>
  </w:style>
  <w:style w:type="paragraph" w:customStyle="1" w:styleId="Standardkleinbreit">
    <w:name w:val="Standard klein breit"/>
    <w:basedOn w:val="Standardbreit"/>
    <w:qFormat/>
    <w:rsid w:val="00042E72"/>
    <w:rPr>
      <w:sz w:val="18"/>
    </w:rPr>
  </w:style>
  <w:style w:type="paragraph" w:customStyle="1" w:styleId="KeinLeerraumbreit">
    <w:name w:val="Kein Leerraum breit"/>
    <w:basedOn w:val="KeinLeerraum"/>
    <w:uiPriority w:val="1"/>
    <w:qFormat/>
    <w:rsid w:val="00042E72"/>
    <w:pPr>
      <w:ind w:right="0"/>
    </w:pPr>
  </w:style>
  <w:style w:type="paragraph" w:customStyle="1" w:styleId="Marginalie">
    <w:name w:val="Marginalie"/>
    <w:basedOn w:val="Standard"/>
    <w:uiPriority w:val="11"/>
    <w:qFormat/>
    <w:rsid w:val="00A13C2D"/>
    <w:pPr>
      <w:keepNext/>
      <w:keepLines/>
      <w:framePr w:w="1134" w:wrap="around" w:vAnchor="text" w:hAnchor="margin" w:xAlign="right" w:y="1" w:anchorLock="1"/>
      <w:spacing w:before="0" w:after="80" w:line="240" w:lineRule="auto"/>
      <w:ind w:right="0"/>
    </w:pPr>
    <w:rPr>
      <w:sz w:val="16"/>
    </w:rPr>
  </w:style>
  <w:style w:type="paragraph" w:customStyle="1" w:styleId="1nummeriert">
    <w:name w:val="Ü1 nummeriert"/>
    <w:basedOn w:val="berschrift1"/>
    <w:next w:val="Standard"/>
    <w:uiPriority w:val="3"/>
    <w:qFormat/>
    <w:rsid w:val="00583742"/>
    <w:pPr>
      <w:numPr>
        <w:numId w:val="29"/>
      </w:numPr>
    </w:pPr>
  </w:style>
  <w:style w:type="paragraph" w:customStyle="1" w:styleId="2nummeriert">
    <w:name w:val="Ü2 nummeriert"/>
    <w:basedOn w:val="berschrift2"/>
    <w:next w:val="Standard"/>
    <w:uiPriority w:val="4"/>
    <w:qFormat/>
    <w:rsid w:val="00583742"/>
    <w:pPr>
      <w:numPr>
        <w:ilvl w:val="1"/>
        <w:numId w:val="29"/>
      </w:numPr>
    </w:pPr>
  </w:style>
  <w:style w:type="paragraph" w:customStyle="1" w:styleId="3nummeriert">
    <w:name w:val="Ü3 nummeriert"/>
    <w:basedOn w:val="berschrift3"/>
    <w:next w:val="Standard"/>
    <w:uiPriority w:val="4"/>
    <w:qFormat/>
    <w:rsid w:val="00583742"/>
    <w:pPr>
      <w:numPr>
        <w:ilvl w:val="2"/>
        <w:numId w:val="29"/>
      </w:numPr>
    </w:pPr>
  </w:style>
  <w:style w:type="character" w:customStyle="1" w:styleId="Querverweis">
    <w:name w:val="Querverweis"/>
    <w:basedOn w:val="Hyperlink"/>
    <w:uiPriority w:val="2"/>
    <w:qFormat/>
    <w:rsid w:val="00972C82"/>
    <w:rPr>
      <w:color w:val="000000" w:themeColor="hyperlink"/>
      <w:u w:val="single"/>
    </w:rPr>
  </w:style>
  <w:style w:type="paragraph" w:customStyle="1" w:styleId="Checkbox-Liste">
    <w:name w:val="Checkbox-Liste"/>
    <w:basedOn w:val="Standard"/>
    <w:uiPriority w:val="9"/>
    <w:qFormat/>
    <w:rsid w:val="0086056E"/>
    <w:pPr>
      <w:ind w:left="284" w:hanging="284"/>
    </w:pPr>
  </w:style>
  <w:style w:type="paragraph" w:customStyle="1" w:styleId="KeinLeerraumklein">
    <w:name w:val="Kein Leerraum klein"/>
    <w:basedOn w:val="Standardklein"/>
    <w:uiPriority w:val="1"/>
    <w:qFormat/>
    <w:rsid w:val="00157111"/>
    <w:pPr>
      <w:spacing w:before="0" w:after="0"/>
    </w:pPr>
  </w:style>
  <w:style w:type="paragraph" w:customStyle="1" w:styleId="KeinLeerraumkleinbreit">
    <w:name w:val="Kein Leerraum klein breit"/>
    <w:basedOn w:val="KeinLeerraumklein"/>
    <w:uiPriority w:val="1"/>
    <w:qFormat/>
    <w:rsid w:val="00157111"/>
    <w:pPr>
      <w:ind w:right="0"/>
    </w:pPr>
  </w:style>
  <w:style w:type="table" w:customStyle="1" w:styleId="Formulartabelle">
    <w:name w:val="Formulartabelle"/>
    <w:basedOn w:val="NormaleTabelle"/>
    <w:uiPriority w:val="99"/>
    <w:rsid w:val="008F67F8"/>
    <w:pPr>
      <w:keepLines/>
      <w:spacing w:before="80" w:after="80" w:line="240" w:lineRule="auto"/>
      <w:ind w:right="0"/>
    </w:pPr>
    <w:rPr>
      <w:sz w:val="18"/>
    </w:rPr>
    <w:tblPr>
      <w:tblStyleRowBandSize w:val="1"/>
      <w:tblBorders>
        <w:top w:val="single" w:sz="2" w:space="0" w:color="auto"/>
        <w:bottom w:val="single" w:sz="2" w:space="0" w:color="auto"/>
        <w:insideH w:val="single" w:sz="2" w:space="0" w:color="auto"/>
      </w:tblBorders>
      <w:tblCellMar>
        <w:left w:w="85" w:type="dxa"/>
        <w:right w:w="85" w:type="dxa"/>
      </w:tblCellMar>
    </w:tblPr>
    <w:trPr>
      <w:cantSplit/>
    </w:trPr>
    <w:tblStylePr w:type="firstRow">
      <w:rPr>
        <w:b/>
        <w:color w:val="FFFFFF" w:themeColor="background1"/>
      </w:rPr>
      <w:tblPr/>
      <w:tcPr>
        <w:tcBorders>
          <w:top w:val="nil"/>
          <w:left w:val="nil"/>
          <w:bottom w:val="nil"/>
          <w:right w:val="nil"/>
          <w:insideH w:val="nil"/>
          <w:insideV w:val="nil"/>
          <w:tl2br w:val="nil"/>
          <w:tr2bl w:val="nil"/>
        </w:tcBorders>
        <w:shd w:val="clear" w:color="auto" w:fill="4567E0" w:themeFill="accent1"/>
      </w:tcPr>
    </w:tblStylePr>
    <w:tblStylePr w:type="band1Horz">
      <w:pPr>
        <w:keepNext/>
        <w:wordWrap/>
      </w:pPr>
      <w:rPr>
        <w:b/>
        <w:i w:val="0"/>
      </w:rPr>
      <w:tblPr/>
      <w:tcPr>
        <w:tcBorders>
          <w:top w:val="single" w:sz="4" w:space="0" w:color="auto"/>
          <w:left w:val="nil"/>
          <w:bottom w:val="nil"/>
          <w:right w:val="nil"/>
          <w:insideH w:val="nil"/>
          <w:insideV w:val="nil"/>
          <w:tl2br w:val="nil"/>
          <w:tr2bl w:val="nil"/>
        </w:tcBorders>
        <w:shd w:val="clear" w:color="auto" w:fill="E1E4E8" w:themeFill="background2"/>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Formulartabelleinnen">
    <w:name w:val="Formulartabelle innen"/>
    <w:basedOn w:val="NormaleTabelle"/>
    <w:uiPriority w:val="99"/>
    <w:rsid w:val="005D332F"/>
    <w:pPr>
      <w:spacing w:before="80" w:after="80" w:line="240" w:lineRule="auto"/>
      <w:ind w:right="0"/>
    </w:pPr>
    <w:rPr>
      <w:sz w:val="18"/>
    </w:rPr>
    <w:tblPr>
      <w:tblBorders>
        <w:insideH w:val="single" w:sz="2" w:space="0" w:color="auto"/>
        <w:insideV w:val="single" w:sz="2" w:space="0" w:color="auto"/>
      </w:tblBorders>
      <w:tblCellMar>
        <w:left w:w="85" w:type="dxa"/>
        <w:right w:w="85" w:type="dxa"/>
      </w:tblCellMar>
    </w:tblPr>
  </w:style>
  <w:style w:type="paragraph" w:customStyle="1" w:styleId="TitelseiteReihentitel">
    <w:name w:val="Titelseite Reihentitel"/>
    <w:basedOn w:val="TitelseiteKategorie"/>
    <w:next w:val="Standard"/>
    <w:uiPriority w:val="30"/>
    <w:qFormat/>
    <w:rsid w:val="002B7B21"/>
    <w:rPr>
      <w:sz w:val="44"/>
    </w:rPr>
  </w:style>
  <w:style w:type="paragraph" w:customStyle="1" w:styleId="Reihentitel">
    <w:name w:val="Reihentitel"/>
    <w:basedOn w:val="TitelseiteReihentitel"/>
    <w:next w:val="Standard"/>
    <w:uiPriority w:val="29"/>
    <w:qFormat/>
    <w:rsid w:val="002B7B21"/>
    <w:rPr>
      <w:color w:val="auto"/>
    </w:rPr>
  </w:style>
  <w:style w:type="table" w:styleId="EinfacheTabelle4">
    <w:name w:val="Plain Table 4"/>
    <w:basedOn w:val="NormaleTabelle"/>
    <w:uiPriority w:val="44"/>
    <w:rsid w:val="002019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rmatvorlage3">
    <w:name w:val="Formatvorlage3"/>
    <w:basedOn w:val="Absatz-Standardschriftart"/>
    <w:uiPriority w:val="1"/>
    <w:rsid w:val="0020198E"/>
    <w:rPr>
      <w:rFonts w:asciiTheme="minorHAnsi" w:hAnsiTheme="minorHAnsi"/>
      <w:color w:val="000000" w:themeColor="text1"/>
      <w:sz w:val="24"/>
    </w:rPr>
  </w:style>
  <w:style w:type="table" w:customStyle="1" w:styleId="Tabellenraster2">
    <w:name w:val="Tabellenraster2"/>
    <w:basedOn w:val="NormaleTabelle"/>
    <w:next w:val="Tabellenraster"/>
    <w:uiPriority w:val="39"/>
    <w:rsid w:val="005A1DBE"/>
    <w:pPr>
      <w:spacing w:before="0" w:after="0" w:line="240" w:lineRule="auto"/>
      <w:ind w:right="0"/>
    </w:pPr>
    <w:rPr>
      <w:rFonts w:eastAsiaTheme="minorHAnsi"/>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B00BD7"/>
    <w:rPr>
      <w:sz w:val="16"/>
      <w:szCs w:val="16"/>
    </w:rPr>
  </w:style>
  <w:style w:type="table" w:customStyle="1" w:styleId="Tabellenraster1">
    <w:name w:val="Tabellenraster1"/>
    <w:basedOn w:val="NormaleTabelle"/>
    <w:next w:val="Tabellenraster"/>
    <w:uiPriority w:val="39"/>
    <w:rsid w:val="00275FBF"/>
    <w:pPr>
      <w:spacing w:before="0" w:after="0" w:line="240" w:lineRule="auto"/>
      <w:ind w:right="0"/>
    </w:pPr>
    <w:rPr>
      <w:rFonts w:eastAsiaTheme="minorHAnsi"/>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1">
    <w:name w:val="List Table 3 - Accent 1"/>
    <w:basedOn w:val="NormaleTabelle"/>
    <w:uiPriority w:val="99"/>
    <w:rsid w:val="00F254BE"/>
    <w:pPr>
      <w:spacing w:before="0" w:after="0" w:line="240" w:lineRule="auto"/>
      <w:ind w:right="0"/>
    </w:pPr>
    <w:rPr>
      <w:rFonts w:eastAsiaTheme="minorHAnsi"/>
      <w:sz w:val="24"/>
      <w:szCs w:val="24"/>
      <w:lang w:eastAsia="en-US"/>
    </w:rPr>
    <w:tblPr>
      <w:tblStyleRowBandSize w:val="1"/>
      <w:tblStyleColBandSize w:val="1"/>
      <w:tblBorders>
        <w:top w:val="single" w:sz="4" w:space="0" w:color="4567E0" w:themeColor="accent1"/>
        <w:left w:val="single" w:sz="4" w:space="0" w:color="4567E0" w:themeColor="accent1"/>
        <w:bottom w:val="single" w:sz="4" w:space="0" w:color="4567E0" w:themeColor="accent1"/>
        <w:right w:val="single" w:sz="4" w:space="0" w:color="4567E0" w:themeColor="accent1"/>
      </w:tblBorders>
    </w:tblPr>
    <w:tblStylePr w:type="firstRow">
      <w:rPr>
        <w:rFonts w:ascii="Arial" w:hAnsi="Arial"/>
        <w:b/>
        <w:color w:val="FFFFFF"/>
        <w:sz w:val="22"/>
      </w:rPr>
      <w:tblPr/>
      <w:tcPr>
        <w:shd w:val="clear" w:color="4567E0" w:themeColor="accent1" w:fill="4567E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567E0" w:themeColor="accent1"/>
          <w:right w:val="single" w:sz="4" w:space="0" w:color="4567E0" w:themeColor="accent1"/>
        </w:tcBorders>
      </w:tcPr>
    </w:tblStylePr>
    <w:tblStylePr w:type="band1Horz">
      <w:rPr>
        <w:rFonts w:ascii="Arial" w:hAnsi="Arial"/>
        <w:color w:val="404040"/>
        <w:sz w:val="22"/>
      </w:rPr>
      <w:tblPr/>
      <w:tcPr>
        <w:tcBorders>
          <w:top w:val="single" w:sz="4" w:space="0" w:color="4567E0" w:themeColor="accent1"/>
          <w:bottom w:val="single" w:sz="4" w:space="0" w:color="4567E0"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creativecommons.org/licenses/by-nc-sa/4.0/deed.de"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werkzeugkasten-mpse@uni-due.de"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ms/Documents/Selma/_DIPF/5.6%20&amp;%205.7/Werkzeugkasten_Basismodul_Version%201.0251023_S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F38B00D5D0BF4EB8A32960154F2AF7"/>
        <w:category>
          <w:name w:val="Allgemein"/>
          <w:gallery w:val="placeholder"/>
        </w:category>
        <w:types>
          <w:type w:val="bbPlcHdr"/>
        </w:types>
        <w:behaviors>
          <w:behavior w:val="content"/>
        </w:behaviors>
        <w:guid w:val="{22C63DCA-29EC-B94E-9B61-620E9E8D322E}"/>
      </w:docPartPr>
      <w:docPartBody>
        <w:p w:rsidR="00002CBA" w:rsidRDefault="00000000">
          <w:pPr>
            <w:pStyle w:val="7CF38B00D5D0BF4EB8A32960154F2AF7"/>
          </w:pPr>
          <w:r w:rsidRPr="008F7324">
            <w:rPr>
              <w:rStyle w:val="Platzhaltertext"/>
            </w:rPr>
            <w:t>[</w:t>
          </w:r>
          <w:r>
            <w:rPr>
              <w:rStyle w:val="Platzhaltertext"/>
            </w:rPr>
            <w:t>Untertitel</w:t>
          </w:r>
          <w:r w:rsidRPr="008F7324">
            <w:rPr>
              <w:rStyle w:val="Platzhaltertext"/>
            </w:rPr>
            <w:t>]</w:t>
          </w:r>
        </w:p>
      </w:docPartBody>
    </w:docPart>
    <w:docPart>
      <w:docPartPr>
        <w:name w:val="BE5D53E605B04F439A15350AF95A4AC7"/>
        <w:category>
          <w:name w:val="Allgemein"/>
          <w:gallery w:val="placeholder"/>
        </w:category>
        <w:types>
          <w:type w:val="bbPlcHdr"/>
        </w:types>
        <w:behaviors>
          <w:behavior w:val="content"/>
        </w:behaviors>
        <w:guid w:val="{C7E0EEF7-5660-DF44-8F2C-5647EF385DAF}"/>
      </w:docPartPr>
      <w:docPartBody>
        <w:p w:rsidR="00002CBA" w:rsidRDefault="00000000">
          <w:pPr>
            <w:pStyle w:val="BE5D53E605B04F439A15350AF95A4AC7"/>
          </w:pPr>
          <w:r w:rsidRPr="00B511F0">
            <w:rPr>
              <w:rStyle w:val="Platzhaltertext"/>
            </w:rPr>
            <w:t>[</w:t>
          </w:r>
          <w:r>
            <w:rPr>
              <w:rStyle w:val="Platzhaltertext"/>
            </w:rPr>
            <w:t>Version | Datum, Leerzeichen zum „Löschen“</w:t>
          </w:r>
          <w:r w:rsidRPr="00B511F0">
            <w:rPr>
              <w:rStyle w:val="Platzhaltertext"/>
            </w:rPr>
            <w:t>]</w:t>
          </w:r>
        </w:p>
      </w:docPartBody>
    </w:docPart>
    <w:docPart>
      <w:docPartPr>
        <w:name w:val="F7110FAA718A8F4EBC441BF741C4412D"/>
        <w:category>
          <w:name w:val="Allgemein"/>
          <w:gallery w:val="placeholder"/>
        </w:category>
        <w:types>
          <w:type w:val="bbPlcHdr"/>
        </w:types>
        <w:behaviors>
          <w:behavior w:val="content"/>
        </w:behaviors>
        <w:guid w:val="{185A174E-2D51-894C-A237-AA403329C3FA}"/>
      </w:docPartPr>
      <w:docPartBody>
        <w:p w:rsidR="00002CBA" w:rsidRDefault="00000000">
          <w:pPr>
            <w:pStyle w:val="F7110FAA718A8F4EBC441BF741C4412D"/>
          </w:pPr>
          <w:r w:rsidRPr="007F6313">
            <w:rPr>
              <w:rStyle w:val="Platzhaltertext"/>
            </w:rPr>
            <w:t>[</w:t>
          </w:r>
          <w:r>
            <w:rPr>
              <w:rStyle w:val="Platzhaltertext"/>
            </w:rPr>
            <w:t>Dokument-Titel</w:t>
          </w:r>
          <w:r w:rsidRPr="007F6313">
            <w:rPr>
              <w:rStyle w:val="Platzhaltertext"/>
            </w:rPr>
            <w:t>]</w:t>
          </w:r>
        </w:p>
      </w:docPartBody>
    </w:docPart>
    <w:docPart>
      <w:docPartPr>
        <w:name w:val="5DA93B7F9395CA4A8F0BE7387F4C7A7B"/>
        <w:category>
          <w:name w:val="Allgemein"/>
          <w:gallery w:val="placeholder"/>
        </w:category>
        <w:types>
          <w:type w:val="bbPlcHdr"/>
        </w:types>
        <w:behaviors>
          <w:behavior w:val="content"/>
        </w:behaviors>
        <w:guid w:val="{1C98E2EF-5BCF-D44C-9ECC-2783FD8DB628}"/>
      </w:docPartPr>
      <w:docPartBody>
        <w:p w:rsidR="00A05A1E" w:rsidRDefault="00002CBA" w:rsidP="00002CBA">
          <w:pPr>
            <w:pStyle w:val="5DA93B7F9395CA4A8F0BE7387F4C7A7B"/>
          </w:pPr>
          <w:r>
            <w:rPr>
              <w:rFonts w:cs="Arial"/>
            </w:rPr>
            <w:t>Klicken oder tippen Sie hier, um Text einzugeben.</w:t>
          </w:r>
        </w:p>
      </w:docPartBody>
    </w:docPart>
    <w:docPart>
      <w:docPartPr>
        <w:name w:val="77072B2E226EF84AA0746C18A2562A26"/>
        <w:category>
          <w:name w:val="Allgemein"/>
          <w:gallery w:val="placeholder"/>
        </w:category>
        <w:types>
          <w:type w:val="bbPlcHdr"/>
        </w:types>
        <w:behaviors>
          <w:behavior w:val="content"/>
        </w:behaviors>
        <w:guid w:val="{1AC74F72-94B9-774E-A0D4-DC2E1C00F4C7}"/>
      </w:docPartPr>
      <w:docPartBody>
        <w:p w:rsidR="00A05A1E" w:rsidRDefault="00002CBA" w:rsidP="00002CBA">
          <w:pPr>
            <w:pStyle w:val="77072B2E226EF84AA0746C18A2562A26"/>
          </w:pPr>
          <w:r>
            <w:rPr>
              <w:rFonts w:cs="Arial"/>
              <w:sz w:val="20"/>
              <w:szCs w:val="20"/>
            </w:rPr>
            <w:t>Hier Text eingeben.</w:t>
          </w:r>
        </w:p>
      </w:docPartBody>
    </w:docPart>
    <w:docPart>
      <w:docPartPr>
        <w:name w:val="B2D9F38DC617444F8F2833667EAEEBC8"/>
        <w:category>
          <w:name w:val="Allgemein"/>
          <w:gallery w:val="placeholder"/>
        </w:category>
        <w:types>
          <w:type w:val="bbPlcHdr"/>
        </w:types>
        <w:behaviors>
          <w:behavior w:val="content"/>
        </w:behaviors>
        <w:guid w:val="{871B6445-2851-6746-ADCC-24A45FE3F45C}"/>
      </w:docPartPr>
      <w:docPartBody>
        <w:p w:rsidR="00A05A1E" w:rsidRDefault="00002CBA" w:rsidP="00002CBA">
          <w:pPr>
            <w:pStyle w:val="B2D9F38DC617444F8F2833667EAEEBC8"/>
          </w:pPr>
          <w:r>
            <w:rPr>
              <w:rFonts w:cs="Arial"/>
            </w:rPr>
            <w:t>Klicken oder tippen Sie hier, um Text einzugeben.</w:t>
          </w:r>
        </w:p>
      </w:docPartBody>
    </w:docPart>
    <w:docPart>
      <w:docPartPr>
        <w:name w:val="F4DAC5448E8FD54A92CC80A516114059"/>
        <w:category>
          <w:name w:val="Allgemein"/>
          <w:gallery w:val="placeholder"/>
        </w:category>
        <w:types>
          <w:type w:val="bbPlcHdr"/>
        </w:types>
        <w:behaviors>
          <w:behavior w:val="content"/>
        </w:behaviors>
        <w:guid w:val="{C0E87554-B0FB-E341-87F4-A018ACC1350A}"/>
      </w:docPartPr>
      <w:docPartBody>
        <w:p w:rsidR="00A05A1E" w:rsidRDefault="00002CBA" w:rsidP="00002CBA">
          <w:pPr>
            <w:pStyle w:val="F4DAC5448E8FD54A92CC80A516114059"/>
          </w:pPr>
          <w:r>
            <w:rPr>
              <w:rFonts w:cs="Arial"/>
              <w:sz w:val="20"/>
              <w:szCs w:val="20"/>
            </w:rPr>
            <w:t>Hier Text eingeben.</w:t>
          </w:r>
        </w:p>
      </w:docPartBody>
    </w:docPart>
    <w:docPart>
      <w:docPartPr>
        <w:name w:val="0FBC2069DC8D0F45A1D5944576CB19CA"/>
        <w:category>
          <w:name w:val="Allgemein"/>
          <w:gallery w:val="placeholder"/>
        </w:category>
        <w:types>
          <w:type w:val="bbPlcHdr"/>
        </w:types>
        <w:behaviors>
          <w:behavior w:val="content"/>
        </w:behaviors>
        <w:guid w:val="{DC282D83-FD4E-7E46-BBE7-FA29952CC727}"/>
      </w:docPartPr>
      <w:docPartBody>
        <w:p w:rsidR="00A05A1E" w:rsidRDefault="00002CBA" w:rsidP="00002CBA">
          <w:pPr>
            <w:pStyle w:val="0FBC2069DC8D0F45A1D5944576CB19CA"/>
          </w:pPr>
          <w:r>
            <w:rPr>
              <w:rFonts w:cs="Arial"/>
            </w:rPr>
            <w:t>Klicken oder tippen Sie hier, um Text einzugeben.</w:t>
          </w:r>
        </w:p>
      </w:docPartBody>
    </w:docPart>
    <w:docPart>
      <w:docPartPr>
        <w:name w:val="A9B06B3D4501BF4EB89E86A96432BB9A"/>
        <w:category>
          <w:name w:val="Allgemein"/>
          <w:gallery w:val="placeholder"/>
        </w:category>
        <w:types>
          <w:type w:val="bbPlcHdr"/>
        </w:types>
        <w:behaviors>
          <w:behavior w:val="content"/>
        </w:behaviors>
        <w:guid w:val="{CDEF7E13-C708-9E40-BB3F-4DA61140D138}"/>
      </w:docPartPr>
      <w:docPartBody>
        <w:p w:rsidR="00A05A1E" w:rsidRDefault="00002CBA" w:rsidP="00002CBA">
          <w:pPr>
            <w:pStyle w:val="A9B06B3D4501BF4EB89E86A96432BB9A"/>
          </w:pPr>
          <w:r>
            <w:rPr>
              <w:rFonts w:cs="Arial"/>
              <w:sz w:val="20"/>
              <w:szCs w:val="20"/>
            </w:rPr>
            <w:t>Hier Text eingeben.</w:t>
          </w:r>
        </w:p>
      </w:docPartBody>
    </w:docPart>
    <w:docPart>
      <w:docPartPr>
        <w:name w:val="3442BBEC0AC1F24E8E7D5A4AE7BBB50A"/>
        <w:category>
          <w:name w:val="Allgemein"/>
          <w:gallery w:val="placeholder"/>
        </w:category>
        <w:types>
          <w:type w:val="bbPlcHdr"/>
        </w:types>
        <w:behaviors>
          <w:behavior w:val="content"/>
        </w:behaviors>
        <w:guid w:val="{7AFFD6DA-ED46-6B47-B8A8-2C2BCC23A9F5}"/>
      </w:docPartPr>
      <w:docPartBody>
        <w:p w:rsidR="00A05A1E" w:rsidRDefault="00002CBA" w:rsidP="00002CBA">
          <w:pPr>
            <w:pStyle w:val="3442BBEC0AC1F24E8E7D5A4AE7BBB50A"/>
          </w:pPr>
          <w:r>
            <w:rPr>
              <w:rFonts w:cs="Arial"/>
            </w:rPr>
            <w:t>Klicken oder tippen Sie hier, um Text einzugeben.</w:t>
          </w:r>
        </w:p>
      </w:docPartBody>
    </w:docPart>
    <w:docPart>
      <w:docPartPr>
        <w:name w:val="9DA5CBFC1E516940AE0B1B0D181991F5"/>
        <w:category>
          <w:name w:val="Allgemein"/>
          <w:gallery w:val="placeholder"/>
        </w:category>
        <w:types>
          <w:type w:val="bbPlcHdr"/>
        </w:types>
        <w:behaviors>
          <w:behavior w:val="content"/>
        </w:behaviors>
        <w:guid w:val="{7E0FCD1D-28D5-0F44-A98F-8D28EF19BAA4}"/>
      </w:docPartPr>
      <w:docPartBody>
        <w:p w:rsidR="00A05A1E" w:rsidRDefault="00002CBA" w:rsidP="00002CBA">
          <w:pPr>
            <w:pStyle w:val="9DA5CBFC1E516940AE0B1B0D181991F5"/>
          </w:pPr>
          <w:r>
            <w:rPr>
              <w:rFonts w:cs="Arial"/>
              <w:sz w:val="20"/>
              <w:szCs w:val="20"/>
            </w:rPr>
            <w:t>Hier Text eingeben.</w:t>
          </w:r>
        </w:p>
      </w:docPartBody>
    </w:docPart>
    <w:docPart>
      <w:docPartPr>
        <w:name w:val="E37251AFA2D971459C687B4868BE2F9E"/>
        <w:category>
          <w:name w:val="Allgemein"/>
          <w:gallery w:val="placeholder"/>
        </w:category>
        <w:types>
          <w:type w:val="bbPlcHdr"/>
        </w:types>
        <w:behaviors>
          <w:behavior w:val="content"/>
        </w:behaviors>
        <w:guid w:val="{B9647604-9588-B248-90CD-239343279394}"/>
      </w:docPartPr>
      <w:docPartBody>
        <w:p w:rsidR="00A05A1E" w:rsidRDefault="00002CBA" w:rsidP="00002CBA">
          <w:pPr>
            <w:pStyle w:val="E37251AFA2D971459C687B4868BE2F9E"/>
          </w:pPr>
          <w:r>
            <w:rPr>
              <w:rFonts w:cs="Arial"/>
            </w:rPr>
            <w:t>Klicken oder tippen Sie hier, um Text einzugeben.</w:t>
          </w:r>
        </w:p>
      </w:docPartBody>
    </w:docPart>
    <w:docPart>
      <w:docPartPr>
        <w:name w:val="A49000EBCDAFC84B919FFD565134BB1C"/>
        <w:category>
          <w:name w:val="Allgemein"/>
          <w:gallery w:val="placeholder"/>
        </w:category>
        <w:types>
          <w:type w:val="bbPlcHdr"/>
        </w:types>
        <w:behaviors>
          <w:behavior w:val="content"/>
        </w:behaviors>
        <w:guid w:val="{758C2D8F-FED3-0649-B028-3ECC3D722B64}"/>
      </w:docPartPr>
      <w:docPartBody>
        <w:p w:rsidR="00A05A1E" w:rsidRDefault="00002CBA" w:rsidP="00002CBA">
          <w:pPr>
            <w:pStyle w:val="A49000EBCDAFC84B919FFD565134BB1C"/>
          </w:pPr>
          <w:r>
            <w:rPr>
              <w:rFonts w:cs="Arial"/>
              <w:sz w:val="20"/>
              <w:szCs w:val="20"/>
            </w:rPr>
            <w:t>Hier Text eingeben.</w:t>
          </w:r>
        </w:p>
      </w:docPartBody>
    </w:docPart>
    <w:docPart>
      <w:docPartPr>
        <w:name w:val="60F05EFC460034408797D1D96F7C2854"/>
        <w:category>
          <w:name w:val="Allgemein"/>
          <w:gallery w:val="placeholder"/>
        </w:category>
        <w:types>
          <w:type w:val="bbPlcHdr"/>
        </w:types>
        <w:behaviors>
          <w:behavior w:val="content"/>
        </w:behaviors>
        <w:guid w:val="{6FAAD0B6-2718-2C4D-8719-389DFE837F3F}"/>
      </w:docPartPr>
      <w:docPartBody>
        <w:p w:rsidR="00A05A1E" w:rsidRDefault="00002CBA" w:rsidP="00002CBA">
          <w:pPr>
            <w:pStyle w:val="60F05EFC460034408797D1D96F7C2854"/>
          </w:pPr>
          <w:r>
            <w:rPr>
              <w:rFonts w:cs="Arial"/>
              <w:sz w:val="20"/>
              <w:szCs w:val="20"/>
            </w:rPr>
            <w:t>Hier Text eingeben.</w:t>
          </w:r>
        </w:p>
      </w:docPartBody>
    </w:docPart>
    <w:docPart>
      <w:docPartPr>
        <w:name w:val="C841C1CDAEB07F4CB8D7B6474E541C3C"/>
        <w:category>
          <w:name w:val="Allgemein"/>
          <w:gallery w:val="placeholder"/>
        </w:category>
        <w:types>
          <w:type w:val="bbPlcHdr"/>
        </w:types>
        <w:behaviors>
          <w:behavior w:val="content"/>
        </w:behaviors>
        <w:guid w:val="{F25E3B0C-64C9-2043-A1D6-10C476F7C99B}"/>
      </w:docPartPr>
      <w:docPartBody>
        <w:p w:rsidR="00A05A1E" w:rsidRDefault="00002CBA" w:rsidP="00002CBA">
          <w:pPr>
            <w:pStyle w:val="C841C1CDAEB07F4CB8D7B6474E541C3C"/>
          </w:pPr>
          <w:r>
            <w:rPr>
              <w:rFonts w:cs="Arial"/>
              <w:sz w:val="20"/>
              <w:szCs w:val="20"/>
            </w:rPr>
            <w:t>Hier Text eingeben.</w:t>
          </w:r>
        </w:p>
      </w:docPartBody>
    </w:docPart>
    <w:docPart>
      <w:docPartPr>
        <w:name w:val="6A2D1A298436754E8DFF554DD23554FB"/>
        <w:category>
          <w:name w:val="Allgemein"/>
          <w:gallery w:val="placeholder"/>
        </w:category>
        <w:types>
          <w:type w:val="bbPlcHdr"/>
        </w:types>
        <w:behaviors>
          <w:behavior w:val="content"/>
        </w:behaviors>
        <w:guid w:val="{AEE5579F-25FD-0346-8578-81BBD9EC56BB}"/>
      </w:docPartPr>
      <w:docPartBody>
        <w:p w:rsidR="00A05A1E" w:rsidRDefault="00002CBA" w:rsidP="00002CBA">
          <w:pPr>
            <w:pStyle w:val="6A2D1A298436754E8DFF554DD23554FB"/>
          </w:pPr>
          <w:r>
            <w:rPr>
              <w:rFonts w:cs="Arial"/>
            </w:rPr>
            <w:t>Klicken oder tippen Sie hier, um Text einzugeben.</w:t>
          </w:r>
        </w:p>
      </w:docPartBody>
    </w:docPart>
    <w:docPart>
      <w:docPartPr>
        <w:name w:val="6FEF64D9DA706845A302864C2F1CA1D7"/>
        <w:category>
          <w:name w:val="Allgemein"/>
          <w:gallery w:val="placeholder"/>
        </w:category>
        <w:types>
          <w:type w:val="bbPlcHdr"/>
        </w:types>
        <w:behaviors>
          <w:behavior w:val="content"/>
        </w:behaviors>
        <w:guid w:val="{DA473301-456C-5A4B-866B-03A663164629}"/>
      </w:docPartPr>
      <w:docPartBody>
        <w:p w:rsidR="00A05A1E" w:rsidRDefault="00002CBA" w:rsidP="00002CBA">
          <w:pPr>
            <w:pStyle w:val="6FEF64D9DA706845A302864C2F1CA1D7"/>
          </w:pPr>
          <w:r>
            <w:rPr>
              <w:rFonts w:cs="Arial"/>
              <w:sz w:val="20"/>
              <w:szCs w:val="20"/>
            </w:rPr>
            <w:t>Hier Text eingeben.</w:t>
          </w:r>
        </w:p>
      </w:docPartBody>
    </w:docPart>
    <w:docPart>
      <w:docPartPr>
        <w:name w:val="17A4230BAB79BA488245814EABE34097"/>
        <w:category>
          <w:name w:val="Allgemein"/>
          <w:gallery w:val="placeholder"/>
        </w:category>
        <w:types>
          <w:type w:val="bbPlcHdr"/>
        </w:types>
        <w:behaviors>
          <w:behavior w:val="content"/>
        </w:behaviors>
        <w:guid w:val="{38A9EC29-E86D-A441-943A-FF3A4D996647}"/>
      </w:docPartPr>
      <w:docPartBody>
        <w:p w:rsidR="00A05A1E" w:rsidRDefault="00002CBA" w:rsidP="00002CBA">
          <w:pPr>
            <w:pStyle w:val="17A4230BAB79BA488245814EABE34097"/>
          </w:pPr>
          <w:r>
            <w:rPr>
              <w:rFonts w:cs="Arial"/>
            </w:rPr>
            <w:t>Klicken oder tippen Sie hier, um Text einzugeben.</w:t>
          </w:r>
        </w:p>
      </w:docPartBody>
    </w:docPart>
    <w:docPart>
      <w:docPartPr>
        <w:name w:val="BAB44E89C1901746ABA1D81C541E30FA"/>
        <w:category>
          <w:name w:val="Allgemein"/>
          <w:gallery w:val="placeholder"/>
        </w:category>
        <w:types>
          <w:type w:val="bbPlcHdr"/>
        </w:types>
        <w:behaviors>
          <w:behavior w:val="content"/>
        </w:behaviors>
        <w:guid w:val="{35CE905C-9A25-A14A-90BD-F622E31F3F40}"/>
      </w:docPartPr>
      <w:docPartBody>
        <w:p w:rsidR="00A05A1E" w:rsidRDefault="00002CBA" w:rsidP="00002CBA">
          <w:pPr>
            <w:pStyle w:val="BAB44E89C1901746ABA1D81C541E30FA"/>
          </w:pPr>
          <w:r>
            <w:rPr>
              <w:rFonts w:cs="Arial"/>
              <w:sz w:val="20"/>
              <w:szCs w:val="20"/>
            </w:rPr>
            <w:t>Hier Text eingeben.</w:t>
          </w:r>
        </w:p>
      </w:docPartBody>
    </w:docPart>
    <w:docPart>
      <w:docPartPr>
        <w:name w:val="A879C01F300A4D41B89755C11BDA2AF5"/>
        <w:category>
          <w:name w:val="Allgemein"/>
          <w:gallery w:val="placeholder"/>
        </w:category>
        <w:types>
          <w:type w:val="bbPlcHdr"/>
        </w:types>
        <w:behaviors>
          <w:behavior w:val="content"/>
        </w:behaviors>
        <w:guid w:val="{A36EE67C-C81A-1348-9525-ADD282C8D141}"/>
      </w:docPartPr>
      <w:docPartBody>
        <w:p w:rsidR="00A05A1E" w:rsidRDefault="00002CBA" w:rsidP="00002CBA">
          <w:pPr>
            <w:pStyle w:val="A879C01F300A4D41B89755C11BDA2AF5"/>
          </w:pPr>
          <w:r>
            <w:rPr>
              <w:rFonts w:cs="Arial"/>
            </w:rPr>
            <w:t>Klicken oder tippen Sie hier, um Text einzugeben.</w:t>
          </w:r>
        </w:p>
      </w:docPartBody>
    </w:docPart>
    <w:docPart>
      <w:docPartPr>
        <w:name w:val="9ACB0CF215053B45844498B45E00F512"/>
        <w:category>
          <w:name w:val="Allgemein"/>
          <w:gallery w:val="placeholder"/>
        </w:category>
        <w:types>
          <w:type w:val="bbPlcHdr"/>
        </w:types>
        <w:behaviors>
          <w:behavior w:val="content"/>
        </w:behaviors>
        <w:guid w:val="{284D31FC-0E6B-374C-BA72-B265F57D5613}"/>
      </w:docPartPr>
      <w:docPartBody>
        <w:p w:rsidR="00A05A1E" w:rsidRDefault="00002CBA" w:rsidP="00002CBA">
          <w:pPr>
            <w:pStyle w:val="9ACB0CF215053B45844498B45E00F512"/>
          </w:pPr>
          <w:r>
            <w:rPr>
              <w:rFonts w:cs="Arial"/>
            </w:rPr>
            <w:t>Klicken oder tippen Sie hier, um Text einzugeben.</w:t>
          </w:r>
        </w:p>
      </w:docPartBody>
    </w:docPart>
    <w:docPart>
      <w:docPartPr>
        <w:name w:val="FA8F7FD08C56C34082CFAB57734E6469"/>
        <w:category>
          <w:name w:val="Allgemein"/>
          <w:gallery w:val="placeholder"/>
        </w:category>
        <w:types>
          <w:type w:val="bbPlcHdr"/>
        </w:types>
        <w:behaviors>
          <w:behavior w:val="content"/>
        </w:behaviors>
        <w:guid w:val="{9137BD87-F0D1-B44C-B215-114820944315}"/>
      </w:docPartPr>
      <w:docPartBody>
        <w:p w:rsidR="00A05A1E" w:rsidRDefault="00002CBA" w:rsidP="00002CBA">
          <w:pPr>
            <w:pStyle w:val="FA8F7FD08C56C34082CFAB57734E6469"/>
          </w:pPr>
          <w:r>
            <w:rPr>
              <w:rFonts w:cs="Arial"/>
              <w:sz w:val="20"/>
              <w:szCs w:val="20"/>
            </w:rPr>
            <w:t>Hier Text eingeben.</w:t>
          </w:r>
        </w:p>
      </w:docPartBody>
    </w:docPart>
    <w:docPart>
      <w:docPartPr>
        <w:name w:val="6759484473FEB74CB781480075129514"/>
        <w:category>
          <w:name w:val="Allgemein"/>
          <w:gallery w:val="placeholder"/>
        </w:category>
        <w:types>
          <w:type w:val="bbPlcHdr"/>
        </w:types>
        <w:behaviors>
          <w:behavior w:val="content"/>
        </w:behaviors>
        <w:guid w:val="{36DEA0AC-3A92-FB4E-A5EB-2C2A8C105F1D}"/>
      </w:docPartPr>
      <w:docPartBody>
        <w:p w:rsidR="00A05A1E" w:rsidRDefault="00002CBA" w:rsidP="00002CBA">
          <w:pPr>
            <w:pStyle w:val="6759484473FEB74CB781480075129514"/>
          </w:pPr>
          <w:r>
            <w:rPr>
              <w:rFonts w:cs="Arial"/>
            </w:rPr>
            <w:t>Klicken oder tippen Sie hier, um Text einzugeben.</w:t>
          </w:r>
        </w:p>
      </w:docPartBody>
    </w:docPart>
    <w:docPart>
      <w:docPartPr>
        <w:name w:val="F22B2F1D38E5C34CA757FC1D633F854F"/>
        <w:category>
          <w:name w:val="Allgemein"/>
          <w:gallery w:val="placeholder"/>
        </w:category>
        <w:types>
          <w:type w:val="bbPlcHdr"/>
        </w:types>
        <w:behaviors>
          <w:behavior w:val="content"/>
        </w:behaviors>
        <w:guid w:val="{403AD5FA-9581-FF47-920A-1086E7598221}"/>
      </w:docPartPr>
      <w:docPartBody>
        <w:p w:rsidR="00A05A1E" w:rsidRDefault="00002CBA" w:rsidP="00002CBA">
          <w:pPr>
            <w:pStyle w:val="F22B2F1D38E5C34CA757FC1D633F854F"/>
          </w:pPr>
          <w:r>
            <w:rPr>
              <w:rFonts w:cs="Arial"/>
            </w:rPr>
            <w:t>Klicken oder tippen Sie hier, um Text einzugeben.</w:t>
          </w:r>
        </w:p>
      </w:docPartBody>
    </w:docPart>
    <w:docPart>
      <w:docPartPr>
        <w:name w:val="99A608537AA85D47935E098B41C6456F"/>
        <w:category>
          <w:name w:val="Allgemein"/>
          <w:gallery w:val="placeholder"/>
        </w:category>
        <w:types>
          <w:type w:val="bbPlcHdr"/>
        </w:types>
        <w:behaviors>
          <w:behavior w:val="content"/>
        </w:behaviors>
        <w:guid w:val="{B00E1145-3D2A-8F4C-B3D6-29CF3B73F899}"/>
      </w:docPartPr>
      <w:docPartBody>
        <w:p w:rsidR="00A05A1E" w:rsidRDefault="00002CBA" w:rsidP="00002CBA">
          <w:pPr>
            <w:pStyle w:val="99A608537AA85D47935E098B41C6456F"/>
          </w:pPr>
          <w:r>
            <w:rPr>
              <w:rFonts w:cs="Arial"/>
              <w:sz w:val="20"/>
              <w:szCs w:val="20"/>
            </w:rPr>
            <w:t>Hier Text eingeben.</w:t>
          </w:r>
        </w:p>
      </w:docPartBody>
    </w:docPart>
    <w:docPart>
      <w:docPartPr>
        <w:name w:val="CF2AB4934DFCB04F9A86CD3D44364F53"/>
        <w:category>
          <w:name w:val="Allgemein"/>
          <w:gallery w:val="placeholder"/>
        </w:category>
        <w:types>
          <w:type w:val="bbPlcHdr"/>
        </w:types>
        <w:behaviors>
          <w:behavior w:val="content"/>
        </w:behaviors>
        <w:guid w:val="{BBD1E70E-5FBB-3F4C-883B-A0F9BA77CF9A}"/>
      </w:docPartPr>
      <w:docPartBody>
        <w:p w:rsidR="00A05A1E" w:rsidRDefault="00002CBA" w:rsidP="00002CBA">
          <w:pPr>
            <w:pStyle w:val="CF2AB4934DFCB04F9A86CD3D44364F53"/>
          </w:pPr>
          <w:r>
            <w:rPr>
              <w:rFonts w:cs="Arial"/>
            </w:rPr>
            <w:t>Klicken oder tippen Sie hier, um Text einzugeben.</w:t>
          </w:r>
        </w:p>
      </w:docPartBody>
    </w:docPart>
    <w:docPart>
      <w:docPartPr>
        <w:name w:val="71647641FF18D849B20B9101DFB44A24"/>
        <w:category>
          <w:name w:val="Allgemein"/>
          <w:gallery w:val="placeholder"/>
        </w:category>
        <w:types>
          <w:type w:val="bbPlcHdr"/>
        </w:types>
        <w:behaviors>
          <w:behavior w:val="content"/>
        </w:behaviors>
        <w:guid w:val="{8DCBE998-D842-6141-8B35-1F6948E2BF78}"/>
      </w:docPartPr>
      <w:docPartBody>
        <w:p w:rsidR="00A05A1E" w:rsidRDefault="00002CBA" w:rsidP="00002CBA">
          <w:pPr>
            <w:pStyle w:val="71647641FF18D849B20B9101DFB44A24"/>
          </w:pPr>
          <w:r>
            <w:rPr>
              <w:rFonts w:cs="Arial"/>
              <w:sz w:val="20"/>
              <w:szCs w:val="20"/>
            </w:rPr>
            <w:t>Hier Text eingeben.</w:t>
          </w:r>
        </w:p>
      </w:docPartBody>
    </w:docPart>
    <w:docPart>
      <w:docPartPr>
        <w:name w:val="114C53A996C958499403D657D3C7A165"/>
        <w:category>
          <w:name w:val="Allgemein"/>
          <w:gallery w:val="placeholder"/>
        </w:category>
        <w:types>
          <w:type w:val="bbPlcHdr"/>
        </w:types>
        <w:behaviors>
          <w:behavior w:val="content"/>
        </w:behaviors>
        <w:guid w:val="{B4C5C5B0-1208-2248-A146-F8FA0DDFEF07}"/>
      </w:docPartPr>
      <w:docPartBody>
        <w:p w:rsidR="00A05A1E" w:rsidRDefault="00002CBA" w:rsidP="00002CBA">
          <w:pPr>
            <w:pStyle w:val="114C53A996C958499403D657D3C7A165"/>
          </w:pPr>
          <w:r>
            <w:rPr>
              <w:rFonts w:cs="Arial"/>
            </w:rPr>
            <w:t>Klicken oder tippen Sie hier, um Text einzugeben.</w:t>
          </w:r>
        </w:p>
      </w:docPartBody>
    </w:docPart>
    <w:docPart>
      <w:docPartPr>
        <w:name w:val="666244C9D4B6864A8D70489ECF96236F"/>
        <w:category>
          <w:name w:val="Allgemein"/>
          <w:gallery w:val="placeholder"/>
        </w:category>
        <w:types>
          <w:type w:val="bbPlcHdr"/>
        </w:types>
        <w:behaviors>
          <w:behavior w:val="content"/>
        </w:behaviors>
        <w:guid w:val="{D06B11F9-95CC-3A48-B9FA-8467C06AEB43}"/>
      </w:docPartPr>
      <w:docPartBody>
        <w:p w:rsidR="00A05A1E" w:rsidRDefault="00002CBA" w:rsidP="00002CBA">
          <w:pPr>
            <w:pStyle w:val="666244C9D4B6864A8D70489ECF96236F"/>
          </w:pPr>
          <w:r>
            <w:rPr>
              <w:rFonts w:cs="Arial"/>
              <w:sz w:val="20"/>
              <w:szCs w:val="20"/>
            </w:rPr>
            <w:t>Hier Text eingeben.</w:t>
          </w:r>
        </w:p>
      </w:docPartBody>
    </w:docPart>
    <w:docPart>
      <w:docPartPr>
        <w:name w:val="2BD7009972F02842ADB01D46B5B7FC54"/>
        <w:category>
          <w:name w:val="Allgemein"/>
          <w:gallery w:val="placeholder"/>
        </w:category>
        <w:types>
          <w:type w:val="bbPlcHdr"/>
        </w:types>
        <w:behaviors>
          <w:behavior w:val="content"/>
        </w:behaviors>
        <w:guid w:val="{30F894AC-0A47-504A-A9AD-311F836A3FBE}"/>
      </w:docPartPr>
      <w:docPartBody>
        <w:p w:rsidR="00A05A1E" w:rsidRDefault="00002CBA" w:rsidP="00002CBA">
          <w:pPr>
            <w:pStyle w:val="2BD7009972F02842ADB01D46B5B7FC54"/>
          </w:pPr>
          <w:r>
            <w:rPr>
              <w:rFonts w:cs="Arial"/>
            </w:rPr>
            <w:t>Klicken oder tippen Sie hier, um Text einzugeben.</w:t>
          </w:r>
        </w:p>
      </w:docPartBody>
    </w:docPart>
    <w:docPart>
      <w:docPartPr>
        <w:name w:val="291B7CA885685E49821DA62990D6D2DD"/>
        <w:category>
          <w:name w:val="Allgemein"/>
          <w:gallery w:val="placeholder"/>
        </w:category>
        <w:types>
          <w:type w:val="bbPlcHdr"/>
        </w:types>
        <w:behaviors>
          <w:behavior w:val="content"/>
        </w:behaviors>
        <w:guid w:val="{06851C79-B8DC-734F-97A7-15945D5C7A4A}"/>
      </w:docPartPr>
      <w:docPartBody>
        <w:p w:rsidR="00A05A1E" w:rsidRDefault="00002CBA" w:rsidP="00002CBA">
          <w:pPr>
            <w:pStyle w:val="291B7CA885685E49821DA62990D6D2DD"/>
          </w:pPr>
          <w:r>
            <w:rPr>
              <w:rFonts w:cs="Arial"/>
              <w:sz w:val="20"/>
              <w:szCs w:val="20"/>
            </w:rPr>
            <w:t>Hier Text eingeben.</w:t>
          </w:r>
        </w:p>
      </w:docPartBody>
    </w:docPart>
    <w:docPart>
      <w:docPartPr>
        <w:name w:val="6E31973E4343664284FB3F6CE45052E8"/>
        <w:category>
          <w:name w:val="Allgemein"/>
          <w:gallery w:val="placeholder"/>
        </w:category>
        <w:types>
          <w:type w:val="bbPlcHdr"/>
        </w:types>
        <w:behaviors>
          <w:behavior w:val="content"/>
        </w:behaviors>
        <w:guid w:val="{970D7C7B-3095-5947-92A8-30BED03C90C3}"/>
      </w:docPartPr>
      <w:docPartBody>
        <w:p w:rsidR="00A05A1E" w:rsidRDefault="00002CBA" w:rsidP="00002CBA">
          <w:pPr>
            <w:pStyle w:val="6E31973E4343664284FB3F6CE45052E8"/>
          </w:pPr>
          <w:r>
            <w:rPr>
              <w:rFonts w:cs="Arial"/>
            </w:rPr>
            <w:t>Klicken oder tippen Sie hier, um Text einzugeben.</w:t>
          </w:r>
        </w:p>
      </w:docPartBody>
    </w:docPart>
    <w:docPart>
      <w:docPartPr>
        <w:name w:val="7676A9307DB2B340B121A99C128D9CCA"/>
        <w:category>
          <w:name w:val="Allgemein"/>
          <w:gallery w:val="placeholder"/>
        </w:category>
        <w:types>
          <w:type w:val="bbPlcHdr"/>
        </w:types>
        <w:behaviors>
          <w:behavior w:val="content"/>
        </w:behaviors>
        <w:guid w:val="{FACFEF7F-B21C-C141-8DE2-0658B8C1FBF1}"/>
      </w:docPartPr>
      <w:docPartBody>
        <w:p w:rsidR="00A05A1E" w:rsidRDefault="00002CBA" w:rsidP="00002CBA">
          <w:pPr>
            <w:pStyle w:val="7676A9307DB2B340B121A99C128D9CCA"/>
          </w:pPr>
          <w:r>
            <w:rPr>
              <w:rFonts w:cs="Arial"/>
              <w:sz w:val="20"/>
              <w:szCs w:val="20"/>
            </w:rPr>
            <w:t>Hier Text eingeben.</w:t>
          </w:r>
        </w:p>
      </w:docPartBody>
    </w:docPart>
    <w:docPart>
      <w:docPartPr>
        <w:name w:val="A82982EFE89E284286B46C5284B35D19"/>
        <w:category>
          <w:name w:val="Allgemein"/>
          <w:gallery w:val="placeholder"/>
        </w:category>
        <w:types>
          <w:type w:val="bbPlcHdr"/>
        </w:types>
        <w:behaviors>
          <w:behavior w:val="content"/>
        </w:behaviors>
        <w:guid w:val="{B75A2087-87FB-574E-9062-90DCFDB4E08F}"/>
      </w:docPartPr>
      <w:docPartBody>
        <w:p w:rsidR="00A05A1E" w:rsidRDefault="00002CBA" w:rsidP="00002CBA">
          <w:pPr>
            <w:pStyle w:val="A82982EFE89E284286B46C5284B35D19"/>
          </w:pPr>
          <w:r>
            <w:rPr>
              <w:rFonts w:cs="Arial"/>
            </w:rPr>
            <w:t>Klicken oder tippen Sie hier, um Text einzugeben.</w:t>
          </w:r>
        </w:p>
      </w:docPartBody>
    </w:docPart>
    <w:docPart>
      <w:docPartPr>
        <w:name w:val="3C2E46518432754580199EFE6453136E"/>
        <w:category>
          <w:name w:val="Allgemein"/>
          <w:gallery w:val="placeholder"/>
        </w:category>
        <w:types>
          <w:type w:val="bbPlcHdr"/>
        </w:types>
        <w:behaviors>
          <w:behavior w:val="content"/>
        </w:behaviors>
        <w:guid w:val="{7F86A31F-E4CC-964A-9CE7-A7EE57D803C2}"/>
      </w:docPartPr>
      <w:docPartBody>
        <w:p w:rsidR="00A05A1E" w:rsidRDefault="00002CBA" w:rsidP="00002CBA">
          <w:pPr>
            <w:pStyle w:val="3C2E46518432754580199EFE6453136E"/>
          </w:pPr>
          <w:r>
            <w:rPr>
              <w:rFonts w:cs="Arial"/>
              <w:sz w:val="20"/>
              <w:szCs w:val="20"/>
            </w:rPr>
            <w:t>Hier Text eingeben.</w:t>
          </w:r>
        </w:p>
      </w:docPartBody>
    </w:docPart>
    <w:docPart>
      <w:docPartPr>
        <w:name w:val="2F84456FFE13174FA00983640A474AD1"/>
        <w:category>
          <w:name w:val="Allgemein"/>
          <w:gallery w:val="placeholder"/>
        </w:category>
        <w:types>
          <w:type w:val="bbPlcHdr"/>
        </w:types>
        <w:behaviors>
          <w:behavior w:val="content"/>
        </w:behaviors>
        <w:guid w:val="{1CEDC83C-AA7B-1A4B-9AA4-419EC48A2A69}"/>
      </w:docPartPr>
      <w:docPartBody>
        <w:p w:rsidR="00A05A1E" w:rsidRDefault="00002CBA" w:rsidP="00002CBA">
          <w:pPr>
            <w:pStyle w:val="2F84456FFE13174FA00983640A474AD1"/>
          </w:pPr>
          <w:r>
            <w:rPr>
              <w:rFonts w:cs="Arial"/>
            </w:rPr>
            <w:t>Klicken oder tippen Sie hier, um Text einzugeben.</w:t>
          </w:r>
        </w:p>
      </w:docPartBody>
    </w:docPart>
    <w:docPart>
      <w:docPartPr>
        <w:name w:val="A43A151541A8194FBC8C10A4D675287C"/>
        <w:category>
          <w:name w:val="Allgemein"/>
          <w:gallery w:val="placeholder"/>
        </w:category>
        <w:types>
          <w:type w:val="bbPlcHdr"/>
        </w:types>
        <w:behaviors>
          <w:behavior w:val="content"/>
        </w:behaviors>
        <w:guid w:val="{0CDC94AE-9263-2342-9FC8-900E6847B963}"/>
      </w:docPartPr>
      <w:docPartBody>
        <w:p w:rsidR="00A05A1E" w:rsidRDefault="00002CBA" w:rsidP="00002CBA">
          <w:pPr>
            <w:pStyle w:val="A43A151541A8194FBC8C10A4D675287C"/>
          </w:pPr>
          <w:r>
            <w:rPr>
              <w:rFonts w:cs="Arial"/>
            </w:rPr>
            <w:t>Klicken oder tippen Sie hier, um Text einzugeben.</w:t>
          </w:r>
        </w:p>
      </w:docPartBody>
    </w:docPart>
    <w:docPart>
      <w:docPartPr>
        <w:name w:val="2E6F4B71516F9C40816927500FFFCCD2"/>
        <w:category>
          <w:name w:val="Allgemein"/>
          <w:gallery w:val="placeholder"/>
        </w:category>
        <w:types>
          <w:type w:val="bbPlcHdr"/>
        </w:types>
        <w:behaviors>
          <w:behavior w:val="content"/>
        </w:behaviors>
        <w:guid w:val="{1A5EDD4E-43B2-7849-8531-6AFCCBF139C6}"/>
      </w:docPartPr>
      <w:docPartBody>
        <w:p w:rsidR="00A05A1E" w:rsidRDefault="00002CBA" w:rsidP="00002CBA">
          <w:pPr>
            <w:pStyle w:val="2E6F4B71516F9C40816927500FFFCCD2"/>
          </w:pPr>
          <w:r>
            <w:rPr>
              <w:rFonts w:cs="Arial"/>
              <w:sz w:val="20"/>
              <w:szCs w:val="20"/>
            </w:rPr>
            <w:t>Hier Text eingeben.</w:t>
          </w:r>
        </w:p>
      </w:docPartBody>
    </w:docPart>
    <w:docPart>
      <w:docPartPr>
        <w:name w:val="AAA261C9D5A42E4A90D0949706A7B342"/>
        <w:category>
          <w:name w:val="Allgemein"/>
          <w:gallery w:val="placeholder"/>
        </w:category>
        <w:types>
          <w:type w:val="bbPlcHdr"/>
        </w:types>
        <w:behaviors>
          <w:behavior w:val="content"/>
        </w:behaviors>
        <w:guid w:val="{BCA29249-F7EC-FE41-A530-A3B298771D0A}"/>
      </w:docPartPr>
      <w:docPartBody>
        <w:p w:rsidR="00A05A1E" w:rsidRDefault="00002CBA" w:rsidP="00002CBA">
          <w:pPr>
            <w:pStyle w:val="AAA261C9D5A42E4A90D0949706A7B342"/>
          </w:pPr>
          <w:r>
            <w:rPr>
              <w:rFonts w:cs="Arial"/>
            </w:rPr>
            <w:t>Klicken oder tippen Sie hier, um Text einzugeben.</w:t>
          </w:r>
        </w:p>
      </w:docPartBody>
    </w:docPart>
    <w:docPart>
      <w:docPartPr>
        <w:name w:val="71F85CE8C6071A409BAF98690FB6DAD1"/>
        <w:category>
          <w:name w:val="Allgemein"/>
          <w:gallery w:val="placeholder"/>
        </w:category>
        <w:types>
          <w:type w:val="bbPlcHdr"/>
        </w:types>
        <w:behaviors>
          <w:behavior w:val="content"/>
        </w:behaviors>
        <w:guid w:val="{0D76FD18-4970-0941-BD80-5E429E4566C4}"/>
      </w:docPartPr>
      <w:docPartBody>
        <w:p w:rsidR="00A05A1E" w:rsidRDefault="00002CBA" w:rsidP="00002CBA">
          <w:pPr>
            <w:pStyle w:val="71F85CE8C6071A409BAF98690FB6DAD1"/>
          </w:pPr>
          <w:r>
            <w:rPr>
              <w:rFonts w:cs="Arial"/>
            </w:rPr>
            <w:t>Klicken oder tippen Sie hier, um Text einzugeben.</w:t>
          </w:r>
        </w:p>
      </w:docPartBody>
    </w:docPart>
    <w:docPart>
      <w:docPartPr>
        <w:name w:val="E0F4A7EAC77ED64981B5F45CAC948B47"/>
        <w:category>
          <w:name w:val="Allgemein"/>
          <w:gallery w:val="placeholder"/>
        </w:category>
        <w:types>
          <w:type w:val="bbPlcHdr"/>
        </w:types>
        <w:behaviors>
          <w:behavior w:val="content"/>
        </w:behaviors>
        <w:guid w:val="{D7D5F0E6-A5EB-2941-A4B0-2F662CCE34F4}"/>
      </w:docPartPr>
      <w:docPartBody>
        <w:p w:rsidR="00A05A1E" w:rsidRDefault="00002CBA" w:rsidP="00002CBA">
          <w:pPr>
            <w:pStyle w:val="E0F4A7EAC77ED64981B5F45CAC948B47"/>
          </w:pPr>
          <w:r>
            <w:rPr>
              <w:rFonts w:cs="Arial"/>
              <w:sz w:val="20"/>
              <w:szCs w:val="20"/>
            </w:rPr>
            <w:t>Hier Text eingeben.</w:t>
          </w:r>
        </w:p>
      </w:docPartBody>
    </w:docPart>
    <w:docPart>
      <w:docPartPr>
        <w:name w:val="8C67081436FE5E4C8E3314DB9AF87E94"/>
        <w:category>
          <w:name w:val="Allgemein"/>
          <w:gallery w:val="placeholder"/>
        </w:category>
        <w:types>
          <w:type w:val="bbPlcHdr"/>
        </w:types>
        <w:behaviors>
          <w:behavior w:val="content"/>
        </w:behaviors>
        <w:guid w:val="{690A510A-DB0E-5A40-84E9-D9DD1C4C333C}"/>
      </w:docPartPr>
      <w:docPartBody>
        <w:p w:rsidR="00A05A1E" w:rsidRDefault="00002CBA" w:rsidP="00002CBA">
          <w:pPr>
            <w:pStyle w:val="8C67081436FE5E4C8E3314DB9AF87E94"/>
          </w:pPr>
          <w:r>
            <w:rPr>
              <w:rFonts w:cs="Arial"/>
            </w:rPr>
            <w:t>Klicken oder tippen Sie hier, um Text einzugeben.</w:t>
          </w:r>
        </w:p>
      </w:docPartBody>
    </w:docPart>
    <w:docPart>
      <w:docPartPr>
        <w:name w:val="F6EE548C4C546F4F925D2D3D17B3C5DB"/>
        <w:category>
          <w:name w:val="Allgemein"/>
          <w:gallery w:val="placeholder"/>
        </w:category>
        <w:types>
          <w:type w:val="bbPlcHdr"/>
        </w:types>
        <w:behaviors>
          <w:behavior w:val="content"/>
        </w:behaviors>
        <w:guid w:val="{FC4E97CC-1829-2947-A478-4A7C607F3D11}"/>
      </w:docPartPr>
      <w:docPartBody>
        <w:p w:rsidR="00A05A1E" w:rsidRDefault="00002CBA" w:rsidP="00002CBA">
          <w:pPr>
            <w:pStyle w:val="F6EE548C4C546F4F925D2D3D17B3C5DB"/>
          </w:pPr>
          <w:r>
            <w:rPr>
              <w:rFonts w:cs="Arial"/>
            </w:rPr>
            <w:t>Klicken oder tippen Sie hier, um Text einzugeben.</w:t>
          </w:r>
        </w:p>
      </w:docPartBody>
    </w:docPart>
    <w:docPart>
      <w:docPartPr>
        <w:name w:val="CB63D72764DD4E459B11C66E00A57E91"/>
        <w:category>
          <w:name w:val="Allgemein"/>
          <w:gallery w:val="placeholder"/>
        </w:category>
        <w:types>
          <w:type w:val="bbPlcHdr"/>
        </w:types>
        <w:behaviors>
          <w:behavior w:val="content"/>
        </w:behaviors>
        <w:guid w:val="{8EA73A3F-68F7-B240-A8E4-6CEA3F3C891C}"/>
      </w:docPartPr>
      <w:docPartBody>
        <w:p w:rsidR="00A05A1E" w:rsidRDefault="00002CBA" w:rsidP="00002CBA">
          <w:pPr>
            <w:pStyle w:val="CB63D72764DD4E459B11C66E00A57E91"/>
          </w:pPr>
          <w:r>
            <w:rPr>
              <w:rFonts w:cs="Arial"/>
              <w:sz w:val="20"/>
              <w:szCs w:val="20"/>
            </w:rPr>
            <w:t>Hier Text eingeben.</w:t>
          </w:r>
        </w:p>
      </w:docPartBody>
    </w:docPart>
    <w:docPart>
      <w:docPartPr>
        <w:name w:val="8CC22A5B6D4FB844BAD5B5FB52A479D0"/>
        <w:category>
          <w:name w:val="Allgemein"/>
          <w:gallery w:val="placeholder"/>
        </w:category>
        <w:types>
          <w:type w:val="bbPlcHdr"/>
        </w:types>
        <w:behaviors>
          <w:behavior w:val="content"/>
        </w:behaviors>
        <w:guid w:val="{1C488F24-A011-7540-8113-2876242A0464}"/>
      </w:docPartPr>
      <w:docPartBody>
        <w:p w:rsidR="00A05A1E" w:rsidRDefault="00002CBA" w:rsidP="00002CBA">
          <w:pPr>
            <w:pStyle w:val="8CC22A5B6D4FB844BAD5B5FB52A479D0"/>
          </w:pPr>
          <w:r>
            <w:rPr>
              <w:rFonts w:cs="Arial"/>
              <w:sz w:val="20"/>
              <w:szCs w:val="20"/>
            </w:rPr>
            <w:t>Hier Text eingeben.</w:t>
          </w:r>
        </w:p>
      </w:docPartBody>
    </w:docPart>
    <w:docPart>
      <w:docPartPr>
        <w:name w:val="E1D2680B4BFB954BA15E76A683DC5DB4"/>
        <w:category>
          <w:name w:val="Allgemein"/>
          <w:gallery w:val="placeholder"/>
        </w:category>
        <w:types>
          <w:type w:val="bbPlcHdr"/>
        </w:types>
        <w:behaviors>
          <w:behavior w:val="content"/>
        </w:behaviors>
        <w:guid w:val="{9B67F2F8-89DA-5245-8EDB-46F064B097F1}"/>
      </w:docPartPr>
      <w:docPartBody>
        <w:p w:rsidR="00A05A1E" w:rsidRDefault="00002CBA" w:rsidP="00002CBA">
          <w:pPr>
            <w:pStyle w:val="E1D2680B4BFB954BA15E76A683DC5DB4"/>
          </w:pPr>
          <w:r>
            <w:rPr>
              <w:rFonts w:cs="Arial"/>
              <w:sz w:val="20"/>
              <w:szCs w:val="20"/>
            </w:rPr>
            <w:t>Hier Text eingeben.</w:t>
          </w:r>
        </w:p>
      </w:docPartBody>
    </w:docPart>
    <w:docPart>
      <w:docPartPr>
        <w:name w:val="8D7B29447E26CC46A1C52D6132240D67"/>
        <w:category>
          <w:name w:val="Allgemein"/>
          <w:gallery w:val="placeholder"/>
        </w:category>
        <w:types>
          <w:type w:val="bbPlcHdr"/>
        </w:types>
        <w:behaviors>
          <w:behavior w:val="content"/>
        </w:behaviors>
        <w:guid w:val="{F3F4F7EE-DFB6-9C4E-8BE1-75EC748A58A2}"/>
      </w:docPartPr>
      <w:docPartBody>
        <w:p w:rsidR="00A05A1E" w:rsidRDefault="00002CBA" w:rsidP="00002CBA">
          <w:pPr>
            <w:pStyle w:val="8D7B29447E26CC46A1C52D6132240D67"/>
          </w:pPr>
          <w:r>
            <w:rPr>
              <w:rFonts w:cs="Arial"/>
            </w:rPr>
            <w:t>Klicken oder tippen Sie hier, um Text einzugeben.</w:t>
          </w:r>
        </w:p>
      </w:docPartBody>
    </w:docPart>
    <w:docPart>
      <w:docPartPr>
        <w:name w:val="0B74E4040C086447AEDD8229A4435135"/>
        <w:category>
          <w:name w:val="Allgemein"/>
          <w:gallery w:val="placeholder"/>
        </w:category>
        <w:types>
          <w:type w:val="bbPlcHdr"/>
        </w:types>
        <w:behaviors>
          <w:behavior w:val="content"/>
        </w:behaviors>
        <w:guid w:val="{CB4CAED2-464F-6C4F-8E0E-856BAB448E3E}"/>
      </w:docPartPr>
      <w:docPartBody>
        <w:p w:rsidR="00A05A1E" w:rsidRDefault="00002CBA" w:rsidP="00002CBA">
          <w:pPr>
            <w:pStyle w:val="0B74E4040C086447AEDD8229A4435135"/>
          </w:pPr>
          <w:r>
            <w:rPr>
              <w:rFonts w:cs="Arial"/>
              <w:sz w:val="20"/>
              <w:szCs w:val="20"/>
            </w:rPr>
            <w:t>Hier Text eingeben.</w:t>
          </w:r>
        </w:p>
      </w:docPartBody>
    </w:docPart>
    <w:docPart>
      <w:docPartPr>
        <w:name w:val="40935100FA3DF242A573E6B715996701"/>
        <w:category>
          <w:name w:val="Allgemein"/>
          <w:gallery w:val="placeholder"/>
        </w:category>
        <w:types>
          <w:type w:val="bbPlcHdr"/>
        </w:types>
        <w:behaviors>
          <w:behavior w:val="content"/>
        </w:behaviors>
        <w:guid w:val="{E29057A5-98A5-E04A-9B71-2ABA335DC1A7}"/>
      </w:docPartPr>
      <w:docPartBody>
        <w:p w:rsidR="00A05A1E" w:rsidRDefault="00002CBA" w:rsidP="00002CBA">
          <w:pPr>
            <w:pStyle w:val="40935100FA3DF242A573E6B715996701"/>
          </w:pPr>
          <w:r>
            <w:rPr>
              <w:rFonts w:cs="Arial"/>
            </w:rPr>
            <w:t>Klicken oder tippen Sie hier, um Text einzugeben.</w:t>
          </w:r>
        </w:p>
      </w:docPartBody>
    </w:docPart>
    <w:docPart>
      <w:docPartPr>
        <w:name w:val="639C33D92BE3CC4FB08666881FD0FF75"/>
        <w:category>
          <w:name w:val="Allgemein"/>
          <w:gallery w:val="placeholder"/>
        </w:category>
        <w:types>
          <w:type w:val="bbPlcHdr"/>
        </w:types>
        <w:behaviors>
          <w:behavior w:val="content"/>
        </w:behaviors>
        <w:guid w:val="{0D4B7BC4-286E-D643-80C0-33EB65D8EADB}"/>
      </w:docPartPr>
      <w:docPartBody>
        <w:p w:rsidR="00A05A1E" w:rsidRDefault="00002CBA" w:rsidP="00002CBA">
          <w:pPr>
            <w:pStyle w:val="639C33D92BE3CC4FB08666881FD0FF75"/>
          </w:pPr>
          <w:r>
            <w:rPr>
              <w:rFonts w:cs="Arial"/>
              <w:sz w:val="20"/>
              <w:szCs w:val="20"/>
            </w:rPr>
            <w:t>Hier Text eingeben.</w:t>
          </w:r>
        </w:p>
      </w:docPartBody>
    </w:docPart>
    <w:docPart>
      <w:docPartPr>
        <w:name w:val="856E79577E097A48BCDE23B019CB70C8"/>
        <w:category>
          <w:name w:val="Allgemein"/>
          <w:gallery w:val="placeholder"/>
        </w:category>
        <w:types>
          <w:type w:val="bbPlcHdr"/>
        </w:types>
        <w:behaviors>
          <w:behavior w:val="content"/>
        </w:behaviors>
        <w:guid w:val="{6DE8D7E1-F4D6-F14E-B4CB-5A1F5A4FEF36}"/>
      </w:docPartPr>
      <w:docPartBody>
        <w:p w:rsidR="00A05A1E" w:rsidRDefault="00002CBA" w:rsidP="00002CBA">
          <w:pPr>
            <w:pStyle w:val="856E79577E097A48BCDE23B019CB70C8"/>
          </w:pPr>
          <w:r>
            <w:rPr>
              <w:rFonts w:cs="Arial"/>
            </w:rPr>
            <w:t>Klicken oder tippen Sie hier, um Text einzugeben.</w:t>
          </w:r>
        </w:p>
      </w:docPartBody>
    </w:docPart>
    <w:docPart>
      <w:docPartPr>
        <w:name w:val="AD58158EDD848C4796C499AC326961E9"/>
        <w:category>
          <w:name w:val="Allgemein"/>
          <w:gallery w:val="placeholder"/>
        </w:category>
        <w:types>
          <w:type w:val="bbPlcHdr"/>
        </w:types>
        <w:behaviors>
          <w:behavior w:val="content"/>
        </w:behaviors>
        <w:guid w:val="{F6546891-D901-634F-B127-57E22A606972}"/>
      </w:docPartPr>
      <w:docPartBody>
        <w:p w:rsidR="00A05A1E" w:rsidRDefault="00002CBA" w:rsidP="00002CBA">
          <w:pPr>
            <w:pStyle w:val="AD58158EDD848C4796C499AC326961E9"/>
          </w:pPr>
          <w:r>
            <w:rPr>
              <w:rFonts w:cs="Arial"/>
              <w:sz w:val="20"/>
              <w:szCs w:val="20"/>
            </w:rPr>
            <w:t>Hier Text eingeben.</w:t>
          </w:r>
        </w:p>
      </w:docPartBody>
    </w:docPart>
    <w:docPart>
      <w:docPartPr>
        <w:name w:val="2305F07816C23B4FB7BE92A15F940DC4"/>
        <w:category>
          <w:name w:val="Allgemein"/>
          <w:gallery w:val="placeholder"/>
        </w:category>
        <w:types>
          <w:type w:val="bbPlcHdr"/>
        </w:types>
        <w:behaviors>
          <w:behavior w:val="content"/>
        </w:behaviors>
        <w:guid w:val="{82361AA5-31C0-DF41-B369-BFC5963903F5}"/>
      </w:docPartPr>
      <w:docPartBody>
        <w:p w:rsidR="00A05A1E" w:rsidRDefault="00002CBA" w:rsidP="00002CBA">
          <w:pPr>
            <w:pStyle w:val="2305F07816C23B4FB7BE92A15F940DC4"/>
          </w:pPr>
          <w:r>
            <w:rPr>
              <w:rFonts w:cs="Arial"/>
            </w:rPr>
            <w:t>Klicken oder tippen Sie hier, um Text einzugeben.</w:t>
          </w:r>
        </w:p>
      </w:docPartBody>
    </w:docPart>
    <w:docPart>
      <w:docPartPr>
        <w:name w:val="C99321DD7B79F34684BF61E547643498"/>
        <w:category>
          <w:name w:val="Allgemein"/>
          <w:gallery w:val="placeholder"/>
        </w:category>
        <w:types>
          <w:type w:val="bbPlcHdr"/>
        </w:types>
        <w:behaviors>
          <w:behavior w:val="content"/>
        </w:behaviors>
        <w:guid w:val="{FF8BD27E-DC35-EC49-BDD5-83DEA417AC68}"/>
      </w:docPartPr>
      <w:docPartBody>
        <w:p w:rsidR="00A05A1E" w:rsidRDefault="00002CBA" w:rsidP="00002CBA">
          <w:pPr>
            <w:pStyle w:val="C99321DD7B79F34684BF61E547643498"/>
          </w:pPr>
          <w:r>
            <w:rPr>
              <w:rFonts w:cs="Arial"/>
              <w:sz w:val="20"/>
              <w:szCs w:val="20"/>
            </w:rPr>
            <w:t>Hier Text eingeben.</w:t>
          </w:r>
        </w:p>
      </w:docPartBody>
    </w:docPart>
    <w:docPart>
      <w:docPartPr>
        <w:name w:val="35122F6ABDF8B14CB14284E9C4362919"/>
        <w:category>
          <w:name w:val="Allgemein"/>
          <w:gallery w:val="placeholder"/>
        </w:category>
        <w:types>
          <w:type w:val="bbPlcHdr"/>
        </w:types>
        <w:behaviors>
          <w:behavior w:val="content"/>
        </w:behaviors>
        <w:guid w:val="{EED598B7-626E-484E-9F12-99359079ACD9}"/>
      </w:docPartPr>
      <w:docPartBody>
        <w:p w:rsidR="00A05A1E" w:rsidRDefault="00002CBA" w:rsidP="00002CBA">
          <w:pPr>
            <w:pStyle w:val="35122F6ABDF8B14CB14284E9C4362919"/>
          </w:pPr>
          <w:r>
            <w:rPr>
              <w:rFonts w:cs="Arial"/>
            </w:rPr>
            <w:t>Klicken oder tippen Sie hier, um Text einzugeben.</w:t>
          </w:r>
        </w:p>
      </w:docPartBody>
    </w:docPart>
    <w:docPart>
      <w:docPartPr>
        <w:name w:val="3A40B0DBB2CD584DA4587ADADBEB0ACF"/>
        <w:category>
          <w:name w:val="Allgemein"/>
          <w:gallery w:val="placeholder"/>
        </w:category>
        <w:types>
          <w:type w:val="bbPlcHdr"/>
        </w:types>
        <w:behaviors>
          <w:behavior w:val="content"/>
        </w:behaviors>
        <w:guid w:val="{631B54E2-C1F0-8845-B74F-9FBEA31F2C15}"/>
      </w:docPartPr>
      <w:docPartBody>
        <w:p w:rsidR="00A05A1E" w:rsidRDefault="00002CBA" w:rsidP="00002CBA">
          <w:pPr>
            <w:pStyle w:val="3A40B0DBB2CD584DA4587ADADBEB0ACF"/>
          </w:pPr>
          <w:r>
            <w:rPr>
              <w:rFonts w:cs="Arial"/>
              <w:sz w:val="20"/>
              <w:szCs w:val="20"/>
            </w:rPr>
            <w:t>Hier Text eingeben.</w:t>
          </w:r>
        </w:p>
      </w:docPartBody>
    </w:docPart>
    <w:docPart>
      <w:docPartPr>
        <w:name w:val="CF922E3F5902C8418ECF70C1D77175BB"/>
        <w:category>
          <w:name w:val="Allgemein"/>
          <w:gallery w:val="placeholder"/>
        </w:category>
        <w:types>
          <w:type w:val="bbPlcHdr"/>
        </w:types>
        <w:behaviors>
          <w:behavior w:val="content"/>
        </w:behaviors>
        <w:guid w:val="{A793528E-DB30-E745-9BD4-7F9F71151481}"/>
      </w:docPartPr>
      <w:docPartBody>
        <w:p w:rsidR="00A05A1E" w:rsidRDefault="00002CBA" w:rsidP="00002CBA">
          <w:pPr>
            <w:pStyle w:val="CF922E3F5902C8418ECF70C1D77175BB"/>
          </w:pPr>
          <w:r>
            <w:rPr>
              <w:rFonts w:cs="Arial"/>
            </w:rPr>
            <w:t>Klicken oder tippen Sie hier, um Text einzugeben.</w:t>
          </w:r>
        </w:p>
      </w:docPartBody>
    </w:docPart>
    <w:docPart>
      <w:docPartPr>
        <w:name w:val="1E8D99D6E4117C4AAEF41D3B5045EFEF"/>
        <w:category>
          <w:name w:val="Allgemein"/>
          <w:gallery w:val="placeholder"/>
        </w:category>
        <w:types>
          <w:type w:val="bbPlcHdr"/>
        </w:types>
        <w:behaviors>
          <w:behavior w:val="content"/>
        </w:behaviors>
        <w:guid w:val="{65C649B5-093E-6448-AEDF-1FF3E24437C9}"/>
      </w:docPartPr>
      <w:docPartBody>
        <w:p w:rsidR="00A05A1E" w:rsidRDefault="00002CBA" w:rsidP="00002CBA">
          <w:pPr>
            <w:pStyle w:val="1E8D99D6E4117C4AAEF41D3B5045EFEF"/>
          </w:pPr>
          <w:r>
            <w:rPr>
              <w:rFonts w:cs="Arial"/>
            </w:rPr>
            <w:t>Klicken oder tippen Sie hier, um Text einzugeben.</w:t>
          </w:r>
        </w:p>
      </w:docPartBody>
    </w:docPart>
    <w:docPart>
      <w:docPartPr>
        <w:name w:val="12F333FD9418B7449D894106ECAAB9CA"/>
        <w:category>
          <w:name w:val="Allgemein"/>
          <w:gallery w:val="placeholder"/>
        </w:category>
        <w:types>
          <w:type w:val="bbPlcHdr"/>
        </w:types>
        <w:behaviors>
          <w:behavior w:val="content"/>
        </w:behaviors>
        <w:guid w:val="{3DFD2CE6-5DE5-F544-AA40-CFDA396853DC}"/>
      </w:docPartPr>
      <w:docPartBody>
        <w:p w:rsidR="00A05A1E" w:rsidRDefault="00002CBA" w:rsidP="00002CBA">
          <w:pPr>
            <w:pStyle w:val="12F333FD9418B7449D894106ECAAB9CA"/>
          </w:pPr>
          <w:r>
            <w:rPr>
              <w:rFonts w:cs="Arial"/>
              <w:sz w:val="20"/>
              <w:szCs w:val="20"/>
            </w:rPr>
            <w:t>Hier Text eingeben.</w:t>
          </w:r>
        </w:p>
      </w:docPartBody>
    </w:docPart>
    <w:docPart>
      <w:docPartPr>
        <w:name w:val="3D3FAEA0C3448042BBD087C96892BF8B"/>
        <w:category>
          <w:name w:val="Allgemein"/>
          <w:gallery w:val="placeholder"/>
        </w:category>
        <w:types>
          <w:type w:val="bbPlcHdr"/>
        </w:types>
        <w:behaviors>
          <w:behavior w:val="content"/>
        </w:behaviors>
        <w:guid w:val="{3C649618-FBBE-8448-9DA8-FB36F907317E}"/>
      </w:docPartPr>
      <w:docPartBody>
        <w:p w:rsidR="00A05A1E" w:rsidRDefault="00002CBA" w:rsidP="00002CBA">
          <w:pPr>
            <w:pStyle w:val="3D3FAEA0C3448042BBD087C96892BF8B"/>
          </w:pPr>
          <w:r>
            <w:rPr>
              <w:rFonts w:cs="Arial"/>
            </w:rPr>
            <w:t>Klicken oder tippen Sie hier, um Text einzugeben.</w:t>
          </w:r>
        </w:p>
      </w:docPartBody>
    </w:docPart>
    <w:docPart>
      <w:docPartPr>
        <w:name w:val="1AD177BD8F57FB4CA6D0315C2FF01C4B"/>
        <w:category>
          <w:name w:val="Allgemein"/>
          <w:gallery w:val="placeholder"/>
        </w:category>
        <w:types>
          <w:type w:val="bbPlcHdr"/>
        </w:types>
        <w:behaviors>
          <w:behavior w:val="content"/>
        </w:behaviors>
        <w:guid w:val="{76E3F9CE-304B-2A4D-BC11-4A327484B278}"/>
      </w:docPartPr>
      <w:docPartBody>
        <w:p w:rsidR="00A05A1E" w:rsidRDefault="00002CBA" w:rsidP="00002CBA">
          <w:pPr>
            <w:pStyle w:val="1AD177BD8F57FB4CA6D0315C2FF01C4B"/>
          </w:pPr>
          <w:r>
            <w:rPr>
              <w:rFonts w:cs="Arial"/>
            </w:rPr>
            <w:t>Klicken oder tippen Sie hier, um Text einzugeben.</w:t>
          </w:r>
        </w:p>
      </w:docPartBody>
    </w:docPart>
    <w:docPart>
      <w:docPartPr>
        <w:name w:val="86D44328025848498B9F2406FCCFE135"/>
        <w:category>
          <w:name w:val="Allgemein"/>
          <w:gallery w:val="placeholder"/>
        </w:category>
        <w:types>
          <w:type w:val="bbPlcHdr"/>
        </w:types>
        <w:behaviors>
          <w:behavior w:val="content"/>
        </w:behaviors>
        <w:guid w:val="{F74B2C3A-FA1D-2F4A-A812-4EB7CC278C1D}"/>
      </w:docPartPr>
      <w:docPartBody>
        <w:p w:rsidR="00A05A1E" w:rsidRDefault="00002CBA" w:rsidP="00002CBA">
          <w:pPr>
            <w:pStyle w:val="86D44328025848498B9F2406FCCFE135"/>
          </w:pPr>
          <w:r>
            <w:rPr>
              <w:rFonts w:cs="Arial"/>
              <w:sz w:val="20"/>
              <w:szCs w:val="20"/>
            </w:rPr>
            <w:t>Hier Text eingeben.</w:t>
          </w:r>
        </w:p>
      </w:docPartBody>
    </w:docPart>
    <w:docPart>
      <w:docPartPr>
        <w:name w:val="25129117CE77354D9673B087A4B9F7E4"/>
        <w:category>
          <w:name w:val="Allgemein"/>
          <w:gallery w:val="placeholder"/>
        </w:category>
        <w:types>
          <w:type w:val="bbPlcHdr"/>
        </w:types>
        <w:behaviors>
          <w:behavior w:val="content"/>
        </w:behaviors>
        <w:guid w:val="{16806468-AEE2-2248-AFC2-A4CD91282EED}"/>
      </w:docPartPr>
      <w:docPartBody>
        <w:p w:rsidR="00A05A1E" w:rsidRDefault="00002CBA" w:rsidP="00002CBA">
          <w:pPr>
            <w:pStyle w:val="25129117CE77354D9673B087A4B9F7E4"/>
          </w:pPr>
          <w:r>
            <w:rPr>
              <w:rFonts w:cs="Arial"/>
            </w:rPr>
            <w:t>Klicken oder tippen Sie hier, um Text einzugeben.</w:t>
          </w:r>
        </w:p>
      </w:docPartBody>
    </w:docPart>
    <w:docPart>
      <w:docPartPr>
        <w:name w:val="BB0BB02E92BCC14DB841F1C481C80A9E"/>
        <w:category>
          <w:name w:val="Allgemein"/>
          <w:gallery w:val="placeholder"/>
        </w:category>
        <w:types>
          <w:type w:val="bbPlcHdr"/>
        </w:types>
        <w:behaviors>
          <w:behavior w:val="content"/>
        </w:behaviors>
        <w:guid w:val="{7270C79D-90AD-AB42-8D6B-479CA73B4DCD}"/>
      </w:docPartPr>
      <w:docPartBody>
        <w:p w:rsidR="00A05A1E" w:rsidRDefault="00002CBA" w:rsidP="00002CBA">
          <w:pPr>
            <w:pStyle w:val="BB0BB02E92BCC14DB841F1C481C80A9E"/>
          </w:pPr>
          <w:r>
            <w:rPr>
              <w:rFonts w:cs="Arial"/>
            </w:rPr>
            <w:t>Klicken oder tippen Sie hier, um Text einzugeben.</w:t>
          </w:r>
        </w:p>
      </w:docPartBody>
    </w:docPart>
    <w:docPart>
      <w:docPartPr>
        <w:name w:val="8F7276F07437CD4C9426F938648C8D59"/>
        <w:category>
          <w:name w:val="Allgemein"/>
          <w:gallery w:val="placeholder"/>
        </w:category>
        <w:types>
          <w:type w:val="bbPlcHdr"/>
        </w:types>
        <w:behaviors>
          <w:behavior w:val="content"/>
        </w:behaviors>
        <w:guid w:val="{A33F95DA-74F8-DC4E-9F6D-B069E39B4B9A}"/>
      </w:docPartPr>
      <w:docPartBody>
        <w:p w:rsidR="00A05A1E" w:rsidRDefault="00002CBA" w:rsidP="00002CBA">
          <w:pPr>
            <w:pStyle w:val="8F7276F07437CD4C9426F938648C8D59"/>
          </w:pPr>
          <w:r>
            <w:rPr>
              <w:rFonts w:cs="Arial"/>
              <w:sz w:val="20"/>
              <w:szCs w:val="20"/>
            </w:rPr>
            <w:t>Hier Text eingeben.</w:t>
          </w:r>
        </w:p>
      </w:docPartBody>
    </w:docPart>
    <w:docPart>
      <w:docPartPr>
        <w:name w:val="1B7D86767494984A9D2BE0D7A99180A0"/>
        <w:category>
          <w:name w:val="Allgemein"/>
          <w:gallery w:val="placeholder"/>
        </w:category>
        <w:types>
          <w:type w:val="bbPlcHdr"/>
        </w:types>
        <w:behaviors>
          <w:behavior w:val="content"/>
        </w:behaviors>
        <w:guid w:val="{F800071C-E8E1-C343-9A54-B64C3D64A25E}"/>
      </w:docPartPr>
      <w:docPartBody>
        <w:p w:rsidR="00A05A1E" w:rsidRDefault="00002CBA" w:rsidP="00002CBA">
          <w:pPr>
            <w:pStyle w:val="1B7D86767494984A9D2BE0D7A99180A0"/>
          </w:pPr>
          <w:r>
            <w:rPr>
              <w:rFonts w:cs="Arial"/>
              <w:sz w:val="20"/>
              <w:szCs w:val="20"/>
            </w:rPr>
            <w:t>Hier Text eingeben.</w:t>
          </w:r>
        </w:p>
      </w:docPartBody>
    </w:docPart>
    <w:docPart>
      <w:docPartPr>
        <w:name w:val="8D6ADB17F7903C46BB010AB2FD67EED9"/>
        <w:category>
          <w:name w:val="Allgemein"/>
          <w:gallery w:val="placeholder"/>
        </w:category>
        <w:types>
          <w:type w:val="bbPlcHdr"/>
        </w:types>
        <w:behaviors>
          <w:behavior w:val="content"/>
        </w:behaviors>
        <w:guid w:val="{D46C061D-E3E1-094B-A562-987900D45FF2}"/>
      </w:docPartPr>
      <w:docPartBody>
        <w:p w:rsidR="00A05A1E" w:rsidRDefault="00002CBA" w:rsidP="00002CBA">
          <w:pPr>
            <w:pStyle w:val="8D6ADB17F7903C46BB010AB2FD67EED9"/>
          </w:pPr>
          <w:r>
            <w:rPr>
              <w:rFonts w:cs="Arial"/>
              <w:sz w:val="20"/>
              <w:szCs w:val="20"/>
            </w:rPr>
            <w:t>Hier Text eingeben.</w:t>
          </w:r>
        </w:p>
      </w:docPartBody>
    </w:docPart>
    <w:docPart>
      <w:docPartPr>
        <w:name w:val="C4895E4BC8A0294EB6044CA3E82C5F3B"/>
        <w:category>
          <w:name w:val="Allgemein"/>
          <w:gallery w:val="placeholder"/>
        </w:category>
        <w:types>
          <w:type w:val="bbPlcHdr"/>
        </w:types>
        <w:behaviors>
          <w:behavior w:val="content"/>
        </w:behaviors>
        <w:guid w:val="{EB18FA81-977F-FB45-A57F-9BC525D02CFD}"/>
      </w:docPartPr>
      <w:docPartBody>
        <w:p w:rsidR="00A05A1E" w:rsidRDefault="00002CBA" w:rsidP="00002CBA">
          <w:pPr>
            <w:pStyle w:val="C4895E4BC8A0294EB6044CA3E82C5F3B"/>
          </w:pPr>
          <w:r>
            <w:rPr>
              <w:rFonts w:cs="Arial"/>
            </w:rPr>
            <w:t>Klicken oder tippen Sie hier, um Text einzugeben.</w:t>
          </w:r>
        </w:p>
      </w:docPartBody>
    </w:docPart>
    <w:docPart>
      <w:docPartPr>
        <w:name w:val="174D868073B8D849853C8D09C049BC61"/>
        <w:category>
          <w:name w:val="Allgemein"/>
          <w:gallery w:val="placeholder"/>
        </w:category>
        <w:types>
          <w:type w:val="bbPlcHdr"/>
        </w:types>
        <w:behaviors>
          <w:behavior w:val="content"/>
        </w:behaviors>
        <w:guid w:val="{357B7238-1377-F44A-80A5-85364710BD9A}"/>
      </w:docPartPr>
      <w:docPartBody>
        <w:p w:rsidR="00A05A1E" w:rsidRDefault="00002CBA" w:rsidP="00002CBA">
          <w:pPr>
            <w:pStyle w:val="174D868073B8D849853C8D09C049BC61"/>
          </w:pPr>
          <w:r>
            <w:rPr>
              <w:rFonts w:cs="Arial"/>
            </w:rPr>
            <w:t>Klicken oder tippen Sie hier, um Text einzugeben.</w:t>
          </w:r>
        </w:p>
      </w:docPartBody>
    </w:docPart>
    <w:docPart>
      <w:docPartPr>
        <w:name w:val="F4F122AE7CA914428BD47CE0BBD34AF2"/>
        <w:category>
          <w:name w:val="Allgemein"/>
          <w:gallery w:val="placeholder"/>
        </w:category>
        <w:types>
          <w:type w:val="bbPlcHdr"/>
        </w:types>
        <w:behaviors>
          <w:behavior w:val="content"/>
        </w:behaviors>
        <w:guid w:val="{C4AB11EC-5E13-A24B-B3B4-B52C951656DE}"/>
      </w:docPartPr>
      <w:docPartBody>
        <w:p w:rsidR="00A05A1E" w:rsidRDefault="00002CBA" w:rsidP="00002CBA">
          <w:pPr>
            <w:pStyle w:val="F4F122AE7CA914428BD47CE0BBD34AF2"/>
          </w:pPr>
          <w:r>
            <w:rPr>
              <w:rFonts w:cs="Arial"/>
              <w:sz w:val="20"/>
              <w:szCs w:val="20"/>
            </w:rPr>
            <w:t>Hier Text eingeben.</w:t>
          </w:r>
        </w:p>
      </w:docPartBody>
    </w:docPart>
    <w:docPart>
      <w:docPartPr>
        <w:name w:val="09E8C9560F0BB34BA10D914D41A9BD85"/>
        <w:category>
          <w:name w:val="Allgemein"/>
          <w:gallery w:val="placeholder"/>
        </w:category>
        <w:types>
          <w:type w:val="bbPlcHdr"/>
        </w:types>
        <w:behaviors>
          <w:behavior w:val="content"/>
        </w:behaviors>
        <w:guid w:val="{38954109-8687-B341-8A3E-F7B7BD6F98EB}"/>
      </w:docPartPr>
      <w:docPartBody>
        <w:p w:rsidR="00DE7F36" w:rsidRDefault="00A05A1E" w:rsidP="00A05A1E">
          <w:pPr>
            <w:pStyle w:val="09E8C9560F0BB34BA10D914D41A9BD85"/>
          </w:pPr>
          <w:r>
            <w:rPr>
              <w:rFonts w:cs="Arial"/>
              <w:sz w:val="20"/>
              <w:szCs w:val="20"/>
            </w:rPr>
            <w:t>Hier Text eingeben.</w:t>
          </w:r>
        </w:p>
      </w:docPartBody>
    </w:docPart>
    <w:docPart>
      <w:docPartPr>
        <w:name w:val="7D77449DEAF6BB498B4308C629F0427F"/>
        <w:category>
          <w:name w:val="Allgemein"/>
          <w:gallery w:val="placeholder"/>
        </w:category>
        <w:types>
          <w:type w:val="bbPlcHdr"/>
        </w:types>
        <w:behaviors>
          <w:behavior w:val="content"/>
        </w:behaviors>
        <w:guid w:val="{CA7EC86C-BC98-D645-BF86-DFDB5FA8CFBB}"/>
      </w:docPartPr>
      <w:docPartBody>
        <w:p w:rsidR="00DE7F36" w:rsidRDefault="00A05A1E" w:rsidP="00A05A1E">
          <w:pPr>
            <w:pStyle w:val="7D77449DEAF6BB498B4308C629F0427F"/>
          </w:pPr>
          <w:r>
            <w:rPr>
              <w:rFonts w:cs="Arial"/>
            </w:rPr>
            <w:t>Klicken oder tippen Sie hier, um Text einzugeben.</w:t>
          </w:r>
        </w:p>
      </w:docPartBody>
    </w:docPart>
    <w:docPart>
      <w:docPartPr>
        <w:name w:val="1D74DAEC2E14014BAAC2C5FB0D60F3E8"/>
        <w:category>
          <w:name w:val="Allgemein"/>
          <w:gallery w:val="placeholder"/>
        </w:category>
        <w:types>
          <w:type w:val="bbPlcHdr"/>
        </w:types>
        <w:behaviors>
          <w:behavior w:val="content"/>
        </w:behaviors>
        <w:guid w:val="{B8CA959D-E511-6942-B6B5-7277DF26DF99}"/>
      </w:docPartPr>
      <w:docPartBody>
        <w:p w:rsidR="00DE7F36" w:rsidRDefault="00A05A1E" w:rsidP="00A05A1E">
          <w:pPr>
            <w:pStyle w:val="1D74DAEC2E14014BAAC2C5FB0D60F3E8"/>
          </w:pPr>
          <w:r>
            <w:rPr>
              <w:rFonts w:cs="Arial"/>
              <w:sz w:val="20"/>
              <w:szCs w:val="20"/>
            </w:rPr>
            <w:t>Hier Text eingeben.</w:t>
          </w:r>
        </w:p>
      </w:docPartBody>
    </w:docPart>
    <w:docPart>
      <w:docPartPr>
        <w:name w:val="F7851B440B4D1A41B734AA0B9E2ACD17"/>
        <w:category>
          <w:name w:val="Allgemein"/>
          <w:gallery w:val="placeholder"/>
        </w:category>
        <w:types>
          <w:type w:val="bbPlcHdr"/>
        </w:types>
        <w:behaviors>
          <w:behavior w:val="content"/>
        </w:behaviors>
        <w:guid w:val="{B2C11E4D-E6E5-C343-8668-6ED6D3812F1B}"/>
      </w:docPartPr>
      <w:docPartBody>
        <w:p w:rsidR="00DE7F36" w:rsidRDefault="00A05A1E" w:rsidP="00A05A1E">
          <w:pPr>
            <w:pStyle w:val="F7851B440B4D1A41B734AA0B9E2ACD17"/>
          </w:pPr>
          <w:r>
            <w:rPr>
              <w:rFonts w:cs="Arial"/>
            </w:rPr>
            <w:t>Klicken oder tippen Sie hier, um Text einzugeben.</w:t>
          </w:r>
        </w:p>
      </w:docPartBody>
    </w:docPart>
    <w:docPart>
      <w:docPartPr>
        <w:name w:val="914DF9755B6E6940A52DE860F9F17BBC"/>
        <w:category>
          <w:name w:val="Allgemein"/>
          <w:gallery w:val="placeholder"/>
        </w:category>
        <w:types>
          <w:type w:val="bbPlcHdr"/>
        </w:types>
        <w:behaviors>
          <w:behavior w:val="content"/>
        </w:behaviors>
        <w:guid w:val="{837B0ED3-112C-304C-AE8A-57A17F5296BE}"/>
      </w:docPartPr>
      <w:docPartBody>
        <w:p w:rsidR="00DE7F36" w:rsidRDefault="00A05A1E" w:rsidP="00A05A1E">
          <w:pPr>
            <w:pStyle w:val="914DF9755B6E6940A52DE860F9F17BBC"/>
          </w:pPr>
          <w:r>
            <w:rPr>
              <w:rFonts w:cs="Arial"/>
            </w:rPr>
            <w:t>Klicken oder tippen Sie hier, um Text einzugeben.</w:t>
          </w:r>
        </w:p>
      </w:docPartBody>
    </w:docPart>
    <w:docPart>
      <w:docPartPr>
        <w:name w:val="7ABEEC2281D91540A39232B83690DED7"/>
        <w:category>
          <w:name w:val="Allgemein"/>
          <w:gallery w:val="placeholder"/>
        </w:category>
        <w:types>
          <w:type w:val="bbPlcHdr"/>
        </w:types>
        <w:behaviors>
          <w:behavior w:val="content"/>
        </w:behaviors>
        <w:guid w:val="{F18FE0B0-5152-A748-9B7E-4038EE6E85FD}"/>
      </w:docPartPr>
      <w:docPartBody>
        <w:p w:rsidR="00DE7F36" w:rsidRDefault="00A05A1E" w:rsidP="00A05A1E">
          <w:pPr>
            <w:pStyle w:val="7ABEEC2281D91540A39232B83690DED7"/>
          </w:pPr>
          <w:r>
            <w:rPr>
              <w:rFonts w:cs="Arial"/>
              <w:sz w:val="20"/>
              <w:szCs w:val="20"/>
            </w:rPr>
            <w:t>Hier Text eingeben.</w:t>
          </w:r>
        </w:p>
      </w:docPartBody>
    </w:docPart>
    <w:docPart>
      <w:docPartPr>
        <w:name w:val="610B35CC48267B469EAE74087E0A231E"/>
        <w:category>
          <w:name w:val="Allgemein"/>
          <w:gallery w:val="placeholder"/>
        </w:category>
        <w:types>
          <w:type w:val="bbPlcHdr"/>
        </w:types>
        <w:behaviors>
          <w:behavior w:val="content"/>
        </w:behaviors>
        <w:guid w:val="{1370F40F-B983-1D4C-B24E-4A21924D898B}"/>
      </w:docPartPr>
      <w:docPartBody>
        <w:p w:rsidR="00DE7F36" w:rsidRDefault="00A05A1E" w:rsidP="00A05A1E">
          <w:pPr>
            <w:pStyle w:val="610B35CC48267B469EAE74087E0A231E"/>
          </w:pPr>
          <w:r>
            <w:rPr>
              <w:rFonts w:cs="Arial"/>
              <w:sz w:val="20"/>
              <w:szCs w:val="20"/>
            </w:rPr>
            <w:t>Hier Text eingeben.</w:t>
          </w:r>
        </w:p>
      </w:docPartBody>
    </w:docPart>
    <w:docPart>
      <w:docPartPr>
        <w:name w:val="603A2E3DE2F1F249B980BEE782BAE9AA"/>
        <w:category>
          <w:name w:val="Allgemein"/>
          <w:gallery w:val="placeholder"/>
        </w:category>
        <w:types>
          <w:type w:val="bbPlcHdr"/>
        </w:types>
        <w:behaviors>
          <w:behavior w:val="content"/>
        </w:behaviors>
        <w:guid w:val="{2EE42DBD-7059-5948-9E11-5AC0A8F9FE0B}"/>
      </w:docPartPr>
      <w:docPartBody>
        <w:p w:rsidR="00DE7F36" w:rsidRDefault="00A05A1E" w:rsidP="00A05A1E">
          <w:pPr>
            <w:pStyle w:val="603A2E3DE2F1F249B980BEE782BAE9AA"/>
          </w:pPr>
          <w:r>
            <w:rPr>
              <w:rFonts w:cs="Arial"/>
              <w:sz w:val="20"/>
              <w:szCs w:val="20"/>
            </w:rPr>
            <w:t>Hier Text eingeben.</w:t>
          </w:r>
        </w:p>
      </w:docPartBody>
    </w:docPart>
    <w:docPart>
      <w:docPartPr>
        <w:name w:val="7651984A8AD95247909BA4C7DF3B9A09"/>
        <w:category>
          <w:name w:val="Allgemein"/>
          <w:gallery w:val="placeholder"/>
        </w:category>
        <w:types>
          <w:type w:val="bbPlcHdr"/>
        </w:types>
        <w:behaviors>
          <w:behavior w:val="content"/>
        </w:behaviors>
        <w:guid w:val="{AB7AF44A-B671-924C-8B00-853A9ABB8748}"/>
      </w:docPartPr>
      <w:docPartBody>
        <w:p w:rsidR="00DE7F36" w:rsidRDefault="00A05A1E" w:rsidP="00A05A1E">
          <w:pPr>
            <w:pStyle w:val="7651984A8AD95247909BA4C7DF3B9A09"/>
          </w:pPr>
          <w:r>
            <w:rPr>
              <w:rFonts w:cs="Arial"/>
            </w:rPr>
            <w:t>Klicken oder tippen Sie hier, um Text einzugeben.</w:t>
          </w:r>
        </w:p>
      </w:docPartBody>
    </w:docPart>
    <w:docPart>
      <w:docPartPr>
        <w:name w:val="F0B9B82319F1FA4BA832D022B4446F14"/>
        <w:category>
          <w:name w:val="Allgemein"/>
          <w:gallery w:val="placeholder"/>
        </w:category>
        <w:types>
          <w:type w:val="bbPlcHdr"/>
        </w:types>
        <w:behaviors>
          <w:behavior w:val="content"/>
        </w:behaviors>
        <w:guid w:val="{0241CCA1-DDAF-E544-AD55-0214E795D278}"/>
      </w:docPartPr>
      <w:docPartBody>
        <w:p w:rsidR="00DE7F36" w:rsidRDefault="00A05A1E" w:rsidP="00A05A1E">
          <w:pPr>
            <w:pStyle w:val="F0B9B82319F1FA4BA832D022B4446F14"/>
          </w:pPr>
          <w:r>
            <w:rPr>
              <w:rFonts w:cs="Arial"/>
            </w:rPr>
            <w:t>Klicken oder tippen Sie hier, um Text einzugeben.</w:t>
          </w:r>
        </w:p>
      </w:docPartBody>
    </w:docPart>
    <w:docPart>
      <w:docPartPr>
        <w:name w:val="DEE1FC2943AB184EB866A54E1FB33BC9"/>
        <w:category>
          <w:name w:val="Allgemein"/>
          <w:gallery w:val="placeholder"/>
        </w:category>
        <w:types>
          <w:type w:val="bbPlcHdr"/>
        </w:types>
        <w:behaviors>
          <w:behavior w:val="content"/>
        </w:behaviors>
        <w:guid w:val="{345B1278-6A1B-9441-BA66-AE4122182EFD}"/>
      </w:docPartPr>
      <w:docPartBody>
        <w:p w:rsidR="00DE7F36" w:rsidRDefault="00A05A1E" w:rsidP="00A05A1E">
          <w:pPr>
            <w:pStyle w:val="DEE1FC2943AB184EB866A54E1FB33BC9"/>
          </w:pPr>
          <w:r>
            <w:rPr>
              <w:rFonts w:cs="Arial"/>
              <w:sz w:val="20"/>
              <w:szCs w:val="20"/>
            </w:rPr>
            <w:t>Hier Text eingeben.</w:t>
          </w:r>
        </w:p>
      </w:docPartBody>
    </w:docPart>
    <w:docPart>
      <w:docPartPr>
        <w:name w:val="634CB03954DA7341848C0C29509D070E"/>
        <w:category>
          <w:name w:val="Allgemein"/>
          <w:gallery w:val="placeholder"/>
        </w:category>
        <w:types>
          <w:type w:val="bbPlcHdr"/>
        </w:types>
        <w:behaviors>
          <w:behavior w:val="content"/>
        </w:behaviors>
        <w:guid w:val="{ACA8B15F-D6D9-274E-9BEA-D18DC3C433CE}"/>
      </w:docPartPr>
      <w:docPartBody>
        <w:p w:rsidR="00DE7F36" w:rsidRDefault="00A05A1E" w:rsidP="00A05A1E">
          <w:pPr>
            <w:pStyle w:val="634CB03954DA7341848C0C29509D070E"/>
          </w:pPr>
          <w:r>
            <w:rPr>
              <w:rFonts w:cs="Arial"/>
              <w:sz w:val="20"/>
              <w:szCs w:val="20"/>
            </w:rPr>
            <w:t>Hier Text eingeben.</w:t>
          </w:r>
        </w:p>
      </w:docPartBody>
    </w:docPart>
    <w:docPart>
      <w:docPartPr>
        <w:name w:val="B9851F1A90CCF94B853F816127D7DC34"/>
        <w:category>
          <w:name w:val="Allgemein"/>
          <w:gallery w:val="placeholder"/>
        </w:category>
        <w:types>
          <w:type w:val="bbPlcHdr"/>
        </w:types>
        <w:behaviors>
          <w:behavior w:val="content"/>
        </w:behaviors>
        <w:guid w:val="{058D0D83-0239-3A47-B766-4AC5E02A56DD}"/>
      </w:docPartPr>
      <w:docPartBody>
        <w:p w:rsidR="00DE7F36" w:rsidRDefault="00A05A1E" w:rsidP="00A05A1E">
          <w:pPr>
            <w:pStyle w:val="B9851F1A90CCF94B853F816127D7DC34"/>
          </w:pPr>
          <w:r>
            <w:rPr>
              <w:rFonts w:cs="Arial"/>
              <w:sz w:val="20"/>
              <w:szCs w:val="20"/>
            </w:rPr>
            <w:t>Hier Text eingeben.</w:t>
          </w:r>
        </w:p>
      </w:docPartBody>
    </w:docPart>
    <w:docPart>
      <w:docPartPr>
        <w:name w:val="133D7677DBFCB64393D63172F86984B3"/>
        <w:category>
          <w:name w:val="Allgemein"/>
          <w:gallery w:val="placeholder"/>
        </w:category>
        <w:types>
          <w:type w:val="bbPlcHdr"/>
        </w:types>
        <w:behaviors>
          <w:behavior w:val="content"/>
        </w:behaviors>
        <w:guid w:val="{350433C6-C0BD-9940-969D-EF0A4AFC2773}"/>
      </w:docPartPr>
      <w:docPartBody>
        <w:p w:rsidR="00DE7F36" w:rsidRDefault="00A05A1E" w:rsidP="00A05A1E">
          <w:pPr>
            <w:pStyle w:val="133D7677DBFCB64393D63172F86984B3"/>
          </w:pPr>
          <w:r>
            <w:rPr>
              <w:rFonts w:cs="Arial"/>
            </w:rPr>
            <w:t>Klicken oder tippen Sie hier, um Text einzugeben.</w:t>
          </w:r>
        </w:p>
      </w:docPartBody>
    </w:docPart>
    <w:docPart>
      <w:docPartPr>
        <w:name w:val="D450C29F69937349AB311134F7CEE1D8"/>
        <w:category>
          <w:name w:val="Allgemein"/>
          <w:gallery w:val="placeholder"/>
        </w:category>
        <w:types>
          <w:type w:val="bbPlcHdr"/>
        </w:types>
        <w:behaviors>
          <w:behavior w:val="content"/>
        </w:behaviors>
        <w:guid w:val="{FBE28C6C-C921-B644-A928-8ECF218A2290}"/>
      </w:docPartPr>
      <w:docPartBody>
        <w:p w:rsidR="00DE7F36" w:rsidRDefault="00A05A1E" w:rsidP="00A05A1E">
          <w:pPr>
            <w:pStyle w:val="D450C29F69937349AB311134F7CEE1D8"/>
          </w:pPr>
          <w:r>
            <w:rPr>
              <w:rFonts w:cs="Arial"/>
            </w:rPr>
            <w:t>Klicken oder tippen Sie hier, um Text einzugeben.</w:t>
          </w:r>
        </w:p>
      </w:docPartBody>
    </w:docPart>
    <w:docPart>
      <w:docPartPr>
        <w:name w:val="26AF831E7DE183499A8B310FC0F44880"/>
        <w:category>
          <w:name w:val="Allgemein"/>
          <w:gallery w:val="placeholder"/>
        </w:category>
        <w:types>
          <w:type w:val="bbPlcHdr"/>
        </w:types>
        <w:behaviors>
          <w:behavior w:val="content"/>
        </w:behaviors>
        <w:guid w:val="{16ED92F2-93CB-3F43-8A8E-9B7404E84C25}"/>
      </w:docPartPr>
      <w:docPartBody>
        <w:p w:rsidR="00DE7F36" w:rsidRDefault="00A05A1E" w:rsidP="00A05A1E">
          <w:pPr>
            <w:pStyle w:val="26AF831E7DE183499A8B310FC0F44880"/>
          </w:pPr>
          <w:r>
            <w:rPr>
              <w:rFonts w:cs="Arial"/>
              <w:sz w:val="20"/>
              <w:szCs w:val="20"/>
            </w:rPr>
            <w:t>Hier Text eingeben.</w:t>
          </w:r>
        </w:p>
      </w:docPartBody>
    </w:docPart>
    <w:docPart>
      <w:docPartPr>
        <w:name w:val="C1A39F2A5A534146A07115A98062F537"/>
        <w:category>
          <w:name w:val="Allgemein"/>
          <w:gallery w:val="placeholder"/>
        </w:category>
        <w:types>
          <w:type w:val="bbPlcHdr"/>
        </w:types>
        <w:behaviors>
          <w:behavior w:val="content"/>
        </w:behaviors>
        <w:guid w:val="{AB103DE6-3F80-5B49-9222-748BBCDB2ACD}"/>
      </w:docPartPr>
      <w:docPartBody>
        <w:p w:rsidR="00DE7F36" w:rsidRDefault="00A05A1E" w:rsidP="00A05A1E">
          <w:pPr>
            <w:pStyle w:val="C1A39F2A5A534146A07115A98062F537"/>
          </w:pPr>
          <w:r>
            <w:rPr>
              <w:rFonts w:cs="Arial"/>
            </w:rPr>
            <w:t>Klicken oder tippen Sie hier, um Text einzugeben.</w:t>
          </w:r>
        </w:p>
      </w:docPartBody>
    </w:docPart>
    <w:docPart>
      <w:docPartPr>
        <w:name w:val="38E086BF37333C40B9D2F195A6A0B101"/>
        <w:category>
          <w:name w:val="Allgemein"/>
          <w:gallery w:val="placeholder"/>
        </w:category>
        <w:types>
          <w:type w:val="bbPlcHdr"/>
        </w:types>
        <w:behaviors>
          <w:behavior w:val="content"/>
        </w:behaviors>
        <w:guid w:val="{10E15DF8-2B1F-CB46-80DC-4ABA4A6AE632}"/>
      </w:docPartPr>
      <w:docPartBody>
        <w:p w:rsidR="00DE7F36" w:rsidRDefault="00A05A1E" w:rsidP="00A05A1E">
          <w:pPr>
            <w:pStyle w:val="38E086BF37333C40B9D2F195A6A0B101"/>
          </w:pPr>
          <w:r>
            <w:rPr>
              <w:rFonts w:cs="Arial"/>
              <w:sz w:val="20"/>
              <w:szCs w:val="20"/>
            </w:rPr>
            <w:t>Hier Text eingeben.</w:t>
          </w:r>
        </w:p>
      </w:docPartBody>
    </w:docPart>
    <w:docPart>
      <w:docPartPr>
        <w:name w:val="BD2B4762A53543408783E85CE74DA491"/>
        <w:category>
          <w:name w:val="Allgemein"/>
          <w:gallery w:val="placeholder"/>
        </w:category>
        <w:types>
          <w:type w:val="bbPlcHdr"/>
        </w:types>
        <w:behaviors>
          <w:behavior w:val="content"/>
        </w:behaviors>
        <w:guid w:val="{75ABF78B-F19F-2944-983D-0697781B377F}"/>
      </w:docPartPr>
      <w:docPartBody>
        <w:p w:rsidR="00DE7F36" w:rsidRDefault="00A05A1E" w:rsidP="00A05A1E">
          <w:pPr>
            <w:pStyle w:val="BD2B4762A53543408783E85CE74DA491"/>
          </w:pPr>
          <w:r>
            <w:rPr>
              <w:rFonts w:cs="Arial"/>
            </w:rPr>
            <w:t>Klicken oder tippen Sie hier, um Text einzugeben.</w:t>
          </w:r>
        </w:p>
      </w:docPartBody>
    </w:docPart>
    <w:docPart>
      <w:docPartPr>
        <w:name w:val="277F7171E1B2AC4E9EE6012EE83B6E17"/>
        <w:category>
          <w:name w:val="Allgemein"/>
          <w:gallery w:val="placeholder"/>
        </w:category>
        <w:types>
          <w:type w:val="bbPlcHdr"/>
        </w:types>
        <w:behaviors>
          <w:behavior w:val="content"/>
        </w:behaviors>
        <w:guid w:val="{082A2FD2-3229-7C49-AC63-1A75B3F87DF3}"/>
      </w:docPartPr>
      <w:docPartBody>
        <w:p w:rsidR="00DE7F36" w:rsidRDefault="00A05A1E" w:rsidP="00A05A1E">
          <w:pPr>
            <w:pStyle w:val="277F7171E1B2AC4E9EE6012EE83B6E17"/>
          </w:pPr>
          <w:r>
            <w:rPr>
              <w:rFonts w:cs="Arial"/>
              <w:sz w:val="20"/>
              <w:szCs w:val="20"/>
            </w:rPr>
            <w:t>Hier Text eingeben.</w:t>
          </w:r>
        </w:p>
      </w:docPartBody>
    </w:docPart>
    <w:docPart>
      <w:docPartPr>
        <w:name w:val="50466320ADF20D42A989F390F911B083"/>
        <w:category>
          <w:name w:val="Allgemein"/>
          <w:gallery w:val="placeholder"/>
        </w:category>
        <w:types>
          <w:type w:val="bbPlcHdr"/>
        </w:types>
        <w:behaviors>
          <w:behavior w:val="content"/>
        </w:behaviors>
        <w:guid w:val="{49EEF6B0-EAA3-C54D-8933-E84A4FD75BA4}"/>
      </w:docPartPr>
      <w:docPartBody>
        <w:p w:rsidR="00DE7F36" w:rsidRDefault="00A05A1E" w:rsidP="00A05A1E">
          <w:pPr>
            <w:pStyle w:val="50466320ADF20D42A989F390F911B083"/>
          </w:pPr>
          <w:r>
            <w:rPr>
              <w:rFonts w:cs="Arial"/>
            </w:rPr>
            <w:t>Klicken oder tippen Sie hier, um Text einzugeben.</w:t>
          </w:r>
        </w:p>
      </w:docPartBody>
    </w:docPart>
    <w:docPart>
      <w:docPartPr>
        <w:name w:val="EB419E1A6287C0418F7F68B100130487"/>
        <w:category>
          <w:name w:val="Allgemein"/>
          <w:gallery w:val="placeholder"/>
        </w:category>
        <w:types>
          <w:type w:val="bbPlcHdr"/>
        </w:types>
        <w:behaviors>
          <w:behavior w:val="content"/>
        </w:behaviors>
        <w:guid w:val="{8ED94538-5C00-FF4D-8014-BD9EB24FE1C6}"/>
      </w:docPartPr>
      <w:docPartBody>
        <w:p w:rsidR="00DE7F36" w:rsidRDefault="00A05A1E" w:rsidP="00A05A1E">
          <w:pPr>
            <w:pStyle w:val="EB419E1A6287C0418F7F68B100130487"/>
          </w:pPr>
          <w:r>
            <w:rPr>
              <w:rFonts w:cs="Arial"/>
              <w:sz w:val="20"/>
              <w:szCs w:val="20"/>
            </w:rPr>
            <w:t>Hier Text eingeben.</w:t>
          </w:r>
        </w:p>
      </w:docPartBody>
    </w:docPart>
    <w:docPart>
      <w:docPartPr>
        <w:name w:val="2A57F5DD694F224887620BB5B0FB2305"/>
        <w:category>
          <w:name w:val="Allgemein"/>
          <w:gallery w:val="placeholder"/>
        </w:category>
        <w:types>
          <w:type w:val="bbPlcHdr"/>
        </w:types>
        <w:behaviors>
          <w:behavior w:val="content"/>
        </w:behaviors>
        <w:guid w:val="{D326A210-BBFC-4E44-9548-0D23FC73D489}"/>
      </w:docPartPr>
      <w:docPartBody>
        <w:p w:rsidR="00DE7F36" w:rsidRDefault="00A05A1E" w:rsidP="00A05A1E">
          <w:pPr>
            <w:pStyle w:val="2A57F5DD694F224887620BB5B0FB2305"/>
          </w:pPr>
          <w:r>
            <w:rPr>
              <w:rFonts w:cs="Arial"/>
            </w:rPr>
            <w:t>Klicken oder tippen Sie hier, um Text einzugeben.</w:t>
          </w:r>
        </w:p>
      </w:docPartBody>
    </w:docPart>
    <w:docPart>
      <w:docPartPr>
        <w:name w:val="9706BBFDFDBB1247AB70C868D60EB8AD"/>
        <w:category>
          <w:name w:val="Allgemein"/>
          <w:gallery w:val="placeholder"/>
        </w:category>
        <w:types>
          <w:type w:val="bbPlcHdr"/>
        </w:types>
        <w:behaviors>
          <w:behavior w:val="content"/>
        </w:behaviors>
        <w:guid w:val="{A0BBCACB-88D7-3947-B593-19AC30F8D165}"/>
      </w:docPartPr>
      <w:docPartBody>
        <w:p w:rsidR="00DE7F36" w:rsidRDefault="00A05A1E" w:rsidP="00A05A1E">
          <w:pPr>
            <w:pStyle w:val="9706BBFDFDBB1247AB70C868D60EB8AD"/>
          </w:pPr>
          <w:r>
            <w:rPr>
              <w:rFonts w:cs="Arial"/>
              <w:sz w:val="20"/>
              <w:szCs w:val="20"/>
            </w:rPr>
            <w:t>Hier Text eingeben.</w:t>
          </w:r>
        </w:p>
      </w:docPartBody>
    </w:docPart>
    <w:docPart>
      <w:docPartPr>
        <w:name w:val="3979E87282098341A766D4C700C75540"/>
        <w:category>
          <w:name w:val="Allgemein"/>
          <w:gallery w:val="placeholder"/>
        </w:category>
        <w:types>
          <w:type w:val="bbPlcHdr"/>
        </w:types>
        <w:behaviors>
          <w:behavior w:val="content"/>
        </w:behaviors>
        <w:guid w:val="{492C8B34-EF20-F64B-A9E6-EE733E1A605D}"/>
      </w:docPartPr>
      <w:docPartBody>
        <w:p w:rsidR="00DE7F36" w:rsidRDefault="00A05A1E" w:rsidP="00A05A1E">
          <w:pPr>
            <w:pStyle w:val="3979E87282098341A766D4C700C75540"/>
          </w:pPr>
          <w:r>
            <w:rPr>
              <w:rFonts w:cs="Arial"/>
            </w:rPr>
            <w:t>Klicken oder tippen Sie hier, um Text einzugeben.</w:t>
          </w:r>
        </w:p>
      </w:docPartBody>
    </w:docPart>
    <w:docPart>
      <w:docPartPr>
        <w:name w:val="5BD8AA1E22CE4A478A850C103AD28535"/>
        <w:category>
          <w:name w:val="Allgemein"/>
          <w:gallery w:val="placeholder"/>
        </w:category>
        <w:types>
          <w:type w:val="bbPlcHdr"/>
        </w:types>
        <w:behaviors>
          <w:behavior w:val="content"/>
        </w:behaviors>
        <w:guid w:val="{E901E9AB-9C46-8548-82D5-AC3769FDD96F}"/>
      </w:docPartPr>
      <w:docPartBody>
        <w:p w:rsidR="00DE7F36" w:rsidRDefault="00A05A1E" w:rsidP="00A05A1E">
          <w:pPr>
            <w:pStyle w:val="5BD8AA1E22CE4A478A850C103AD28535"/>
          </w:pPr>
          <w:r>
            <w:rPr>
              <w:rFonts w:cs="Arial"/>
              <w:sz w:val="20"/>
              <w:szCs w:val="20"/>
            </w:rPr>
            <w:t>Hier Text eingeben.</w:t>
          </w:r>
        </w:p>
      </w:docPartBody>
    </w:docPart>
    <w:docPart>
      <w:docPartPr>
        <w:name w:val="B3FBB98D5AD46447980915935DB1A2A1"/>
        <w:category>
          <w:name w:val="Allgemein"/>
          <w:gallery w:val="placeholder"/>
        </w:category>
        <w:types>
          <w:type w:val="bbPlcHdr"/>
        </w:types>
        <w:behaviors>
          <w:behavior w:val="content"/>
        </w:behaviors>
        <w:guid w:val="{4CB97D56-BAF2-DF46-B1BD-1B10EDA485DB}"/>
      </w:docPartPr>
      <w:docPartBody>
        <w:p w:rsidR="00DE7F36" w:rsidRDefault="00A05A1E" w:rsidP="00A05A1E">
          <w:pPr>
            <w:pStyle w:val="B3FBB98D5AD46447980915935DB1A2A1"/>
          </w:pPr>
          <w:r>
            <w:rPr>
              <w:rFonts w:cs="Arial"/>
            </w:rPr>
            <w:t>Klicken oder tippen Sie hier, um Text einzugeben.</w:t>
          </w:r>
        </w:p>
      </w:docPartBody>
    </w:docPart>
    <w:docPart>
      <w:docPartPr>
        <w:name w:val="817907821E7B29479DF46BE4A4FBA7D8"/>
        <w:category>
          <w:name w:val="Allgemein"/>
          <w:gallery w:val="placeholder"/>
        </w:category>
        <w:types>
          <w:type w:val="bbPlcHdr"/>
        </w:types>
        <w:behaviors>
          <w:behavior w:val="content"/>
        </w:behaviors>
        <w:guid w:val="{5A491FFB-C8F7-E645-B408-1265BBE8D69F}"/>
      </w:docPartPr>
      <w:docPartBody>
        <w:p w:rsidR="00DE7F36" w:rsidRDefault="00A05A1E" w:rsidP="00A05A1E">
          <w:pPr>
            <w:pStyle w:val="817907821E7B29479DF46BE4A4FBA7D8"/>
          </w:pPr>
          <w:r>
            <w:rPr>
              <w:rFonts w:cs="Arial"/>
              <w:sz w:val="20"/>
              <w:szCs w:val="20"/>
            </w:rPr>
            <w:t>Hier Text eingeben.</w:t>
          </w:r>
        </w:p>
      </w:docPartBody>
    </w:docPart>
    <w:docPart>
      <w:docPartPr>
        <w:name w:val="930C3D8AE08641458930339122C17BFC"/>
        <w:category>
          <w:name w:val="Allgemein"/>
          <w:gallery w:val="placeholder"/>
        </w:category>
        <w:types>
          <w:type w:val="bbPlcHdr"/>
        </w:types>
        <w:behaviors>
          <w:behavior w:val="content"/>
        </w:behaviors>
        <w:guid w:val="{742B605A-9124-C145-BF88-9C413751FC39}"/>
      </w:docPartPr>
      <w:docPartBody>
        <w:p w:rsidR="00DE7F36" w:rsidRDefault="00A05A1E" w:rsidP="00A05A1E">
          <w:pPr>
            <w:pStyle w:val="930C3D8AE08641458930339122C17BFC"/>
          </w:pPr>
          <w:r>
            <w:rPr>
              <w:rFonts w:cs="Arial"/>
            </w:rPr>
            <w:t>Klicken oder tippen Sie hier, um Text einzugeben.</w:t>
          </w:r>
        </w:p>
      </w:docPartBody>
    </w:docPart>
    <w:docPart>
      <w:docPartPr>
        <w:name w:val="FA8A81D71D09FE43BD7BDFABED75B76A"/>
        <w:category>
          <w:name w:val="Allgemein"/>
          <w:gallery w:val="placeholder"/>
        </w:category>
        <w:types>
          <w:type w:val="bbPlcHdr"/>
        </w:types>
        <w:behaviors>
          <w:behavior w:val="content"/>
        </w:behaviors>
        <w:guid w:val="{4AFB0F59-5AD8-4C40-90F6-8731AA762E94}"/>
      </w:docPartPr>
      <w:docPartBody>
        <w:p w:rsidR="00DE7F36" w:rsidRDefault="00A05A1E" w:rsidP="00A05A1E">
          <w:pPr>
            <w:pStyle w:val="FA8A81D71D09FE43BD7BDFABED75B76A"/>
          </w:pPr>
          <w:r>
            <w:rPr>
              <w:rFonts w:cs="Arial"/>
              <w:sz w:val="20"/>
              <w:szCs w:val="20"/>
            </w:rPr>
            <w:t>Hier Text eingeben.</w:t>
          </w:r>
        </w:p>
      </w:docPartBody>
    </w:docPart>
    <w:docPart>
      <w:docPartPr>
        <w:name w:val="5BC450B326DA31469F9D4AA33D5C0249"/>
        <w:category>
          <w:name w:val="Allgemein"/>
          <w:gallery w:val="placeholder"/>
        </w:category>
        <w:types>
          <w:type w:val="bbPlcHdr"/>
        </w:types>
        <w:behaviors>
          <w:behavior w:val="content"/>
        </w:behaviors>
        <w:guid w:val="{7D9E1AF9-8CA8-9745-BBC7-A13BD1245AF0}"/>
      </w:docPartPr>
      <w:docPartBody>
        <w:p w:rsidR="00DE7F36" w:rsidRDefault="00A05A1E" w:rsidP="00A05A1E">
          <w:pPr>
            <w:pStyle w:val="5BC450B326DA31469F9D4AA33D5C0249"/>
          </w:pPr>
          <w:r>
            <w:rPr>
              <w:rFonts w:cs="Arial"/>
            </w:rPr>
            <w:t>Klicken oder tippen Sie hier, um Text einzugeben.</w:t>
          </w:r>
        </w:p>
      </w:docPartBody>
    </w:docPart>
    <w:docPart>
      <w:docPartPr>
        <w:name w:val="37B498CFB1F98546863CE4CC8A6BFC3B"/>
        <w:category>
          <w:name w:val="Allgemein"/>
          <w:gallery w:val="placeholder"/>
        </w:category>
        <w:types>
          <w:type w:val="bbPlcHdr"/>
        </w:types>
        <w:behaviors>
          <w:behavior w:val="content"/>
        </w:behaviors>
        <w:guid w:val="{1381D453-5F49-ED4C-8C92-AA5294C186A0}"/>
      </w:docPartPr>
      <w:docPartBody>
        <w:p w:rsidR="00DE7F36" w:rsidRDefault="00A05A1E" w:rsidP="00A05A1E">
          <w:pPr>
            <w:pStyle w:val="37B498CFB1F98546863CE4CC8A6BFC3B"/>
          </w:pPr>
          <w:r>
            <w:rPr>
              <w:rFonts w:cs="Arial"/>
              <w:sz w:val="20"/>
              <w:szCs w:val="20"/>
            </w:rPr>
            <w:t>Hier Text eingeben.</w:t>
          </w:r>
        </w:p>
      </w:docPartBody>
    </w:docPart>
    <w:docPart>
      <w:docPartPr>
        <w:name w:val="4C5C22A4ECCBC540A77E2B5C9A9D6733"/>
        <w:category>
          <w:name w:val="Allgemein"/>
          <w:gallery w:val="placeholder"/>
        </w:category>
        <w:types>
          <w:type w:val="bbPlcHdr"/>
        </w:types>
        <w:behaviors>
          <w:behavior w:val="content"/>
        </w:behaviors>
        <w:guid w:val="{51BA238D-9E90-D149-965D-C1BA6127D231}"/>
      </w:docPartPr>
      <w:docPartBody>
        <w:p w:rsidR="00DE7F36" w:rsidRDefault="00A05A1E" w:rsidP="00A05A1E">
          <w:pPr>
            <w:pStyle w:val="4C5C22A4ECCBC540A77E2B5C9A9D6733"/>
          </w:pPr>
          <w:r>
            <w:rPr>
              <w:rFonts w:cs="Arial"/>
            </w:rPr>
            <w:t>Klicken oder tippen Sie hier, um Text einzugeben.</w:t>
          </w:r>
        </w:p>
      </w:docPartBody>
    </w:docPart>
    <w:docPart>
      <w:docPartPr>
        <w:name w:val="28CDEF8C0D9D994981147EB50E8EB4D3"/>
        <w:category>
          <w:name w:val="Allgemein"/>
          <w:gallery w:val="placeholder"/>
        </w:category>
        <w:types>
          <w:type w:val="bbPlcHdr"/>
        </w:types>
        <w:behaviors>
          <w:behavior w:val="content"/>
        </w:behaviors>
        <w:guid w:val="{19AAA5C3-E360-3546-8F4B-0F99D8B033CE}"/>
      </w:docPartPr>
      <w:docPartBody>
        <w:p w:rsidR="00DE7F36" w:rsidRDefault="00A05A1E" w:rsidP="00A05A1E">
          <w:pPr>
            <w:pStyle w:val="28CDEF8C0D9D994981147EB50E8EB4D3"/>
          </w:pPr>
          <w:r>
            <w:rPr>
              <w:rFonts w:cs="Arial"/>
              <w:sz w:val="20"/>
              <w:szCs w:val="20"/>
            </w:rPr>
            <w:t>Hier Text eingeben.</w:t>
          </w:r>
        </w:p>
      </w:docPartBody>
    </w:docPart>
    <w:docPart>
      <w:docPartPr>
        <w:name w:val="0DAC90A380E0E94F8A4050F03AB99CAD"/>
        <w:category>
          <w:name w:val="Allgemein"/>
          <w:gallery w:val="placeholder"/>
        </w:category>
        <w:types>
          <w:type w:val="bbPlcHdr"/>
        </w:types>
        <w:behaviors>
          <w:behavior w:val="content"/>
        </w:behaviors>
        <w:guid w:val="{06FBE644-98E5-0E43-8C98-2726FA7B88D1}"/>
      </w:docPartPr>
      <w:docPartBody>
        <w:p w:rsidR="00DE7F36" w:rsidRDefault="00A05A1E" w:rsidP="00A05A1E">
          <w:pPr>
            <w:pStyle w:val="0DAC90A380E0E94F8A4050F03AB99CAD"/>
          </w:pPr>
          <w:r>
            <w:rPr>
              <w:rFonts w:cs="Arial"/>
              <w:sz w:val="20"/>
              <w:szCs w:val="20"/>
            </w:rPr>
            <w:t>Hier Text eingeben.</w:t>
          </w:r>
        </w:p>
      </w:docPartBody>
    </w:docPart>
    <w:docPart>
      <w:docPartPr>
        <w:name w:val="3E3270B8A1DC314E9C84237FCB4BED79"/>
        <w:category>
          <w:name w:val="Allgemein"/>
          <w:gallery w:val="placeholder"/>
        </w:category>
        <w:types>
          <w:type w:val="bbPlcHdr"/>
        </w:types>
        <w:behaviors>
          <w:behavior w:val="content"/>
        </w:behaviors>
        <w:guid w:val="{C120480E-3DB9-5349-83D3-46EB99FAFB23}"/>
      </w:docPartPr>
      <w:docPartBody>
        <w:p w:rsidR="00DE7F36" w:rsidRDefault="00A05A1E" w:rsidP="00A05A1E">
          <w:pPr>
            <w:pStyle w:val="3E3270B8A1DC314E9C84237FCB4BED79"/>
          </w:pPr>
          <w:r>
            <w:rPr>
              <w:rFonts w:cs="Arial"/>
              <w:sz w:val="20"/>
              <w:szCs w:val="20"/>
            </w:rPr>
            <w:t>Hier Text eingeben.</w:t>
          </w:r>
        </w:p>
      </w:docPartBody>
    </w:docPart>
    <w:docPart>
      <w:docPartPr>
        <w:name w:val="A7228D36220A894188B7C0EDEA6F69D5"/>
        <w:category>
          <w:name w:val="Allgemein"/>
          <w:gallery w:val="placeholder"/>
        </w:category>
        <w:types>
          <w:type w:val="bbPlcHdr"/>
        </w:types>
        <w:behaviors>
          <w:behavior w:val="content"/>
        </w:behaviors>
        <w:guid w:val="{122F07FE-E270-3E49-9C6A-B86AB88EFCA8}"/>
      </w:docPartPr>
      <w:docPartBody>
        <w:p w:rsidR="00DE7F36" w:rsidRDefault="00A05A1E" w:rsidP="00A05A1E">
          <w:pPr>
            <w:pStyle w:val="A7228D36220A894188B7C0EDEA6F69D5"/>
          </w:pPr>
          <w:r>
            <w:rPr>
              <w:rFonts w:cs="Arial"/>
            </w:rPr>
            <w:t>Klicken oder tippen Sie hier, um Text einzugeben.</w:t>
          </w:r>
        </w:p>
      </w:docPartBody>
    </w:docPart>
    <w:docPart>
      <w:docPartPr>
        <w:name w:val="DACD335E7A252C4FA03672E90FD13114"/>
        <w:category>
          <w:name w:val="Allgemein"/>
          <w:gallery w:val="placeholder"/>
        </w:category>
        <w:types>
          <w:type w:val="bbPlcHdr"/>
        </w:types>
        <w:behaviors>
          <w:behavior w:val="content"/>
        </w:behaviors>
        <w:guid w:val="{0E9D1359-4445-6043-A73B-12A73F6EACF0}"/>
      </w:docPartPr>
      <w:docPartBody>
        <w:p w:rsidR="00DE7F36" w:rsidRDefault="00A05A1E" w:rsidP="00A05A1E">
          <w:pPr>
            <w:pStyle w:val="DACD335E7A252C4FA03672E90FD13114"/>
          </w:pPr>
          <w:r>
            <w:rPr>
              <w:rFonts w:cs="Arial"/>
              <w:sz w:val="20"/>
              <w:szCs w:val="20"/>
            </w:rPr>
            <w:t>Hier Text eingeben.</w:t>
          </w:r>
        </w:p>
      </w:docPartBody>
    </w:docPart>
    <w:docPart>
      <w:docPartPr>
        <w:name w:val="13898320449407419BF0A84E9C5D481C"/>
        <w:category>
          <w:name w:val="Allgemein"/>
          <w:gallery w:val="placeholder"/>
        </w:category>
        <w:types>
          <w:type w:val="bbPlcHdr"/>
        </w:types>
        <w:behaviors>
          <w:behavior w:val="content"/>
        </w:behaviors>
        <w:guid w:val="{E5B042FF-061F-1D4D-9F3E-DF6A72FF3A3C}"/>
      </w:docPartPr>
      <w:docPartBody>
        <w:p w:rsidR="00DE7F36" w:rsidRDefault="00A05A1E" w:rsidP="00A05A1E">
          <w:pPr>
            <w:pStyle w:val="13898320449407419BF0A84E9C5D481C"/>
          </w:pPr>
          <w:r>
            <w:rPr>
              <w:rStyle w:val="Platzhaltertext"/>
            </w:rPr>
            <w:t>[Anzahl]</w:t>
          </w:r>
        </w:p>
      </w:docPartBody>
    </w:docPart>
    <w:docPart>
      <w:docPartPr>
        <w:name w:val="4833F0B72A315A409981AB93173DD55D"/>
        <w:category>
          <w:name w:val="Allgemein"/>
          <w:gallery w:val="placeholder"/>
        </w:category>
        <w:types>
          <w:type w:val="bbPlcHdr"/>
        </w:types>
        <w:behaviors>
          <w:behavior w:val="content"/>
        </w:behaviors>
        <w:guid w:val="{91087990-D454-3B46-9E87-AC32953A45F5}"/>
      </w:docPartPr>
      <w:docPartBody>
        <w:p w:rsidR="00DE7F36" w:rsidRDefault="00A05A1E" w:rsidP="00A05A1E">
          <w:pPr>
            <w:pStyle w:val="4833F0B72A315A409981AB93173DD55D"/>
          </w:pPr>
          <w:r>
            <w:rPr>
              <w:rStyle w:val="Platzhaltertext"/>
            </w:rPr>
            <w:t>[Anzahl]</w:t>
          </w:r>
        </w:p>
      </w:docPartBody>
    </w:docPart>
    <w:docPart>
      <w:docPartPr>
        <w:name w:val="31C211F0C4B6AC479A5D07206C7C7F3F"/>
        <w:category>
          <w:name w:val="Allgemein"/>
          <w:gallery w:val="placeholder"/>
        </w:category>
        <w:types>
          <w:type w:val="bbPlcHdr"/>
        </w:types>
        <w:behaviors>
          <w:behavior w:val="content"/>
        </w:behaviors>
        <w:guid w:val="{1DBCE45B-589B-154D-95A8-C04FC5530D26}"/>
      </w:docPartPr>
      <w:docPartBody>
        <w:p w:rsidR="00DE7F36" w:rsidRDefault="00A05A1E" w:rsidP="00A05A1E">
          <w:pPr>
            <w:pStyle w:val="31C211F0C4B6AC479A5D07206C7C7F3F"/>
          </w:pPr>
          <w:r>
            <w:rPr>
              <w:rStyle w:val="Platzhaltertext"/>
            </w:rPr>
            <w:t>[Anzahl]</w:t>
          </w:r>
        </w:p>
      </w:docPartBody>
    </w:docPart>
    <w:docPart>
      <w:docPartPr>
        <w:name w:val="7781A6F536137D47BAC552FA5927BB5A"/>
        <w:category>
          <w:name w:val="Allgemein"/>
          <w:gallery w:val="placeholder"/>
        </w:category>
        <w:types>
          <w:type w:val="bbPlcHdr"/>
        </w:types>
        <w:behaviors>
          <w:behavior w:val="content"/>
        </w:behaviors>
        <w:guid w:val="{A03CE490-3EDF-EA4F-A13C-603DAFA8C7F4}"/>
      </w:docPartPr>
      <w:docPartBody>
        <w:p w:rsidR="00DE7F36" w:rsidRDefault="00A05A1E" w:rsidP="00A05A1E">
          <w:pPr>
            <w:pStyle w:val="7781A6F536137D47BAC552FA5927BB5A"/>
          </w:pPr>
          <w:r>
            <w:rPr>
              <w:rStyle w:val="Platzhaltertext"/>
            </w:rPr>
            <w:t>[Anzahl]</w:t>
          </w:r>
        </w:p>
      </w:docPartBody>
    </w:docPart>
    <w:docPart>
      <w:docPartPr>
        <w:name w:val="8E923A814044B44CAFE368EA6B140DC5"/>
        <w:category>
          <w:name w:val="Allgemein"/>
          <w:gallery w:val="placeholder"/>
        </w:category>
        <w:types>
          <w:type w:val="bbPlcHdr"/>
        </w:types>
        <w:behaviors>
          <w:behavior w:val="content"/>
        </w:behaviors>
        <w:guid w:val="{F676F3AB-E540-2749-9390-CC830F3F217A}"/>
      </w:docPartPr>
      <w:docPartBody>
        <w:p w:rsidR="00DE7F36" w:rsidRDefault="00A05A1E" w:rsidP="00A05A1E">
          <w:pPr>
            <w:pStyle w:val="8E923A814044B44CAFE368EA6B140DC5"/>
          </w:pPr>
          <w:r>
            <w:rPr>
              <w:rFonts w:cs="Arial"/>
              <w:sz w:val="20"/>
              <w:szCs w:val="20"/>
            </w:rPr>
            <w:t>Hier Text eingeben.</w:t>
          </w:r>
        </w:p>
      </w:docPartBody>
    </w:docPart>
    <w:docPart>
      <w:docPartPr>
        <w:name w:val="69E56DAE37B68A418C8407FAFF6333CB"/>
        <w:category>
          <w:name w:val="Allgemein"/>
          <w:gallery w:val="placeholder"/>
        </w:category>
        <w:types>
          <w:type w:val="bbPlcHdr"/>
        </w:types>
        <w:behaviors>
          <w:behavior w:val="content"/>
        </w:behaviors>
        <w:guid w:val="{0190409A-B526-704F-8273-3FA42760CE26}"/>
      </w:docPartPr>
      <w:docPartBody>
        <w:p w:rsidR="00DE7F36" w:rsidRDefault="00A05A1E" w:rsidP="00A05A1E">
          <w:pPr>
            <w:pStyle w:val="69E56DAE37B68A418C8407FAFF6333CB"/>
          </w:pPr>
          <w:r>
            <w:rPr>
              <w:rFonts w:cs="Arial"/>
              <w:sz w:val="20"/>
              <w:szCs w:val="20"/>
            </w:rPr>
            <w:t>Hier Text eingeben.</w:t>
          </w:r>
        </w:p>
      </w:docPartBody>
    </w:docPart>
    <w:docPart>
      <w:docPartPr>
        <w:name w:val="B72A048B9F3AA241A487F63E270398DA"/>
        <w:category>
          <w:name w:val="Allgemein"/>
          <w:gallery w:val="placeholder"/>
        </w:category>
        <w:types>
          <w:type w:val="bbPlcHdr"/>
        </w:types>
        <w:behaviors>
          <w:behavior w:val="content"/>
        </w:behaviors>
        <w:guid w:val="{C7D2A19E-B141-0641-A2C1-3FDA26EF20E4}"/>
      </w:docPartPr>
      <w:docPartBody>
        <w:p w:rsidR="00DE7F36" w:rsidRDefault="00A05A1E" w:rsidP="00A05A1E">
          <w:pPr>
            <w:pStyle w:val="B72A048B9F3AA241A487F63E270398DA"/>
          </w:pPr>
          <w:r>
            <w:rPr>
              <w:rFonts w:cs="Arial"/>
              <w:sz w:val="20"/>
              <w:szCs w:val="20"/>
            </w:rPr>
            <w:t>Hier Text eingeben.</w:t>
          </w:r>
        </w:p>
      </w:docPartBody>
    </w:docPart>
    <w:docPart>
      <w:docPartPr>
        <w:name w:val="1088C1ED74F86D46B058D85921EC304B"/>
        <w:category>
          <w:name w:val="Allgemein"/>
          <w:gallery w:val="placeholder"/>
        </w:category>
        <w:types>
          <w:type w:val="bbPlcHdr"/>
        </w:types>
        <w:behaviors>
          <w:behavior w:val="content"/>
        </w:behaviors>
        <w:guid w:val="{4CE3044C-2B0E-834D-97EC-E9BA2B0F1443}"/>
      </w:docPartPr>
      <w:docPartBody>
        <w:p w:rsidR="00DE7F36" w:rsidRDefault="00A05A1E" w:rsidP="00A05A1E">
          <w:pPr>
            <w:pStyle w:val="1088C1ED74F86D46B058D85921EC304B"/>
          </w:pPr>
          <w:r>
            <w:rPr>
              <w:rFonts w:cs="Arial"/>
              <w:sz w:val="20"/>
              <w:szCs w:val="20"/>
            </w:rPr>
            <w:t>Hier Text eingeben.</w:t>
          </w:r>
        </w:p>
      </w:docPartBody>
    </w:docPart>
    <w:docPart>
      <w:docPartPr>
        <w:name w:val="7D7B1420F966B8478E01E142B18FA9D8"/>
        <w:category>
          <w:name w:val="Allgemein"/>
          <w:gallery w:val="placeholder"/>
        </w:category>
        <w:types>
          <w:type w:val="bbPlcHdr"/>
        </w:types>
        <w:behaviors>
          <w:behavior w:val="content"/>
        </w:behaviors>
        <w:guid w:val="{E669D021-7DB8-B048-B2F8-7F6081E65F80}"/>
      </w:docPartPr>
      <w:docPartBody>
        <w:p w:rsidR="00DE7F36" w:rsidRDefault="00A05A1E" w:rsidP="00A05A1E">
          <w:pPr>
            <w:pStyle w:val="7D7B1420F966B8478E01E142B18FA9D8"/>
          </w:pPr>
          <w:r>
            <w:rPr>
              <w:rFonts w:cs="Arial"/>
              <w:sz w:val="20"/>
              <w:szCs w:val="20"/>
            </w:rPr>
            <w:t>Hier Text eingeben.</w:t>
          </w:r>
        </w:p>
      </w:docPartBody>
    </w:docPart>
    <w:docPart>
      <w:docPartPr>
        <w:name w:val="93C1E23EAC3C2C4C8255402216B8B0BA"/>
        <w:category>
          <w:name w:val="Allgemein"/>
          <w:gallery w:val="placeholder"/>
        </w:category>
        <w:types>
          <w:type w:val="bbPlcHdr"/>
        </w:types>
        <w:behaviors>
          <w:behavior w:val="content"/>
        </w:behaviors>
        <w:guid w:val="{D5A2A5BA-526F-5E47-802C-70EC325E5316}"/>
      </w:docPartPr>
      <w:docPartBody>
        <w:p w:rsidR="00DE7F36" w:rsidRDefault="00A05A1E" w:rsidP="00A05A1E">
          <w:pPr>
            <w:pStyle w:val="93C1E23EAC3C2C4C8255402216B8B0BA"/>
          </w:pPr>
          <w:r>
            <w:rPr>
              <w:rFonts w:cs="Arial"/>
              <w:sz w:val="20"/>
              <w:szCs w:val="20"/>
            </w:rPr>
            <w:t>Hier Text eingeben.</w:t>
          </w:r>
        </w:p>
      </w:docPartBody>
    </w:docPart>
    <w:docPart>
      <w:docPartPr>
        <w:name w:val="13ECC6469722734BA5689D9B20FEB242"/>
        <w:category>
          <w:name w:val="Allgemein"/>
          <w:gallery w:val="placeholder"/>
        </w:category>
        <w:types>
          <w:type w:val="bbPlcHdr"/>
        </w:types>
        <w:behaviors>
          <w:behavior w:val="content"/>
        </w:behaviors>
        <w:guid w:val="{56830241-8A80-6D4B-A0AF-D531F13F992E}"/>
      </w:docPartPr>
      <w:docPartBody>
        <w:p w:rsidR="00DE7F36" w:rsidRDefault="00A05A1E" w:rsidP="00A05A1E">
          <w:pPr>
            <w:pStyle w:val="13ECC6469722734BA5689D9B20FEB242"/>
          </w:pPr>
          <w:r>
            <w:rPr>
              <w:rStyle w:val="Platzhaltertext"/>
            </w:rPr>
            <w:t>[Anzahl]</w:t>
          </w:r>
        </w:p>
      </w:docPartBody>
    </w:docPart>
    <w:docPart>
      <w:docPartPr>
        <w:name w:val="71BA72040052FF4D9E43991AE5E2D5B3"/>
        <w:category>
          <w:name w:val="Allgemein"/>
          <w:gallery w:val="placeholder"/>
        </w:category>
        <w:types>
          <w:type w:val="bbPlcHdr"/>
        </w:types>
        <w:behaviors>
          <w:behavior w:val="content"/>
        </w:behaviors>
        <w:guid w:val="{A729FE04-EA6D-834F-9A8F-5117B89F19D0}"/>
      </w:docPartPr>
      <w:docPartBody>
        <w:p w:rsidR="00DE7F36" w:rsidRDefault="00A05A1E" w:rsidP="00A05A1E">
          <w:pPr>
            <w:pStyle w:val="71BA72040052FF4D9E43991AE5E2D5B3"/>
          </w:pPr>
          <w:r>
            <w:rPr>
              <w:rStyle w:val="Platzhaltertext"/>
            </w:rPr>
            <w:t>[Anzahl]</w:t>
          </w:r>
        </w:p>
      </w:docPartBody>
    </w:docPart>
    <w:docPart>
      <w:docPartPr>
        <w:name w:val="65159C60AA438D4687616D45054E9BD3"/>
        <w:category>
          <w:name w:val="Allgemein"/>
          <w:gallery w:val="placeholder"/>
        </w:category>
        <w:types>
          <w:type w:val="bbPlcHdr"/>
        </w:types>
        <w:behaviors>
          <w:behavior w:val="content"/>
        </w:behaviors>
        <w:guid w:val="{83C63BF5-A754-F14E-88A4-170E89989FA4}"/>
      </w:docPartPr>
      <w:docPartBody>
        <w:p w:rsidR="00DE7F36" w:rsidRDefault="00A05A1E" w:rsidP="00A05A1E">
          <w:pPr>
            <w:pStyle w:val="65159C60AA438D4687616D45054E9BD3"/>
          </w:pPr>
          <w:r>
            <w:rPr>
              <w:rStyle w:val="Platzhaltertext"/>
            </w:rPr>
            <w:t>[Anzahl]</w:t>
          </w:r>
        </w:p>
      </w:docPartBody>
    </w:docPart>
    <w:docPart>
      <w:docPartPr>
        <w:name w:val="B45BA8325BD99B4F8A9381F5CC7422F4"/>
        <w:category>
          <w:name w:val="Allgemein"/>
          <w:gallery w:val="placeholder"/>
        </w:category>
        <w:types>
          <w:type w:val="bbPlcHdr"/>
        </w:types>
        <w:behaviors>
          <w:behavior w:val="content"/>
        </w:behaviors>
        <w:guid w:val="{CE80695A-50A1-A74F-AA23-11DCE588DA82}"/>
      </w:docPartPr>
      <w:docPartBody>
        <w:p w:rsidR="00DE7F36" w:rsidRDefault="00A05A1E" w:rsidP="00A05A1E">
          <w:pPr>
            <w:pStyle w:val="B45BA8325BD99B4F8A9381F5CC7422F4"/>
          </w:pPr>
          <w:r>
            <w:rPr>
              <w:rStyle w:val="Platzhaltertext"/>
            </w:rPr>
            <w:t>[Anzahl]</w:t>
          </w:r>
        </w:p>
      </w:docPartBody>
    </w:docPart>
    <w:docPart>
      <w:docPartPr>
        <w:name w:val="E2455B52C5AA1A4BB76C054FACD6687F"/>
        <w:category>
          <w:name w:val="Allgemein"/>
          <w:gallery w:val="placeholder"/>
        </w:category>
        <w:types>
          <w:type w:val="bbPlcHdr"/>
        </w:types>
        <w:behaviors>
          <w:behavior w:val="content"/>
        </w:behaviors>
        <w:guid w:val="{37364ABC-AD55-0347-A6D7-D8A396C74A72}"/>
      </w:docPartPr>
      <w:docPartBody>
        <w:p w:rsidR="00DE7F36" w:rsidRDefault="00A05A1E" w:rsidP="00A05A1E">
          <w:pPr>
            <w:pStyle w:val="E2455B52C5AA1A4BB76C054FACD6687F"/>
          </w:pPr>
          <w:r>
            <w:rPr>
              <w:rStyle w:val="Platzhaltertext"/>
            </w:rPr>
            <w:t>[Anzahl]</w:t>
          </w:r>
        </w:p>
      </w:docPartBody>
    </w:docPart>
    <w:docPart>
      <w:docPartPr>
        <w:name w:val="1512BDBD26EE9846A0920A85252912BB"/>
        <w:category>
          <w:name w:val="Allgemein"/>
          <w:gallery w:val="placeholder"/>
        </w:category>
        <w:types>
          <w:type w:val="bbPlcHdr"/>
        </w:types>
        <w:behaviors>
          <w:behavior w:val="content"/>
        </w:behaviors>
        <w:guid w:val="{8873EB40-C6F6-6945-BC3F-271FC261FAD4}"/>
      </w:docPartPr>
      <w:docPartBody>
        <w:p w:rsidR="00DE7F36" w:rsidRDefault="00A05A1E" w:rsidP="00A05A1E">
          <w:pPr>
            <w:pStyle w:val="1512BDBD26EE9846A0920A85252912BB"/>
          </w:pPr>
          <w:r>
            <w:rPr>
              <w:rFonts w:cs="Arial"/>
              <w:sz w:val="20"/>
              <w:szCs w:val="20"/>
            </w:rPr>
            <w:t>Hier Text eingeben.</w:t>
          </w:r>
        </w:p>
      </w:docPartBody>
    </w:docPart>
    <w:docPart>
      <w:docPartPr>
        <w:name w:val="E70840D4F46D37449CFEC1AAABCE17EF"/>
        <w:category>
          <w:name w:val="Allgemein"/>
          <w:gallery w:val="placeholder"/>
        </w:category>
        <w:types>
          <w:type w:val="bbPlcHdr"/>
        </w:types>
        <w:behaviors>
          <w:behavior w:val="content"/>
        </w:behaviors>
        <w:guid w:val="{DF72F7A5-BA4B-0C47-A947-E89EDD2CD4EF}"/>
      </w:docPartPr>
      <w:docPartBody>
        <w:p w:rsidR="00DE7F36" w:rsidRDefault="00A05A1E" w:rsidP="00A05A1E">
          <w:pPr>
            <w:pStyle w:val="E70840D4F46D37449CFEC1AAABCE17EF"/>
          </w:pPr>
          <w:r>
            <w:rPr>
              <w:rFonts w:cs="Arial"/>
              <w:sz w:val="20"/>
              <w:szCs w:val="20"/>
            </w:rPr>
            <w:t>Hier Text eingeben.</w:t>
          </w:r>
        </w:p>
      </w:docPartBody>
    </w:docPart>
    <w:docPart>
      <w:docPartPr>
        <w:name w:val="0843FF5340189B4A88E1FC007B19C1A9"/>
        <w:category>
          <w:name w:val="Allgemein"/>
          <w:gallery w:val="placeholder"/>
        </w:category>
        <w:types>
          <w:type w:val="bbPlcHdr"/>
        </w:types>
        <w:behaviors>
          <w:behavior w:val="content"/>
        </w:behaviors>
        <w:guid w:val="{99817913-431D-7248-9D8B-2BD5D41FC3C8}"/>
      </w:docPartPr>
      <w:docPartBody>
        <w:p w:rsidR="00DE7F36" w:rsidRDefault="00A05A1E" w:rsidP="00A05A1E">
          <w:pPr>
            <w:pStyle w:val="0843FF5340189B4A88E1FC007B19C1A9"/>
          </w:pPr>
          <w:r>
            <w:rPr>
              <w:rFonts w:cs="Arial"/>
              <w:sz w:val="20"/>
              <w:szCs w:val="20"/>
            </w:rPr>
            <w:t>Hier Text eingeben.</w:t>
          </w:r>
        </w:p>
      </w:docPartBody>
    </w:docPart>
    <w:docPart>
      <w:docPartPr>
        <w:name w:val="D78CC0939BC352478A016D82C5B17BB5"/>
        <w:category>
          <w:name w:val="Allgemein"/>
          <w:gallery w:val="placeholder"/>
        </w:category>
        <w:types>
          <w:type w:val="bbPlcHdr"/>
        </w:types>
        <w:behaviors>
          <w:behavior w:val="content"/>
        </w:behaviors>
        <w:guid w:val="{93E58C28-F2C7-7143-9C04-923D96000CE3}"/>
      </w:docPartPr>
      <w:docPartBody>
        <w:p w:rsidR="00DE7F36" w:rsidRDefault="00A05A1E" w:rsidP="00A05A1E">
          <w:pPr>
            <w:pStyle w:val="D78CC0939BC352478A016D82C5B17BB5"/>
          </w:pPr>
          <w:r>
            <w:rPr>
              <w:rFonts w:cs="Arial"/>
              <w:sz w:val="20"/>
              <w:szCs w:val="20"/>
            </w:rPr>
            <w:t>Hier Text eingeben.</w:t>
          </w:r>
        </w:p>
      </w:docPartBody>
    </w:docPart>
    <w:docPart>
      <w:docPartPr>
        <w:name w:val="FB2FE1F6E57AFC49A6B38C81BCABF4B7"/>
        <w:category>
          <w:name w:val="Allgemein"/>
          <w:gallery w:val="placeholder"/>
        </w:category>
        <w:types>
          <w:type w:val="bbPlcHdr"/>
        </w:types>
        <w:behaviors>
          <w:behavior w:val="content"/>
        </w:behaviors>
        <w:guid w:val="{52F6FB3F-B130-BA4F-95BC-3634AFC89A87}"/>
      </w:docPartPr>
      <w:docPartBody>
        <w:p w:rsidR="00B457B8" w:rsidRDefault="00DE7F36" w:rsidP="00DE7F36">
          <w:pPr>
            <w:pStyle w:val="FB2FE1F6E57AFC49A6B38C81BCABF4B7"/>
          </w:pPr>
          <w:r>
            <w:rPr>
              <w:rFonts w:cs="Arial"/>
            </w:rPr>
            <w:t>Klicken oder tippen Sie hier, um Text einzugeben.</w:t>
          </w:r>
        </w:p>
      </w:docPartBody>
    </w:docPart>
    <w:docPart>
      <w:docPartPr>
        <w:name w:val="5055C98F4D856646AB0EBC9D0E0EFDE7"/>
        <w:category>
          <w:name w:val="Allgemein"/>
          <w:gallery w:val="placeholder"/>
        </w:category>
        <w:types>
          <w:type w:val="bbPlcHdr"/>
        </w:types>
        <w:behaviors>
          <w:behavior w:val="content"/>
        </w:behaviors>
        <w:guid w:val="{C69F3C4F-CA51-EC4B-86BF-D191C9CDAACD}"/>
      </w:docPartPr>
      <w:docPartBody>
        <w:p w:rsidR="00B457B8" w:rsidRDefault="00DE7F36" w:rsidP="00DE7F36">
          <w:pPr>
            <w:pStyle w:val="5055C98F4D856646AB0EBC9D0E0EFDE7"/>
          </w:pPr>
          <w:r>
            <w:rPr>
              <w:rFonts w:cs="Arial"/>
              <w:sz w:val="20"/>
              <w:szCs w:val="20"/>
            </w:rPr>
            <w:t>Hier Text eingeben.</w:t>
          </w:r>
        </w:p>
      </w:docPartBody>
    </w:docPart>
    <w:docPart>
      <w:docPartPr>
        <w:name w:val="E876C763DCD2774A98C756434C7FDF98"/>
        <w:category>
          <w:name w:val="Allgemein"/>
          <w:gallery w:val="placeholder"/>
        </w:category>
        <w:types>
          <w:type w:val="bbPlcHdr"/>
        </w:types>
        <w:behaviors>
          <w:behavior w:val="content"/>
        </w:behaviors>
        <w:guid w:val="{E75D76B8-91A9-D04E-828F-5924E6AE4362}"/>
      </w:docPartPr>
      <w:docPartBody>
        <w:p w:rsidR="00B457B8" w:rsidRDefault="00DE7F36" w:rsidP="00DE7F36">
          <w:pPr>
            <w:pStyle w:val="E876C763DCD2774A98C756434C7FDF98"/>
          </w:pPr>
          <w:r>
            <w:rPr>
              <w:rFonts w:cs="Arial"/>
            </w:rPr>
            <w:t>Klicken oder tippen Sie hier, um Text einzugeben.</w:t>
          </w:r>
        </w:p>
      </w:docPartBody>
    </w:docPart>
    <w:docPart>
      <w:docPartPr>
        <w:name w:val="00AC54B04C89424F8686CBF7AF93B21D"/>
        <w:category>
          <w:name w:val="Allgemein"/>
          <w:gallery w:val="placeholder"/>
        </w:category>
        <w:types>
          <w:type w:val="bbPlcHdr"/>
        </w:types>
        <w:behaviors>
          <w:behavior w:val="content"/>
        </w:behaviors>
        <w:guid w:val="{04BA70CF-1ED8-C149-9A61-A929919C0339}"/>
      </w:docPartPr>
      <w:docPartBody>
        <w:p w:rsidR="00B457B8" w:rsidRDefault="00DE7F36" w:rsidP="00DE7F36">
          <w:pPr>
            <w:pStyle w:val="00AC54B04C89424F8686CBF7AF93B21D"/>
          </w:pPr>
          <w:r>
            <w:rPr>
              <w:rFonts w:cs="Arial"/>
              <w:sz w:val="20"/>
              <w:szCs w:val="20"/>
            </w:rPr>
            <w:t>Hier Text eingeben.</w:t>
          </w:r>
        </w:p>
      </w:docPartBody>
    </w:docPart>
    <w:docPart>
      <w:docPartPr>
        <w:name w:val="7DE8DCB7D9ABFC4F9ADD4ACDB25865AB"/>
        <w:category>
          <w:name w:val="Allgemein"/>
          <w:gallery w:val="placeholder"/>
        </w:category>
        <w:types>
          <w:type w:val="bbPlcHdr"/>
        </w:types>
        <w:behaviors>
          <w:behavior w:val="content"/>
        </w:behaviors>
        <w:guid w:val="{97816F0F-2C20-7D41-AE02-9B2A35D4AB02}"/>
      </w:docPartPr>
      <w:docPartBody>
        <w:p w:rsidR="00B457B8" w:rsidRDefault="00DE7F36" w:rsidP="00DE7F36">
          <w:pPr>
            <w:pStyle w:val="7DE8DCB7D9ABFC4F9ADD4ACDB25865AB"/>
          </w:pPr>
          <w:r>
            <w:rPr>
              <w:rFonts w:cs="Arial"/>
            </w:rPr>
            <w:t>Klicken oder tippen Sie hier, um Text einzugeben.</w:t>
          </w:r>
        </w:p>
      </w:docPartBody>
    </w:docPart>
    <w:docPart>
      <w:docPartPr>
        <w:name w:val="C7429B036456D241A4D999946BD161D6"/>
        <w:category>
          <w:name w:val="Allgemein"/>
          <w:gallery w:val="placeholder"/>
        </w:category>
        <w:types>
          <w:type w:val="bbPlcHdr"/>
        </w:types>
        <w:behaviors>
          <w:behavior w:val="content"/>
        </w:behaviors>
        <w:guid w:val="{A1F0005D-415C-AE4C-A92E-FB1A4DF2C391}"/>
      </w:docPartPr>
      <w:docPartBody>
        <w:p w:rsidR="00B457B8" w:rsidRDefault="00DE7F36" w:rsidP="00DE7F36">
          <w:pPr>
            <w:pStyle w:val="C7429B036456D241A4D999946BD161D6"/>
          </w:pPr>
          <w:r>
            <w:rPr>
              <w:rFonts w:cs="Arial"/>
              <w:sz w:val="20"/>
              <w:szCs w:val="20"/>
            </w:rPr>
            <w:t>Hier Text eingeben.</w:t>
          </w:r>
        </w:p>
      </w:docPartBody>
    </w:docPart>
    <w:docPart>
      <w:docPartPr>
        <w:name w:val="3939171D4E9A6947A0AC08FBC16D48D1"/>
        <w:category>
          <w:name w:val="Allgemein"/>
          <w:gallery w:val="placeholder"/>
        </w:category>
        <w:types>
          <w:type w:val="bbPlcHdr"/>
        </w:types>
        <w:behaviors>
          <w:behavior w:val="content"/>
        </w:behaviors>
        <w:guid w:val="{443DC544-48CF-E24A-B125-F26B9C427752}"/>
      </w:docPartPr>
      <w:docPartBody>
        <w:p w:rsidR="00B457B8" w:rsidRDefault="00DE7F36" w:rsidP="00DE7F36">
          <w:pPr>
            <w:pStyle w:val="3939171D4E9A6947A0AC08FBC16D48D1"/>
          </w:pPr>
          <w:r>
            <w:rPr>
              <w:rFonts w:cs="Arial"/>
            </w:rPr>
            <w:t>Klicken oder tippen Sie hier, um Text einzugeben.</w:t>
          </w:r>
        </w:p>
      </w:docPartBody>
    </w:docPart>
    <w:docPart>
      <w:docPartPr>
        <w:name w:val="A340719AAC46E34E8452EC90FBDFE1C5"/>
        <w:category>
          <w:name w:val="Allgemein"/>
          <w:gallery w:val="placeholder"/>
        </w:category>
        <w:types>
          <w:type w:val="bbPlcHdr"/>
        </w:types>
        <w:behaviors>
          <w:behavior w:val="content"/>
        </w:behaviors>
        <w:guid w:val="{AB443291-D700-F145-99B1-77C12648D2AF}"/>
      </w:docPartPr>
      <w:docPartBody>
        <w:p w:rsidR="00B457B8" w:rsidRDefault="00DE7F36" w:rsidP="00DE7F36">
          <w:pPr>
            <w:pStyle w:val="A340719AAC46E34E8452EC90FBDFE1C5"/>
          </w:pPr>
          <w:r>
            <w:rPr>
              <w:rFonts w:cs="Arial"/>
              <w:sz w:val="20"/>
              <w:szCs w:val="20"/>
            </w:rPr>
            <w:t>Hier Text eingeben.</w:t>
          </w:r>
        </w:p>
      </w:docPartBody>
    </w:docPart>
    <w:docPart>
      <w:docPartPr>
        <w:name w:val="9CF36AE335120E4794135270E0EAF886"/>
        <w:category>
          <w:name w:val="Allgemein"/>
          <w:gallery w:val="placeholder"/>
        </w:category>
        <w:types>
          <w:type w:val="bbPlcHdr"/>
        </w:types>
        <w:behaviors>
          <w:behavior w:val="content"/>
        </w:behaviors>
        <w:guid w:val="{4BA827E1-1EEF-264E-9124-2C928AF81F1D}"/>
      </w:docPartPr>
      <w:docPartBody>
        <w:p w:rsidR="00B457B8" w:rsidRDefault="00DE7F36" w:rsidP="00DE7F36">
          <w:pPr>
            <w:pStyle w:val="9CF36AE335120E4794135270E0EAF886"/>
          </w:pPr>
          <w:r>
            <w:rPr>
              <w:rFonts w:cs="Arial"/>
            </w:rPr>
            <w:t>Klicken oder tippen Sie hier, um Text einzugeben.</w:t>
          </w:r>
        </w:p>
      </w:docPartBody>
    </w:docPart>
    <w:docPart>
      <w:docPartPr>
        <w:name w:val="7645A2E7F485D44589D94DE0AC05F491"/>
        <w:category>
          <w:name w:val="Allgemein"/>
          <w:gallery w:val="placeholder"/>
        </w:category>
        <w:types>
          <w:type w:val="bbPlcHdr"/>
        </w:types>
        <w:behaviors>
          <w:behavior w:val="content"/>
        </w:behaviors>
        <w:guid w:val="{BA3DB638-AE0D-1D40-BF77-99E390F42A3C}"/>
      </w:docPartPr>
      <w:docPartBody>
        <w:p w:rsidR="00B457B8" w:rsidRDefault="00DE7F36" w:rsidP="00DE7F36">
          <w:pPr>
            <w:pStyle w:val="7645A2E7F485D44589D94DE0AC05F491"/>
          </w:pPr>
          <w:r>
            <w:rPr>
              <w:rFonts w:cs="Arial"/>
              <w:sz w:val="20"/>
              <w:szCs w:val="20"/>
            </w:rPr>
            <w:t>Hier Text eingeben.</w:t>
          </w:r>
        </w:p>
      </w:docPartBody>
    </w:docPart>
    <w:docPart>
      <w:docPartPr>
        <w:name w:val="95289E4E04A0644C9AA271DCCC5FCC24"/>
        <w:category>
          <w:name w:val="Allgemein"/>
          <w:gallery w:val="placeholder"/>
        </w:category>
        <w:types>
          <w:type w:val="bbPlcHdr"/>
        </w:types>
        <w:behaviors>
          <w:behavior w:val="content"/>
        </w:behaviors>
        <w:guid w:val="{6D4F25A9-4AD7-514E-BCAB-14163FF544C5}"/>
      </w:docPartPr>
      <w:docPartBody>
        <w:p w:rsidR="00B457B8" w:rsidRDefault="00DE7F36" w:rsidP="00DE7F36">
          <w:pPr>
            <w:pStyle w:val="95289E4E04A0644C9AA271DCCC5FCC24"/>
          </w:pPr>
          <w:r>
            <w:rPr>
              <w:rFonts w:cs="Arial"/>
            </w:rPr>
            <w:t>Klicken oder tippen Sie hier, um Text einzugeben.</w:t>
          </w:r>
        </w:p>
      </w:docPartBody>
    </w:docPart>
    <w:docPart>
      <w:docPartPr>
        <w:name w:val="573D99837E3D8C46B3697131B017441F"/>
        <w:category>
          <w:name w:val="Allgemein"/>
          <w:gallery w:val="placeholder"/>
        </w:category>
        <w:types>
          <w:type w:val="bbPlcHdr"/>
        </w:types>
        <w:behaviors>
          <w:behavior w:val="content"/>
        </w:behaviors>
        <w:guid w:val="{9F5DF1D9-6B32-974E-9F64-0838006F67F4}"/>
      </w:docPartPr>
      <w:docPartBody>
        <w:p w:rsidR="00B457B8" w:rsidRDefault="00DE7F36" w:rsidP="00DE7F36">
          <w:pPr>
            <w:pStyle w:val="573D99837E3D8C46B3697131B017441F"/>
          </w:pPr>
          <w:r>
            <w:rPr>
              <w:rFonts w:cs="Arial"/>
              <w:sz w:val="20"/>
              <w:szCs w:val="20"/>
            </w:rPr>
            <w:t>Hier Text eingeben.</w:t>
          </w:r>
        </w:p>
      </w:docPartBody>
    </w:docPart>
    <w:docPart>
      <w:docPartPr>
        <w:name w:val="4B93D1B91F1E4045AF7EAB8D92BCC373"/>
        <w:category>
          <w:name w:val="Allgemein"/>
          <w:gallery w:val="placeholder"/>
        </w:category>
        <w:types>
          <w:type w:val="bbPlcHdr"/>
        </w:types>
        <w:behaviors>
          <w:behavior w:val="content"/>
        </w:behaviors>
        <w:guid w:val="{B96C4684-1355-D64F-8BE8-7F5B50291F50}"/>
      </w:docPartPr>
      <w:docPartBody>
        <w:p w:rsidR="00B457B8" w:rsidRDefault="00DE7F36" w:rsidP="00DE7F36">
          <w:pPr>
            <w:pStyle w:val="4B93D1B91F1E4045AF7EAB8D92BCC373"/>
          </w:pPr>
          <w:r>
            <w:rPr>
              <w:rFonts w:cs="Arial"/>
            </w:rPr>
            <w:t>Klicken oder tippen Sie hier, um Text einzugeben.</w:t>
          </w:r>
        </w:p>
      </w:docPartBody>
    </w:docPart>
    <w:docPart>
      <w:docPartPr>
        <w:name w:val="769B6A40308ABB49A4A4BF3066D7CA7B"/>
        <w:category>
          <w:name w:val="Allgemein"/>
          <w:gallery w:val="placeholder"/>
        </w:category>
        <w:types>
          <w:type w:val="bbPlcHdr"/>
        </w:types>
        <w:behaviors>
          <w:behavior w:val="content"/>
        </w:behaviors>
        <w:guid w:val="{D69BB85F-005C-4C49-8557-2504790803A6}"/>
      </w:docPartPr>
      <w:docPartBody>
        <w:p w:rsidR="00B457B8" w:rsidRDefault="00DE7F36" w:rsidP="00DE7F36">
          <w:pPr>
            <w:pStyle w:val="769B6A40308ABB49A4A4BF3066D7CA7B"/>
          </w:pPr>
          <w:r>
            <w:rPr>
              <w:rFonts w:cs="Arial"/>
              <w:sz w:val="20"/>
              <w:szCs w:val="20"/>
            </w:rPr>
            <w:t>Hier Text eingeben.</w:t>
          </w:r>
        </w:p>
      </w:docPartBody>
    </w:docPart>
    <w:docPart>
      <w:docPartPr>
        <w:name w:val="B3BA335E50C63A4FAD4847E2889939F4"/>
        <w:category>
          <w:name w:val="Allgemein"/>
          <w:gallery w:val="placeholder"/>
        </w:category>
        <w:types>
          <w:type w:val="bbPlcHdr"/>
        </w:types>
        <w:behaviors>
          <w:behavior w:val="content"/>
        </w:behaviors>
        <w:guid w:val="{E455ECF8-92FD-1042-8BE5-AF26572F0559}"/>
      </w:docPartPr>
      <w:docPartBody>
        <w:p w:rsidR="00B457B8" w:rsidRDefault="00DE7F36" w:rsidP="00DE7F36">
          <w:pPr>
            <w:pStyle w:val="B3BA335E50C63A4FAD4847E2889939F4"/>
          </w:pPr>
          <w:r>
            <w:rPr>
              <w:rFonts w:cs="Arial"/>
            </w:rPr>
            <w:t>Klicken oder tippen Sie hier, um Text einzugeben.</w:t>
          </w:r>
        </w:p>
      </w:docPartBody>
    </w:docPart>
    <w:docPart>
      <w:docPartPr>
        <w:name w:val="DD30D9364925454DB3BB0545CBB4FD2A"/>
        <w:category>
          <w:name w:val="Allgemein"/>
          <w:gallery w:val="placeholder"/>
        </w:category>
        <w:types>
          <w:type w:val="bbPlcHdr"/>
        </w:types>
        <w:behaviors>
          <w:behavior w:val="content"/>
        </w:behaviors>
        <w:guid w:val="{ADE2AFC5-CE7C-8546-A341-12FDBF628E9A}"/>
      </w:docPartPr>
      <w:docPartBody>
        <w:p w:rsidR="00B457B8" w:rsidRDefault="00DE7F36" w:rsidP="00DE7F36">
          <w:pPr>
            <w:pStyle w:val="DD30D9364925454DB3BB0545CBB4FD2A"/>
          </w:pPr>
          <w:r>
            <w:rPr>
              <w:rFonts w:cs="Arial"/>
              <w:sz w:val="20"/>
              <w:szCs w:val="20"/>
            </w:rPr>
            <w:t>Hier Text eingeben.</w:t>
          </w:r>
        </w:p>
      </w:docPartBody>
    </w:docPart>
    <w:docPart>
      <w:docPartPr>
        <w:name w:val="A49F0BD4598E464EA2EBAC1377CCC003"/>
        <w:category>
          <w:name w:val="Allgemein"/>
          <w:gallery w:val="placeholder"/>
        </w:category>
        <w:types>
          <w:type w:val="bbPlcHdr"/>
        </w:types>
        <w:behaviors>
          <w:behavior w:val="content"/>
        </w:behaviors>
        <w:guid w:val="{CAFF473C-F9F3-AF4E-B1C1-DB3C440EBC3F}"/>
      </w:docPartPr>
      <w:docPartBody>
        <w:p w:rsidR="00E65773" w:rsidRDefault="00220681" w:rsidP="00220681">
          <w:pPr>
            <w:pStyle w:val="A49F0BD4598E464EA2EBAC1377CCC003"/>
          </w:pPr>
          <w:r>
            <w:rPr>
              <w:rStyle w:val="Platzhaltertext"/>
            </w:rPr>
            <w:t>[Anzahl]</w:t>
          </w:r>
        </w:p>
      </w:docPartBody>
    </w:docPart>
    <w:docPart>
      <w:docPartPr>
        <w:name w:val="D40E63D2E7D8EA4AAB5A6B69EAC6AB17"/>
        <w:category>
          <w:name w:val="Allgemein"/>
          <w:gallery w:val="placeholder"/>
        </w:category>
        <w:types>
          <w:type w:val="bbPlcHdr"/>
        </w:types>
        <w:behaviors>
          <w:behavior w:val="content"/>
        </w:behaviors>
        <w:guid w:val="{49E2430B-7DBD-4341-88FC-37EB405466D0}"/>
      </w:docPartPr>
      <w:docPartBody>
        <w:p w:rsidR="00E65773" w:rsidRDefault="00220681" w:rsidP="00220681">
          <w:pPr>
            <w:pStyle w:val="D40E63D2E7D8EA4AAB5A6B69EAC6AB17"/>
          </w:pPr>
          <w:r>
            <w:rPr>
              <w:rStyle w:val="Platzhaltertext"/>
            </w:rPr>
            <w:t>[Anzahl]</w:t>
          </w:r>
        </w:p>
      </w:docPartBody>
    </w:docPart>
    <w:docPart>
      <w:docPartPr>
        <w:name w:val="7D939B96DCE72C4A9E44D1D8537804BB"/>
        <w:category>
          <w:name w:val="Allgemein"/>
          <w:gallery w:val="placeholder"/>
        </w:category>
        <w:types>
          <w:type w:val="bbPlcHdr"/>
        </w:types>
        <w:behaviors>
          <w:behavior w:val="content"/>
        </w:behaviors>
        <w:guid w:val="{B9E90918-06EA-4A4F-9239-DD9AC67BD16E}"/>
      </w:docPartPr>
      <w:docPartBody>
        <w:p w:rsidR="00E65773" w:rsidRDefault="00220681" w:rsidP="00220681">
          <w:pPr>
            <w:pStyle w:val="7D939B96DCE72C4A9E44D1D8537804BB"/>
          </w:pPr>
          <w:r>
            <w:rPr>
              <w:rStyle w:val="Platzhaltertext"/>
            </w:rPr>
            <w:t>[Anzahl]</w:t>
          </w:r>
        </w:p>
      </w:docPartBody>
    </w:docPart>
    <w:docPart>
      <w:docPartPr>
        <w:name w:val="E7A88DFDD8BA9E4B8707D9B1B61A1CA0"/>
        <w:category>
          <w:name w:val="Allgemein"/>
          <w:gallery w:val="placeholder"/>
        </w:category>
        <w:types>
          <w:type w:val="bbPlcHdr"/>
        </w:types>
        <w:behaviors>
          <w:behavior w:val="content"/>
        </w:behaviors>
        <w:guid w:val="{531A83AA-CBDC-BD4E-B016-BB3742011322}"/>
      </w:docPartPr>
      <w:docPartBody>
        <w:p w:rsidR="00E65773" w:rsidRDefault="00220681" w:rsidP="00220681">
          <w:pPr>
            <w:pStyle w:val="E7A88DFDD8BA9E4B8707D9B1B61A1CA0"/>
          </w:pPr>
          <w:r>
            <w:rPr>
              <w:rStyle w:val="Platzhaltertext"/>
            </w:rPr>
            <w:t>[Anzahl]</w:t>
          </w:r>
        </w:p>
      </w:docPartBody>
    </w:docPart>
    <w:docPart>
      <w:docPartPr>
        <w:name w:val="08DD3383B58CD74FA0B31ED57E87C7CC"/>
        <w:category>
          <w:name w:val="Allgemein"/>
          <w:gallery w:val="placeholder"/>
        </w:category>
        <w:types>
          <w:type w:val="bbPlcHdr"/>
        </w:types>
        <w:behaviors>
          <w:behavior w:val="content"/>
        </w:behaviors>
        <w:guid w:val="{97978377-0B2A-434E-92E7-D26AFA08A0B8}"/>
      </w:docPartPr>
      <w:docPartBody>
        <w:p w:rsidR="00E65773" w:rsidRDefault="00220681" w:rsidP="00220681">
          <w:pPr>
            <w:pStyle w:val="08DD3383B58CD74FA0B31ED57E87C7CC"/>
          </w:pPr>
          <w:r>
            <w:rPr>
              <w:rStyle w:val="Platzhaltertext"/>
            </w:rPr>
            <w:t>[Anzahl]</w:t>
          </w:r>
        </w:p>
      </w:docPartBody>
    </w:docPart>
    <w:docPart>
      <w:docPartPr>
        <w:name w:val="DEC4413BFD8652409066B37386C77BCF"/>
        <w:category>
          <w:name w:val="Allgemein"/>
          <w:gallery w:val="placeholder"/>
        </w:category>
        <w:types>
          <w:type w:val="bbPlcHdr"/>
        </w:types>
        <w:behaviors>
          <w:behavior w:val="content"/>
        </w:behaviors>
        <w:guid w:val="{780D510E-66E0-3748-AD0C-90CC22A46AA1}"/>
      </w:docPartPr>
      <w:docPartBody>
        <w:p w:rsidR="00E65773" w:rsidRDefault="00220681" w:rsidP="00220681">
          <w:pPr>
            <w:pStyle w:val="DEC4413BFD8652409066B37386C77BCF"/>
          </w:pPr>
          <w:r>
            <w:rPr>
              <w:rStyle w:val="Platzhaltertext"/>
            </w:rPr>
            <w:t>[Anzahl]</w:t>
          </w:r>
        </w:p>
      </w:docPartBody>
    </w:docPart>
    <w:docPart>
      <w:docPartPr>
        <w:name w:val="14A67B731CE2FE48B4D19AEB5D098073"/>
        <w:category>
          <w:name w:val="Allgemein"/>
          <w:gallery w:val="placeholder"/>
        </w:category>
        <w:types>
          <w:type w:val="bbPlcHdr"/>
        </w:types>
        <w:behaviors>
          <w:behavior w:val="content"/>
        </w:behaviors>
        <w:guid w:val="{07614F40-8612-4143-B3B1-968D32BB2119}"/>
      </w:docPartPr>
      <w:docPartBody>
        <w:p w:rsidR="00E65773" w:rsidRDefault="00220681" w:rsidP="00220681">
          <w:pPr>
            <w:pStyle w:val="14A67B731CE2FE48B4D19AEB5D098073"/>
          </w:pPr>
          <w:r>
            <w:rPr>
              <w:rStyle w:val="Platzhaltertext"/>
            </w:rPr>
            <w:t>[Anzahl]</w:t>
          </w:r>
        </w:p>
      </w:docPartBody>
    </w:docPart>
    <w:docPart>
      <w:docPartPr>
        <w:name w:val="4EC53D0148E8C04186D3ABE98AC1458C"/>
        <w:category>
          <w:name w:val="Allgemein"/>
          <w:gallery w:val="placeholder"/>
        </w:category>
        <w:types>
          <w:type w:val="bbPlcHdr"/>
        </w:types>
        <w:behaviors>
          <w:behavior w:val="content"/>
        </w:behaviors>
        <w:guid w:val="{C225A420-843C-344E-A358-43B9D2C6BF1A}"/>
      </w:docPartPr>
      <w:docPartBody>
        <w:p w:rsidR="00E65773" w:rsidRDefault="00220681" w:rsidP="00220681">
          <w:pPr>
            <w:pStyle w:val="4EC53D0148E8C04186D3ABE98AC1458C"/>
          </w:pPr>
          <w:r>
            <w:rPr>
              <w:rStyle w:val="Platzhaltertext"/>
            </w:rPr>
            <w:t>[Anzahl]</w:t>
          </w:r>
        </w:p>
      </w:docPartBody>
    </w:docPart>
    <w:docPart>
      <w:docPartPr>
        <w:name w:val="CAD3D2F3A0735C4D9DACB9051D258425"/>
        <w:category>
          <w:name w:val="Allgemein"/>
          <w:gallery w:val="placeholder"/>
        </w:category>
        <w:types>
          <w:type w:val="bbPlcHdr"/>
        </w:types>
        <w:behaviors>
          <w:behavior w:val="content"/>
        </w:behaviors>
        <w:guid w:val="{B64A028D-BAFE-3D41-8F66-68D528E4FF7B}"/>
      </w:docPartPr>
      <w:docPartBody>
        <w:p w:rsidR="00E65773" w:rsidRDefault="00220681" w:rsidP="00220681">
          <w:pPr>
            <w:pStyle w:val="CAD3D2F3A0735C4D9DACB9051D258425"/>
          </w:pPr>
          <w:r>
            <w:rPr>
              <w:rStyle w:val="Platzhaltertext"/>
            </w:rPr>
            <w:t>[Anzahl]</w:t>
          </w:r>
        </w:p>
      </w:docPartBody>
    </w:docPart>
    <w:docPart>
      <w:docPartPr>
        <w:name w:val="E06691575B607C4E8A1F25814F949E8A"/>
        <w:category>
          <w:name w:val="Allgemein"/>
          <w:gallery w:val="placeholder"/>
        </w:category>
        <w:types>
          <w:type w:val="bbPlcHdr"/>
        </w:types>
        <w:behaviors>
          <w:behavior w:val="content"/>
        </w:behaviors>
        <w:guid w:val="{2EA25697-04FB-2348-9008-B52265F83E1A}"/>
      </w:docPartPr>
      <w:docPartBody>
        <w:p w:rsidR="00E65773" w:rsidRDefault="00220681" w:rsidP="00220681">
          <w:pPr>
            <w:pStyle w:val="E06691575B607C4E8A1F25814F949E8A"/>
          </w:pPr>
          <w:r>
            <w:rPr>
              <w:rStyle w:val="Platzhaltertext"/>
            </w:rPr>
            <w:t>[Anzahl]</w:t>
          </w:r>
        </w:p>
      </w:docPartBody>
    </w:docPart>
    <w:docPart>
      <w:docPartPr>
        <w:name w:val="20D7236E7897984D8D9780DB11600EBA"/>
        <w:category>
          <w:name w:val="Allgemein"/>
          <w:gallery w:val="placeholder"/>
        </w:category>
        <w:types>
          <w:type w:val="bbPlcHdr"/>
        </w:types>
        <w:behaviors>
          <w:behavior w:val="content"/>
        </w:behaviors>
        <w:guid w:val="{C5057AC1-179B-3344-9DB9-3E4D550090E9}"/>
      </w:docPartPr>
      <w:docPartBody>
        <w:p w:rsidR="00E65773" w:rsidRDefault="00220681" w:rsidP="00220681">
          <w:pPr>
            <w:pStyle w:val="20D7236E7897984D8D9780DB11600EBA"/>
          </w:pPr>
          <w:r>
            <w:rPr>
              <w:rStyle w:val="Platzhaltertext"/>
            </w:rPr>
            <w:t>[Anzahl]</w:t>
          </w:r>
        </w:p>
      </w:docPartBody>
    </w:docPart>
    <w:docPart>
      <w:docPartPr>
        <w:name w:val="99FE274494E3974986ABE91A5DF1E7E3"/>
        <w:category>
          <w:name w:val="Allgemein"/>
          <w:gallery w:val="placeholder"/>
        </w:category>
        <w:types>
          <w:type w:val="bbPlcHdr"/>
        </w:types>
        <w:behaviors>
          <w:behavior w:val="content"/>
        </w:behaviors>
        <w:guid w:val="{7D74DAD7-EF4E-5C49-A4BF-7040E9F2AB2A}"/>
      </w:docPartPr>
      <w:docPartBody>
        <w:p w:rsidR="00E65773" w:rsidRDefault="00220681" w:rsidP="00220681">
          <w:pPr>
            <w:pStyle w:val="99FE274494E3974986ABE91A5DF1E7E3"/>
          </w:pPr>
          <w:r>
            <w:rPr>
              <w:rStyle w:val="Platzhaltertext"/>
            </w:rPr>
            <w:t>[Anzahl]</w:t>
          </w:r>
        </w:p>
      </w:docPartBody>
    </w:docPart>
    <w:docPart>
      <w:docPartPr>
        <w:name w:val="76E4F526EC5A11499123A57B0B5512B6"/>
        <w:category>
          <w:name w:val="Allgemein"/>
          <w:gallery w:val="placeholder"/>
        </w:category>
        <w:types>
          <w:type w:val="bbPlcHdr"/>
        </w:types>
        <w:behaviors>
          <w:behavior w:val="content"/>
        </w:behaviors>
        <w:guid w:val="{3F9E1EF5-6D90-1449-99BF-5FEB640DAD7B}"/>
      </w:docPartPr>
      <w:docPartBody>
        <w:p w:rsidR="00E65773" w:rsidRDefault="00220681" w:rsidP="00220681">
          <w:pPr>
            <w:pStyle w:val="76E4F526EC5A11499123A57B0B5512B6"/>
          </w:pPr>
          <w:r>
            <w:rPr>
              <w:rStyle w:val="Platzhaltertext"/>
            </w:rPr>
            <w:t>[Anzahl]</w:t>
          </w:r>
        </w:p>
      </w:docPartBody>
    </w:docPart>
    <w:docPart>
      <w:docPartPr>
        <w:name w:val="F072952DD2CC7E41A364B9FC0BC75C63"/>
        <w:category>
          <w:name w:val="Allgemein"/>
          <w:gallery w:val="placeholder"/>
        </w:category>
        <w:types>
          <w:type w:val="bbPlcHdr"/>
        </w:types>
        <w:behaviors>
          <w:behavior w:val="content"/>
        </w:behaviors>
        <w:guid w:val="{3BCDCD89-E292-3643-A6CA-24BE6B6B8EBF}"/>
      </w:docPartPr>
      <w:docPartBody>
        <w:p w:rsidR="00E65773" w:rsidRDefault="00220681" w:rsidP="00220681">
          <w:pPr>
            <w:pStyle w:val="F072952DD2CC7E41A364B9FC0BC75C63"/>
          </w:pPr>
          <w:r>
            <w:rPr>
              <w:rStyle w:val="Platzhaltertext"/>
            </w:rPr>
            <w:t>[Anzahl]</w:t>
          </w:r>
        </w:p>
      </w:docPartBody>
    </w:docPart>
    <w:docPart>
      <w:docPartPr>
        <w:name w:val="1667817E2179C142B631619469E44115"/>
        <w:category>
          <w:name w:val="Allgemein"/>
          <w:gallery w:val="placeholder"/>
        </w:category>
        <w:types>
          <w:type w:val="bbPlcHdr"/>
        </w:types>
        <w:behaviors>
          <w:behavior w:val="content"/>
        </w:behaviors>
        <w:guid w:val="{A0E31ABC-72D6-E94E-A9FD-021C138E104C}"/>
      </w:docPartPr>
      <w:docPartBody>
        <w:p w:rsidR="00E65773" w:rsidRDefault="00220681" w:rsidP="00220681">
          <w:pPr>
            <w:pStyle w:val="1667817E2179C142B631619469E44115"/>
          </w:pPr>
          <w:r>
            <w:rPr>
              <w:rStyle w:val="Platzhaltertext"/>
            </w:rPr>
            <w:t>[Anzahl]</w:t>
          </w:r>
        </w:p>
      </w:docPartBody>
    </w:docPart>
    <w:docPart>
      <w:docPartPr>
        <w:name w:val="BCB26AF36206BA4293020E33D29AEF2F"/>
        <w:category>
          <w:name w:val="Allgemein"/>
          <w:gallery w:val="placeholder"/>
        </w:category>
        <w:types>
          <w:type w:val="bbPlcHdr"/>
        </w:types>
        <w:behaviors>
          <w:behavior w:val="content"/>
        </w:behaviors>
        <w:guid w:val="{3EA0EB5D-67F7-9940-8A9F-15A0AF650FC4}"/>
      </w:docPartPr>
      <w:docPartBody>
        <w:p w:rsidR="00E65773" w:rsidRDefault="00220681" w:rsidP="00220681">
          <w:pPr>
            <w:pStyle w:val="BCB26AF36206BA4293020E33D29AEF2F"/>
          </w:pPr>
          <w:r>
            <w:rPr>
              <w:rStyle w:val="Platzhaltertext"/>
            </w:rPr>
            <w:t>[Anzahl]</w:t>
          </w:r>
        </w:p>
      </w:docPartBody>
    </w:docPart>
    <w:docPart>
      <w:docPartPr>
        <w:name w:val="A0766B6EBB72A240BE307A5964985659"/>
        <w:category>
          <w:name w:val="Allgemein"/>
          <w:gallery w:val="placeholder"/>
        </w:category>
        <w:types>
          <w:type w:val="bbPlcHdr"/>
        </w:types>
        <w:behaviors>
          <w:behavior w:val="content"/>
        </w:behaviors>
        <w:guid w:val="{A41BC611-09C6-CF4D-82AC-B048DAC1324D}"/>
      </w:docPartPr>
      <w:docPartBody>
        <w:p w:rsidR="00E65773" w:rsidRDefault="00220681" w:rsidP="00220681">
          <w:pPr>
            <w:pStyle w:val="A0766B6EBB72A240BE307A5964985659"/>
          </w:pPr>
          <w:r>
            <w:rPr>
              <w:rStyle w:val="Platzhaltertext"/>
            </w:rPr>
            <w:t>[Anzahl]</w:t>
          </w:r>
        </w:p>
      </w:docPartBody>
    </w:docPart>
    <w:docPart>
      <w:docPartPr>
        <w:name w:val="E3F678149942FD44B11D13D5D1A3EF25"/>
        <w:category>
          <w:name w:val="Allgemein"/>
          <w:gallery w:val="placeholder"/>
        </w:category>
        <w:types>
          <w:type w:val="bbPlcHdr"/>
        </w:types>
        <w:behaviors>
          <w:behavior w:val="content"/>
        </w:behaviors>
        <w:guid w:val="{BF49E0C8-AD7C-F04C-A08A-59ECEC2AB56A}"/>
      </w:docPartPr>
      <w:docPartBody>
        <w:p w:rsidR="00E65773" w:rsidRDefault="00220681" w:rsidP="00220681">
          <w:pPr>
            <w:pStyle w:val="E3F678149942FD44B11D13D5D1A3EF25"/>
          </w:pPr>
          <w:r>
            <w:rPr>
              <w:rStyle w:val="Platzhaltertext"/>
            </w:rPr>
            <w:t>[Anzahl]</w:t>
          </w:r>
        </w:p>
      </w:docPartBody>
    </w:docPart>
    <w:docPart>
      <w:docPartPr>
        <w:name w:val="C6524242DD39CD40AAF3EE5AF43DA1B3"/>
        <w:category>
          <w:name w:val="Allgemein"/>
          <w:gallery w:val="placeholder"/>
        </w:category>
        <w:types>
          <w:type w:val="bbPlcHdr"/>
        </w:types>
        <w:behaviors>
          <w:behavior w:val="content"/>
        </w:behaviors>
        <w:guid w:val="{1BB0F992-0914-7E4B-93F1-0CC033D7FB35}"/>
      </w:docPartPr>
      <w:docPartBody>
        <w:p w:rsidR="00E65773" w:rsidRDefault="00220681" w:rsidP="00220681">
          <w:pPr>
            <w:pStyle w:val="C6524242DD39CD40AAF3EE5AF43DA1B3"/>
          </w:pPr>
          <w:r>
            <w:rPr>
              <w:rStyle w:val="Platzhaltertext"/>
            </w:rPr>
            <w:t>[Anzahl]</w:t>
          </w:r>
        </w:p>
      </w:docPartBody>
    </w:docPart>
    <w:docPart>
      <w:docPartPr>
        <w:name w:val="8165791F64DA4740B838EB08D1F15CA4"/>
        <w:category>
          <w:name w:val="Allgemein"/>
          <w:gallery w:val="placeholder"/>
        </w:category>
        <w:types>
          <w:type w:val="bbPlcHdr"/>
        </w:types>
        <w:behaviors>
          <w:behavior w:val="content"/>
        </w:behaviors>
        <w:guid w:val="{A346DED7-8462-644E-9770-72A7D684B18C}"/>
      </w:docPartPr>
      <w:docPartBody>
        <w:p w:rsidR="00E65773" w:rsidRDefault="00220681" w:rsidP="00220681">
          <w:pPr>
            <w:pStyle w:val="8165791F64DA4740B838EB08D1F15CA4"/>
          </w:pPr>
          <w:r>
            <w:rPr>
              <w:rStyle w:val="Platzhaltertext"/>
            </w:rPr>
            <w:t>[Anzahl]</w:t>
          </w:r>
        </w:p>
      </w:docPartBody>
    </w:docPart>
    <w:docPart>
      <w:docPartPr>
        <w:name w:val="F025E3A14A0ABD4B9BCCC1FB1EEC453A"/>
        <w:category>
          <w:name w:val="Allgemein"/>
          <w:gallery w:val="placeholder"/>
        </w:category>
        <w:types>
          <w:type w:val="bbPlcHdr"/>
        </w:types>
        <w:behaviors>
          <w:behavior w:val="content"/>
        </w:behaviors>
        <w:guid w:val="{7728D81E-D14F-7A4D-AB22-09AC227638B3}"/>
      </w:docPartPr>
      <w:docPartBody>
        <w:p w:rsidR="00E65773" w:rsidRDefault="00220681" w:rsidP="00220681">
          <w:pPr>
            <w:pStyle w:val="F025E3A14A0ABD4B9BCCC1FB1EEC453A"/>
          </w:pPr>
          <w:r>
            <w:rPr>
              <w:rStyle w:val="Platzhaltertext"/>
            </w:rPr>
            <w:t>[Anzahl]</w:t>
          </w:r>
        </w:p>
      </w:docPartBody>
    </w:docPart>
    <w:docPart>
      <w:docPartPr>
        <w:name w:val="CE4AFF250E33A840BE4EF5E4FE0576C2"/>
        <w:category>
          <w:name w:val="Allgemein"/>
          <w:gallery w:val="placeholder"/>
        </w:category>
        <w:types>
          <w:type w:val="bbPlcHdr"/>
        </w:types>
        <w:behaviors>
          <w:behavior w:val="content"/>
        </w:behaviors>
        <w:guid w:val="{4A0A4E5C-861F-C54B-BA2D-B96F77392F19}"/>
      </w:docPartPr>
      <w:docPartBody>
        <w:p w:rsidR="00E65773" w:rsidRDefault="00220681" w:rsidP="00220681">
          <w:pPr>
            <w:pStyle w:val="CE4AFF250E33A840BE4EF5E4FE0576C2"/>
          </w:pPr>
          <w:r>
            <w:rPr>
              <w:rStyle w:val="Platzhaltertext"/>
            </w:rPr>
            <w:t>[Anzahl]</w:t>
          </w:r>
        </w:p>
      </w:docPartBody>
    </w:docPart>
    <w:docPart>
      <w:docPartPr>
        <w:name w:val="25B0C683D0F0C2478FACE6362856A575"/>
        <w:category>
          <w:name w:val="Allgemein"/>
          <w:gallery w:val="placeholder"/>
        </w:category>
        <w:types>
          <w:type w:val="bbPlcHdr"/>
        </w:types>
        <w:behaviors>
          <w:behavior w:val="content"/>
        </w:behaviors>
        <w:guid w:val="{D8CAB708-87A2-5246-A967-CBD0C3E30D75}"/>
      </w:docPartPr>
      <w:docPartBody>
        <w:p w:rsidR="00E65773" w:rsidRDefault="00220681" w:rsidP="00220681">
          <w:pPr>
            <w:pStyle w:val="25B0C683D0F0C2478FACE6362856A575"/>
          </w:pPr>
          <w:r>
            <w:rPr>
              <w:rStyle w:val="Platzhaltertext"/>
            </w:rPr>
            <w:t>[Anzahl]</w:t>
          </w:r>
        </w:p>
      </w:docPartBody>
    </w:docPart>
    <w:docPart>
      <w:docPartPr>
        <w:name w:val="76B63709F9FD364E82285E1B9936B41D"/>
        <w:category>
          <w:name w:val="Allgemein"/>
          <w:gallery w:val="placeholder"/>
        </w:category>
        <w:types>
          <w:type w:val="bbPlcHdr"/>
        </w:types>
        <w:behaviors>
          <w:behavior w:val="content"/>
        </w:behaviors>
        <w:guid w:val="{627FA67B-1537-484E-8E4E-EBFE713938DB}"/>
      </w:docPartPr>
      <w:docPartBody>
        <w:p w:rsidR="00E65773" w:rsidRDefault="00220681" w:rsidP="00220681">
          <w:pPr>
            <w:pStyle w:val="76B63709F9FD364E82285E1B9936B41D"/>
          </w:pPr>
          <w:r>
            <w:rPr>
              <w:rStyle w:val="Platzhaltertext"/>
            </w:rPr>
            <w:t>[Anzahl]</w:t>
          </w:r>
        </w:p>
      </w:docPartBody>
    </w:docPart>
    <w:docPart>
      <w:docPartPr>
        <w:name w:val="ED04C9115DCB2A4CA5C2496481BA0B1E"/>
        <w:category>
          <w:name w:val="Allgemein"/>
          <w:gallery w:val="placeholder"/>
        </w:category>
        <w:types>
          <w:type w:val="bbPlcHdr"/>
        </w:types>
        <w:behaviors>
          <w:behavior w:val="content"/>
        </w:behaviors>
        <w:guid w:val="{E888E063-257E-414C-A5CC-ADD11414A22F}"/>
      </w:docPartPr>
      <w:docPartBody>
        <w:p w:rsidR="00E65773" w:rsidRDefault="00220681" w:rsidP="00220681">
          <w:pPr>
            <w:pStyle w:val="ED04C9115DCB2A4CA5C2496481BA0B1E"/>
          </w:pPr>
          <w:r>
            <w:rPr>
              <w:rStyle w:val="Platzhaltertext"/>
            </w:rPr>
            <w:t>[Anzahl]</w:t>
          </w:r>
        </w:p>
      </w:docPartBody>
    </w:docPart>
    <w:docPart>
      <w:docPartPr>
        <w:name w:val="465FAD7525005947A5B25907B35E5930"/>
        <w:category>
          <w:name w:val="Allgemein"/>
          <w:gallery w:val="placeholder"/>
        </w:category>
        <w:types>
          <w:type w:val="bbPlcHdr"/>
        </w:types>
        <w:behaviors>
          <w:behavior w:val="content"/>
        </w:behaviors>
        <w:guid w:val="{55203758-2880-A244-859B-E4D4857378DE}"/>
      </w:docPartPr>
      <w:docPartBody>
        <w:p w:rsidR="00382B0E" w:rsidRDefault="00840EEC" w:rsidP="00840EEC">
          <w:pPr>
            <w:pStyle w:val="465FAD7525005947A5B25907B35E5930"/>
          </w:pPr>
          <w:r>
            <w:rPr>
              <w:rFonts w:cs="Arial"/>
            </w:rPr>
            <w:t>Klicken oder tippen Sie hier, um Text einzugeben.</w:t>
          </w:r>
        </w:p>
      </w:docPartBody>
    </w:docPart>
    <w:docPart>
      <w:docPartPr>
        <w:name w:val="02529510C766B74686173FA70AC48138"/>
        <w:category>
          <w:name w:val="Allgemein"/>
          <w:gallery w:val="placeholder"/>
        </w:category>
        <w:types>
          <w:type w:val="bbPlcHdr"/>
        </w:types>
        <w:behaviors>
          <w:behavior w:val="content"/>
        </w:behaviors>
        <w:guid w:val="{314B6973-1AF1-434A-B0F9-60AC24ABB00C}"/>
      </w:docPartPr>
      <w:docPartBody>
        <w:p w:rsidR="00382B0E" w:rsidRDefault="00840EEC" w:rsidP="00840EEC">
          <w:pPr>
            <w:pStyle w:val="02529510C766B74686173FA70AC48138"/>
          </w:pPr>
          <w:r>
            <w:rPr>
              <w:rFonts w:cs="Arial"/>
            </w:rPr>
            <w:t>Klicken oder tippen Sie hier, um Text einzugeben.</w:t>
          </w:r>
        </w:p>
      </w:docPartBody>
    </w:docPart>
    <w:docPart>
      <w:docPartPr>
        <w:name w:val="FB60CE75560FAE4181A1377597521E92"/>
        <w:category>
          <w:name w:val="Allgemein"/>
          <w:gallery w:val="placeholder"/>
        </w:category>
        <w:types>
          <w:type w:val="bbPlcHdr"/>
        </w:types>
        <w:behaviors>
          <w:behavior w:val="content"/>
        </w:behaviors>
        <w:guid w:val="{0B813FAA-048A-694E-A4A2-01B793DD19AB}"/>
      </w:docPartPr>
      <w:docPartBody>
        <w:p w:rsidR="00382B0E" w:rsidRDefault="00840EEC" w:rsidP="00840EEC">
          <w:pPr>
            <w:pStyle w:val="FB60CE75560FAE4181A1377597521E92"/>
          </w:pPr>
          <w:r>
            <w:rPr>
              <w:rFonts w:cs="Arial"/>
            </w:rPr>
            <w:t>Klicken oder tippen Sie hier, um Text einzugeben.</w:t>
          </w:r>
        </w:p>
      </w:docPartBody>
    </w:docPart>
    <w:docPart>
      <w:docPartPr>
        <w:name w:val="E026C8EF8D6E9E428AC482A96915A6D8"/>
        <w:category>
          <w:name w:val="Allgemein"/>
          <w:gallery w:val="placeholder"/>
        </w:category>
        <w:types>
          <w:type w:val="bbPlcHdr"/>
        </w:types>
        <w:behaviors>
          <w:behavior w:val="content"/>
        </w:behaviors>
        <w:guid w:val="{88C119E4-26E0-4C43-BABE-8F85EA3CA28A}"/>
      </w:docPartPr>
      <w:docPartBody>
        <w:p w:rsidR="00382B0E" w:rsidRDefault="00840EEC" w:rsidP="00840EEC">
          <w:pPr>
            <w:pStyle w:val="E026C8EF8D6E9E428AC482A96915A6D8"/>
          </w:pPr>
          <w:r>
            <w:rPr>
              <w:rFonts w:cs="Arial"/>
            </w:rPr>
            <w:t>Klicken oder tippen Sie hier, um Text einzugeben.</w:t>
          </w:r>
        </w:p>
      </w:docPartBody>
    </w:docPart>
    <w:docPart>
      <w:docPartPr>
        <w:name w:val="F462566452F0DB4699C9425A74B0A73A"/>
        <w:category>
          <w:name w:val="Allgemein"/>
          <w:gallery w:val="placeholder"/>
        </w:category>
        <w:types>
          <w:type w:val="bbPlcHdr"/>
        </w:types>
        <w:behaviors>
          <w:behavior w:val="content"/>
        </w:behaviors>
        <w:guid w:val="{76D8F2F5-C95C-2449-8C66-0F65631E08B2}"/>
      </w:docPartPr>
      <w:docPartBody>
        <w:p w:rsidR="00382B0E" w:rsidRDefault="00840EEC" w:rsidP="00840EEC">
          <w:pPr>
            <w:pStyle w:val="F462566452F0DB4699C9425A74B0A73A"/>
          </w:pPr>
          <w:r>
            <w:rPr>
              <w:rFonts w:cs="Arial"/>
              <w:sz w:val="20"/>
              <w:szCs w:val="20"/>
            </w:rPr>
            <w:t>Hier Text eingeben.</w:t>
          </w:r>
        </w:p>
      </w:docPartBody>
    </w:docPart>
    <w:docPart>
      <w:docPartPr>
        <w:name w:val="9C9280F8241B0644B18373B5D846C8CD"/>
        <w:category>
          <w:name w:val="Allgemein"/>
          <w:gallery w:val="placeholder"/>
        </w:category>
        <w:types>
          <w:type w:val="bbPlcHdr"/>
        </w:types>
        <w:behaviors>
          <w:behavior w:val="content"/>
        </w:behaviors>
        <w:guid w:val="{436DE02E-0FC5-744B-95DB-DD9096B02FCE}"/>
      </w:docPartPr>
      <w:docPartBody>
        <w:p w:rsidR="00382B0E" w:rsidRDefault="00840EEC" w:rsidP="00840EEC">
          <w:pPr>
            <w:pStyle w:val="9C9280F8241B0644B18373B5D846C8CD"/>
          </w:pPr>
          <w:r>
            <w:rPr>
              <w:rFonts w:cs="Arial"/>
            </w:rPr>
            <w:t>Klicken oder tippen Sie hier, um Text einzugeben.</w:t>
          </w:r>
        </w:p>
      </w:docPartBody>
    </w:docPart>
    <w:docPart>
      <w:docPartPr>
        <w:name w:val="48C132CF283A684CBE61A858150DF592"/>
        <w:category>
          <w:name w:val="Allgemein"/>
          <w:gallery w:val="placeholder"/>
        </w:category>
        <w:types>
          <w:type w:val="bbPlcHdr"/>
        </w:types>
        <w:behaviors>
          <w:behavior w:val="content"/>
        </w:behaviors>
        <w:guid w:val="{7C353598-54CD-5F44-A1C0-CAF225FA65EF}"/>
      </w:docPartPr>
      <w:docPartBody>
        <w:p w:rsidR="00382B0E" w:rsidRDefault="00840EEC" w:rsidP="00840EEC">
          <w:pPr>
            <w:pStyle w:val="48C132CF283A684CBE61A858150DF592"/>
          </w:pPr>
          <w:r>
            <w:rPr>
              <w:rFonts w:cs="Arial"/>
            </w:rPr>
            <w:t>Klicken oder tippen Sie hier, um Text einzugeben.</w:t>
          </w:r>
        </w:p>
      </w:docPartBody>
    </w:docPart>
    <w:docPart>
      <w:docPartPr>
        <w:name w:val="B9A80C30FFC6E84C81BC446918EC5058"/>
        <w:category>
          <w:name w:val="Allgemein"/>
          <w:gallery w:val="placeholder"/>
        </w:category>
        <w:types>
          <w:type w:val="bbPlcHdr"/>
        </w:types>
        <w:behaviors>
          <w:behavior w:val="content"/>
        </w:behaviors>
        <w:guid w:val="{F0CC42E1-DF3C-C848-86CD-BDFD2607EAA1}"/>
      </w:docPartPr>
      <w:docPartBody>
        <w:p w:rsidR="00382B0E" w:rsidRDefault="00840EEC" w:rsidP="00840EEC">
          <w:pPr>
            <w:pStyle w:val="B9A80C30FFC6E84C81BC446918EC5058"/>
          </w:pPr>
          <w:r>
            <w:rPr>
              <w:rFonts w:cs="Arial"/>
            </w:rPr>
            <w:t>Klicken oder tippen Sie hier, um Text einzugeben.</w:t>
          </w:r>
        </w:p>
      </w:docPartBody>
    </w:docPart>
    <w:docPart>
      <w:docPartPr>
        <w:name w:val="8B196CB67602BC4FB46F38615C9151C8"/>
        <w:category>
          <w:name w:val="Allgemein"/>
          <w:gallery w:val="placeholder"/>
        </w:category>
        <w:types>
          <w:type w:val="bbPlcHdr"/>
        </w:types>
        <w:behaviors>
          <w:behavior w:val="content"/>
        </w:behaviors>
        <w:guid w:val="{65E4DD98-823A-4C43-8C88-1DD29528E949}"/>
      </w:docPartPr>
      <w:docPartBody>
        <w:p w:rsidR="00382B0E" w:rsidRDefault="00840EEC" w:rsidP="00840EEC">
          <w:pPr>
            <w:pStyle w:val="8B196CB67602BC4FB46F38615C9151C8"/>
          </w:pPr>
          <w:r>
            <w:rPr>
              <w:rFonts w:cs="Arial"/>
              <w:sz w:val="20"/>
              <w:szCs w:val="20"/>
            </w:rPr>
            <w:t>Hier Text eingeben.</w:t>
          </w:r>
        </w:p>
      </w:docPartBody>
    </w:docPart>
    <w:docPart>
      <w:docPartPr>
        <w:name w:val="0B64175906E21A4C9573142DD0721AC3"/>
        <w:category>
          <w:name w:val="Allgemein"/>
          <w:gallery w:val="placeholder"/>
        </w:category>
        <w:types>
          <w:type w:val="bbPlcHdr"/>
        </w:types>
        <w:behaviors>
          <w:behavior w:val="content"/>
        </w:behaviors>
        <w:guid w:val="{D8C1BFC9-C287-6542-9380-2568FA10ED0E}"/>
      </w:docPartPr>
      <w:docPartBody>
        <w:p w:rsidR="00382B0E" w:rsidRDefault="00840EEC" w:rsidP="00840EEC">
          <w:pPr>
            <w:pStyle w:val="0B64175906E21A4C9573142DD0721AC3"/>
          </w:pPr>
          <w:r>
            <w:rPr>
              <w:rFonts w:cs="Arial"/>
            </w:rPr>
            <w:t>Klicken oder tippen Sie hier, um Text einzugeben.</w:t>
          </w:r>
        </w:p>
      </w:docPartBody>
    </w:docPart>
    <w:docPart>
      <w:docPartPr>
        <w:name w:val="557347CEF80A494CB359F7B6F988B991"/>
        <w:category>
          <w:name w:val="Allgemein"/>
          <w:gallery w:val="placeholder"/>
        </w:category>
        <w:types>
          <w:type w:val="bbPlcHdr"/>
        </w:types>
        <w:behaviors>
          <w:behavior w:val="content"/>
        </w:behaviors>
        <w:guid w:val="{9373448D-73B2-2B42-B076-280E0EFDBAAB}"/>
      </w:docPartPr>
      <w:docPartBody>
        <w:p w:rsidR="00382B0E" w:rsidRDefault="00840EEC" w:rsidP="00840EEC">
          <w:pPr>
            <w:pStyle w:val="557347CEF80A494CB359F7B6F988B991"/>
          </w:pPr>
          <w:r>
            <w:rPr>
              <w:rFonts w:cs="Arial"/>
              <w:sz w:val="20"/>
              <w:szCs w:val="20"/>
            </w:rPr>
            <w:t>Hier Text eingeben.</w:t>
          </w:r>
        </w:p>
      </w:docPartBody>
    </w:docPart>
    <w:docPart>
      <w:docPartPr>
        <w:name w:val="B4EB50080C4100489D7A29075146C060"/>
        <w:category>
          <w:name w:val="Allgemein"/>
          <w:gallery w:val="placeholder"/>
        </w:category>
        <w:types>
          <w:type w:val="bbPlcHdr"/>
        </w:types>
        <w:behaviors>
          <w:behavior w:val="content"/>
        </w:behaviors>
        <w:guid w:val="{226FD4A1-950E-0548-838D-BF4ED7916A73}"/>
      </w:docPartPr>
      <w:docPartBody>
        <w:p w:rsidR="00382B0E" w:rsidRDefault="00840EEC" w:rsidP="00840EEC">
          <w:pPr>
            <w:pStyle w:val="B4EB50080C4100489D7A29075146C060"/>
          </w:pPr>
          <w:r>
            <w:rPr>
              <w:rFonts w:cs="Arial"/>
            </w:rPr>
            <w:t>Klicken oder tippen Sie hier, um Text einzugeben.</w:t>
          </w:r>
        </w:p>
      </w:docPartBody>
    </w:docPart>
    <w:docPart>
      <w:docPartPr>
        <w:name w:val="CF67925A02529B4E9E2FA54C30CBE80E"/>
        <w:category>
          <w:name w:val="Allgemein"/>
          <w:gallery w:val="placeholder"/>
        </w:category>
        <w:types>
          <w:type w:val="bbPlcHdr"/>
        </w:types>
        <w:behaviors>
          <w:behavior w:val="content"/>
        </w:behaviors>
        <w:guid w:val="{C4BD272E-9222-1043-A0A5-D4331BDCE7F0}"/>
      </w:docPartPr>
      <w:docPartBody>
        <w:p w:rsidR="00382B0E" w:rsidRDefault="00840EEC" w:rsidP="00840EEC">
          <w:pPr>
            <w:pStyle w:val="CF67925A02529B4E9E2FA54C30CBE80E"/>
          </w:pPr>
          <w:r>
            <w:rPr>
              <w:rFonts w:cs="Arial"/>
              <w:sz w:val="20"/>
              <w:szCs w:val="20"/>
            </w:rPr>
            <w:t>Hier Text eingeben.</w:t>
          </w:r>
        </w:p>
      </w:docPartBody>
    </w:docPart>
    <w:docPart>
      <w:docPartPr>
        <w:name w:val="0A9AE3B9D1712843A69BC4E07C9A21A8"/>
        <w:category>
          <w:name w:val="Allgemein"/>
          <w:gallery w:val="placeholder"/>
        </w:category>
        <w:types>
          <w:type w:val="bbPlcHdr"/>
        </w:types>
        <w:behaviors>
          <w:behavior w:val="content"/>
        </w:behaviors>
        <w:guid w:val="{D3C302CC-071A-2E42-92A6-B564DA1AA706}"/>
      </w:docPartPr>
      <w:docPartBody>
        <w:p w:rsidR="00382B0E" w:rsidRDefault="00840EEC" w:rsidP="00840EEC">
          <w:pPr>
            <w:pStyle w:val="0A9AE3B9D1712843A69BC4E07C9A21A8"/>
          </w:pPr>
          <w:r>
            <w:rPr>
              <w:rFonts w:cs="Arial"/>
            </w:rPr>
            <w:t>Klicken oder tippen Sie hier, um Text einzugeben.</w:t>
          </w:r>
        </w:p>
      </w:docPartBody>
    </w:docPart>
    <w:docPart>
      <w:docPartPr>
        <w:name w:val="B7DDD66214FE024898733DC0F5F26CF3"/>
        <w:category>
          <w:name w:val="Allgemein"/>
          <w:gallery w:val="placeholder"/>
        </w:category>
        <w:types>
          <w:type w:val="bbPlcHdr"/>
        </w:types>
        <w:behaviors>
          <w:behavior w:val="content"/>
        </w:behaviors>
        <w:guid w:val="{920B4628-2F05-DE4E-A413-432018A91797}"/>
      </w:docPartPr>
      <w:docPartBody>
        <w:p w:rsidR="00382B0E" w:rsidRDefault="00840EEC" w:rsidP="00840EEC">
          <w:pPr>
            <w:pStyle w:val="B7DDD66214FE024898733DC0F5F26CF3"/>
          </w:pPr>
          <w:r>
            <w:rPr>
              <w:rFonts w:cs="Arial"/>
            </w:rPr>
            <w:t>Klicken oder tippen Sie hier, um Text einzugeben.</w:t>
          </w:r>
        </w:p>
      </w:docPartBody>
    </w:docPart>
    <w:docPart>
      <w:docPartPr>
        <w:name w:val="14846EB71DFA7E4C97ADB8EF8E69B514"/>
        <w:category>
          <w:name w:val="Allgemein"/>
          <w:gallery w:val="placeholder"/>
        </w:category>
        <w:types>
          <w:type w:val="bbPlcHdr"/>
        </w:types>
        <w:behaviors>
          <w:behavior w:val="content"/>
        </w:behaviors>
        <w:guid w:val="{45CCF0F2-6E6F-D745-935A-EEEE9B55A1CF}"/>
      </w:docPartPr>
      <w:docPartBody>
        <w:p w:rsidR="00382B0E" w:rsidRDefault="00840EEC" w:rsidP="00840EEC">
          <w:pPr>
            <w:pStyle w:val="14846EB71DFA7E4C97ADB8EF8E69B514"/>
          </w:pPr>
          <w:r>
            <w:rPr>
              <w:rFonts w:cs="Arial"/>
              <w:sz w:val="20"/>
              <w:szCs w:val="20"/>
            </w:rPr>
            <w:t>Hier Text eingeben.</w:t>
          </w:r>
        </w:p>
      </w:docPartBody>
    </w:docPart>
    <w:docPart>
      <w:docPartPr>
        <w:name w:val="3413D7045BE4DC4AB6E3BA4E0A7E44B8"/>
        <w:category>
          <w:name w:val="Allgemein"/>
          <w:gallery w:val="placeholder"/>
        </w:category>
        <w:types>
          <w:type w:val="bbPlcHdr"/>
        </w:types>
        <w:behaviors>
          <w:behavior w:val="content"/>
        </w:behaviors>
        <w:guid w:val="{42958303-6B37-204D-9701-5690883342F0}"/>
      </w:docPartPr>
      <w:docPartBody>
        <w:p w:rsidR="00382B0E" w:rsidRDefault="00840EEC" w:rsidP="00840EEC">
          <w:pPr>
            <w:pStyle w:val="3413D7045BE4DC4AB6E3BA4E0A7E44B8"/>
          </w:pPr>
          <w:r>
            <w:rPr>
              <w:rFonts w:cs="Arial"/>
            </w:rPr>
            <w:t>Klicken oder tippen Sie hier, um Text einzugeben.</w:t>
          </w:r>
        </w:p>
      </w:docPartBody>
    </w:docPart>
    <w:docPart>
      <w:docPartPr>
        <w:name w:val="B95AC5BC57F59F449B769608690100F1"/>
        <w:category>
          <w:name w:val="Allgemein"/>
          <w:gallery w:val="placeholder"/>
        </w:category>
        <w:types>
          <w:type w:val="bbPlcHdr"/>
        </w:types>
        <w:behaviors>
          <w:behavior w:val="content"/>
        </w:behaviors>
        <w:guid w:val="{EAD6F951-A9D7-DE4E-A053-DB7EE476AC90}"/>
      </w:docPartPr>
      <w:docPartBody>
        <w:p w:rsidR="00382B0E" w:rsidRDefault="00840EEC" w:rsidP="00840EEC">
          <w:pPr>
            <w:pStyle w:val="B95AC5BC57F59F449B769608690100F1"/>
          </w:pPr>
          <w:r>
            <w:rPr>
              <w:rFonts w:cs="Arial"/>
            </w:rPr>
            <w:t>Klicken oder tippen Sie hier, um Text einzugeben.</w:t>
          </w:r>
        </w:p>
      </w:docPartBody>
    </w:docPart>
    <w:docPart>
      <w:docPartPr>
        <w:name w:val="53780621C707AF44B9C6722E3BF40D0E"/>
        <w:category>
          <w:name w:val="Allgemein"/>
          <w:gallery w:val="placeholder"/>
        </w:category>
        <w:types>
          <w:type w:val="bbPlcHdr"/>
        </w:types>
        <w:behaviors>
          <w:behavior w:val="content"/>
        </w:behaviors>
        <w:guid w:val="{38476ECC-251B-B44B-9A38-77DE7A2B8375}"/>
      </w:docPartPr>
      <w:docPartBody>
        <w:p w:rsidR="00382B0E" w:rsidRDefault="00840EEC" w:rsidP="00840EEC">
          <w:pPr>
            <w:pStyle w:val="53780621C707AF44B9C6722E3BF40D0E"/>
          </w:pPr>
          <w:r>
            <w:rPr>
              <w:rFonts w:cs="Arial"/>
              <w:sz w:val="20"/>
              <w:szCs w:val="20"/>
            </w:rPr>
            <w:t>Hier Text eingeben.</w:t>
          </w:r>
        </w:p>
      </w:docPartBody>
    </w:docPart>
    <w:docPart>
      <w:docPartPr>
        <w:name w:val="2019B769DDEB434088B18CDFFBB5CF7B"/>
        <w:category>
          <w:name w:val="Allgemein"/>
          <w:gallery w:val="placeholder"/>
        </w:category>
        <w:types>
          <w:type w:val="bbPlcHdr"/>
        </w:types>
        <w:behaviors>
          <w:behavior w:val="content"/>
        </w:behaviors>
        <w:guid w:val="{E189892D-2114-5A4D-A999-79592180D1B1}"/>
      </w:docPartPr>
      <w:docPartBody>
        <w:p w:rsidR="0099790D" w:rsidRDefault="00FE2046" w:rsidP="00FE2046">
          <w:pPr>
            <w:pStyle w:val="2019B769DDEB434088B18CDFFBB5CF7B"/>
          </w:pPr>
          <w:r>
            <w:rPr>
              <w:rFonts w:cs="Arial"/>
              <w:sz w:val="20"/>
              <w:szCs w:val="20"/>
            </w:rPr>
            <w:t>Hier Text eingeben.</w:t>
          </w:r>
        </w:p>
      </w:docPartBody>
    </w:docPart>
    <w:docPart>
      <w:docPartPr>
        <w:name w:val="27D8C5FD38CD9C4E8B66F2F9DA6D8D78"/>
        <w:category>
          <w:name w:val="Allgemein"/>
          <w:gallery w:val="placeholder"/>
        </w:category>
        <w:types>
          <w:type w:val="bbPlcHdr"/>
        </w:types>
        <w:behaviors>
          <w:behavior w:val="content"/>
        </w:behaviors>
        <w:guid w:val="{4F6D0899-431B-454B-8BB9-A158CE4388F4}"/>
      </w:docPartPr>
      <w:docPartBody>
        <w:p w:rsidR="000A0150" w:rsidRDefault="00221184" w:rsidP="00221184">
          <w:pPr>
            <w:pStyle w:val="27D8C5FD38CD9C4E8B66F2F9DA6D8D78"/>
          </w:pPr>
          <w:r>
            <w:rPr>
              <w:rStyle w:val="Platzhaltertext"/>
            </w:rPr>
            <w:t>[Text eingeben]</w:t>
          </w:r>
        </w:p>
      </w:docPartBody>
    </w:docPart>
    <w:docPart>
      <w:docPartPr>
        <w:name w:val="19B4988D5F620E46AA28B87395AAFBAB"/>
        <w:category>
          <w:name w:val="Allgemein"/>
          <w:gallery w:val="placeholder"/>
        </w:category>
        <w:types>
          <w:type w:val="bbPlcHdr"/>
        </w:types>
        <w:behaviors>
          <w:behavior w:val="content"/>
        </w:behaviors>
        <w:guid w:val="{C9DC68B3-DE31-FA4F-8EA0-CD75492B437C}"/>
      </w:docPartPr>
      <w:docPartBody>
        <w:p w:rsidR="000A0150" w:rsidRDefault="00221184" w:rsidP="00221184">
          <w:pPr>
            <w:pStyle w:val="19B4988D5F620E46AA28B87395AAFBAB"/>
          </w:pPr>
          <w:r>
            <w:rPr>
              <w:rStyle w:val="Platzhaltertext"/>
            </w:rPr>
            <w:t>[Text eingeben]</w:t>
          </w:r>
        </w:p>
      </w:docPartBody>
    </w:docPart>
    <w:docPart>
      <w:docPartPr>
        <w:name w:val="26DDA03380914341B7843C4B906C6CC2"/>
        <w:category>
          <w:name w:val="Allgemein"/>
          <w:gallery w:val="placeholder"/>
        </w:category>
        <w:types>
          <w:type w:val="bbPlcHdr"/>
        </w:types>
        <w:behaviors>
          <w:behavior w:val="content"/>
        </w:behaviors>
        <w:guid w:val="{7FA37001-4349-3945-9A03-4D2B5767A9AF}"/>
      </w:docPartPr>
      <w:docPartBody>
        <w:p w:rsidR="000A0150" w:rsidRDefault="00221184" w:rsidP="00221184">
          <w:pPr>
            <w:pStyle w:val="26DDA03380914341B7843C4B906C6CC2"/>
          </w:pPr>
          <w:r>
            <w:rPr>
              <w:rStyle w:val="Platzhaltertext"/>
            </w:rPr>
            <w:t>[Text eingeben]</w:t>
          </w:r>
        </w:p>
      </w:docPartBody>
    </w:docPart>
    <w:docPart>
      <w:docPartPr>
        <w:name w:val="244AB0977062944CAD8236FB4D6C5EF3"/>
        <w:category>
          <w:name w:val="Allgemein"/>
          <w:gallery w:val="placeholder"/>
        </w:category>
        <w:types>
          <w:type w:val="bbPlcHdr"/>
        </w:types>
        <w:behaviors>
          <w:behavior w:val="content"/>
        </w:behaviors>
        <w:guid w:val="{37D1A0AF-6657-694F-8D58-8AE52269D779}"/>
      </w:docPartPr>
      <w:docPartBody>
        <w:p w:rsidR="000A0150" w:rsidRDefault="00221184" w:rsidP="00221184">
          <w:pPr>
            <w:pStyle w:val="244AB0977062944CAD8236FB4D6C5EF3"/>
          </w:pPr>
          <w:r>
            <w:rPr>
              <w:rStyle w:val="Platzhaltertext"/>
            </w:rPr>
            <w:t>[Text eingeben]</w:t>
          </w:r>
        </w:p>
      </w:docPartBody>
    </w:docPart>
    <w:docPart>
      <w:docPartPr>
        <w:name w:val="B4A2AB7FED7ABE478A7A264F14C3CB15"/>
        <w:category>
          <w:name w:val="Allgemein"/>
          <w:gallery w:val="placeholder"/>
        </w:category>
        <w:types>
          <w:type w:val="bbPlcHdr"/>
        </w:types>
        <w:behaviors>
          <w:behavior w:val="content"/>
        </w:behaviors>
        <w:guid w:val="{5FBE7CF9-E0A7-7D4D-8EB6-14140C2AF42B}"/>
      </w:docPartPr>
      <w:docPartBody>
        <w:p w:rsidR="000A0150" w:rsidRDefault="00221184" w:rsidP="00221184">
          <w:pPr>
            <w:pStyle w:val="B4A2AB7FED7ABE478A7A264F14C3CB15"/>
          </w:pPr>
          <w:r>
            <w:rPr>
              <w:rStyle w:val="Platzhaltertext"/>
            </w:rPr>
            <w:t>[Text eingeben]</w:t>
          </w:r>
        </w:p>
      </w:docPartBody>
    </w:docPart>
    <w:docPart>
      <w:docPartPr>
        <w:name w:val="62558185DC96624AA8BBF0AD2A76B5E5"/>
        <w:category>
          <w:name w:val="Allgemein"/>
          <w:gallery w:val="placeholder"/>
        </w:category>
        <w:types>
          <w:type w:val="bbPlcHdr"/>
        </w:types>
        <w:behaviors>
          <w:behavior w:val="content"/>
        </w:behaviors>
        <w:guid w:val="{F315CEC1-E893-B54F-90F3-21543F5E6302}"/>
      </w:docPartPr>
      <w:docPartBody>
        <w:p w:rsidR="000A0150" w:rsidRDefault="00221184" w:rsidP="00221184">
          <w:pPr>
            <w:pStyle w:val="62558185DC96624AA8BBF0AD2A76B5E5"/>
          </w:pPr>
          <w:r>
            <w:rPr>
              <w:rStyle w:val="Platzhaltertext"/>
            </w:rPr>
            <w:t>[Text eingeben]</w:t>
          </w:r>
        </w:p>
      </w:docPartBody>
    </w:docPart>
    <w:docPart>
      <w:docPartPr>
        <w:name w:val="5859C4B7B7D27C46985DFEC46A507FCE"/>
        <w:category>
          <w:name w:val="Allgemein"/>
          <w:gallery w:val="placeholder"/>
        </w:category>
        <w:types>
          <w:type w:val="bbPlcHdr"/>
        </w:types>
        <w:behaviors>
          <w:behavior w:val="content"/>
        </w:behaviors>
        <w:guid w:val="{13262430-3536-3643-995F-AE9ABD8EB97D}"/>
      </w:docPartPr>
      <w:docPartBody>
        <w:p w:rsidR="000A0150" w:rsidRDefault="00221184" w:rsidP="00221184">
          <w:pPr>
            <w:pStyle w:val="5859C4B7B7D27C46985DFEC46A507FCE"/>
          </w:pPr>
          <w:r>
            <w:rPr>
              <w:rStyle w:val="Platzhaltertext"/>
            </w:rPr>
            <w:t>[Text eingeben]</w:t>
          </w:r>
        </w:p>
      </w:docPartBody>
    </w:docPart>
    <w:docPart>
      <w:docPartPr>
        <w:name w:val="27B53D9836CC124A8EBB834512B174E5"/>
        <w:category>
          <w:name w:val="Allgemein"/>
          <w:gallery w:val="placeholder"/>
        </w:category>
        <w:types>
          <w:type w:val="bbPlcHdr"/>
        </w:types>
        <w:behaviors>
          <w:behavior w:val="content"/>
        </w:behaviors>
        <w:guid w:val="{2A3EC7CE-0082-0D49-A6CE-99208FC5493A}"/>
      </w:docPartPr>
      <w:docPartBody>
        <w:p w:rsidR="000A0150" w:rsidRDefault="00221184" w:rsidP="00221184">
          <w:pPr>
            <w:pStyle w:val="27B53D9836CC124A8EBB834512B174E5"/>
          </w:pPr>
          <w:r>
            <w:rPr>
              <w:rStyle w:val="Platzhaltertext"/>
            </w:rPr>
            <w:t>[Text eingeben]</w:t>
          </w:r>
        </w:p>
      </w:docPartBody>
    </w:docPart>
    <w:docPart>
      <w:docPartPr>
        <w:name w:val="ED7D2F8BACBF114D8065E52DE0027BF8"/>
        <w:category>
          <w:name w:val="Allgemein"/>
          <w:gallery w:val="placeholder"/>
        </w:category>
        <w:types>
          <w:type w:val="bbPlcHdr"/>
        </w:types>
        <w:behaviors>
          <w:behavior w:val="content"/>
        </w:behaviors>
        <w:guid w:val="{52B4915E-4387-C74A-8D94-5983E8B0A560}"/>
      </w:docPartPr>
      <w:docPartBody>
        <w:p w:rsidR="000A0150" w:rsidRDefault="00221184" w:rsidP="00221184">
          <w:pPr>
            <w:pStyle w:val="ED7D2F8BACBF114D8065E52DE0027BF8"/>
          </w:pPr>
          <w:r>
            <w:rPr>
              <w:rStyle w:val="Platzhaltertext"/>
            </w:rPr>
            <w:t>[Text eingeben]</w:t>
          </w:r>
        </w:p>
      </w:docPartBody>
    </w:docPart>
    <w:docPart>
      <w:docPartPr>
        <w:name w:val="6ABD628AA3681E4390D10BEC82BA15A2"/>
        <w:category>
          <w:name w:val="Allgemein"/>
          <w:gallery w:val="placeholder"/>
        </w:category>
        <w:types>
          <w:type w:val="bbPlcHdr"/>
        </w:types>
        <w:behaviors>
          <w:behavior w:val="content"/>
        </w:behaviors>
        <w:guid w:val="{0B7309CF-1288-7B4C-8542-0E983C133E89}"/>
      </w:docPartPr>
      <w:docPartBody>
        <w:p w:rsidR="000A0150" w:rsidRDefault="00221184" w:rsidP="00221184">
          <w:pPr>
            <w:pStyle w:val="6ABD628AA3681E4390D10BEC82BA15A2"/>
          </w:pPr>
          <w:r>
            <w:rPr>
              <w:rStyle w:val="Platzhaltertext"/>
            </w:rPr>
            <w:t>[Text eingeben]</w:t>
          </w:r>
        </w:p>
      </w:docPartBody>
    </w:docPart>
    <w:docPart>
      <w:docPartPr>
        <w:name w:val="CF8718CC01983E429454D109B3079717"/>
        <w:category>
          <w:name w:val="Allgemein"/>
          <w:gallery w:val="placeholder"/>
        </w:category>
        <w:types>
          <w:type w:val="bbPlcHdr"/>
        </w:types>
        <w:behaviors>
          <w:behavior w:val="content"/>
        </w:behaviors>
        <w:guid w:val="{939E24EA-CF93-2744-A094-84A302F808D9}"/>
      </w:docPartPr>
      <w:docPartBody>
        <w:p w:rsidR="000A0150" w:rsidRDefault="00221184" w:rsidP="00221184">
          <w:pPr>
            <w:pStyle w:val="CF8718CC01983E429454D109B3079717"/>
          </w:pPr>
          <w:r>
            <w:rPr>
              <w:rStyle w:val="Platzhaltertext"/>
            </w:rPr>
            <w:t>[Text eingeben]</w:t>
          </w:r>
        </w:p>
      </w:docPartBody>
    </w:docPart>
    <w:docPart>
      <w:docPartPr>
        <w:name w:val="BA3BB60AE2B22949B205DCF04E5D1245"/>
        <w:category>
          <w:name w:val="Allgemein"/>
          <w:gallery w:val="placeholder"/>
        </w:category>
        <w:types>
          <w:type w:val="bbPlcHdr"/>
        </w:types>
        <w:behaviors>
          <w:behavior w:val="content"/>
        </w:behaviors>
        <w:guid w:val="{10A7CBF9-6332-6641-BCF7-D3413B052EFF}"/>
      </w:docPartPr>
      <w:docPartBody>
        <w:p w:rsidR="000A0150" w:rsidRDefault="00221184" w:rsidP="00221184">
          <w:pPr>
            <w:pStyle w:val="BA3BB60AE2B22949B205DCF04E5D1245"/>
          </w:pPr>
          <w:r>
            <w:rPr>
              <w:rStyle w:val="Platzhaltertext"/>
            </w:rPr>
            <w:t>[Text eingeben]</w:t>
          </w:r>
        </w:p>
      </w:docPartBody>
    </w:docPart>
    <w:docPart>
      <w:docPartPr>
        <w:name w:val="2123975DEA9A414CBDC3913FFA5A78AB"/>
        <w:category>
          <w:name w:val="Allgemein"/>
          <w:gallery w:val="placeholder"/>
        </w:category>
        <w:types>
          <w:type w:val="bbPlcHdr"/>
        </w:types>
        <w:behaviors>
          <w:behavior w:val="content"/>
        </w:behaviors>
        <w:guid w:val="{7233B9E6-D389-2F43-AE69-502827E8119C}"/>
      </w:docPartPr>
      <w:docPartBody>
        <w:p w:rsidR="000A0150" w:rsidRDefault="00221184" w:rsidP="00221184">
          <w:pPr>
            <w:pStyle w:val="2123975DEA9A414CBDC3913FFA5A78AB"/>
          </w:pPr>
          <w:r>
            <w:rPr>
              <w:rStyle w:val="Platzhaltertext"/>
            </w:rPr>
            <w:t>[Text eingeben]</w:t>
          </w:r>
        </w:p>
      </w:docPartBody>
    </w:docPart>
    <w:docPart>
      <w:docPartPr>
        <w:name w:val="452D9906FD67484386F286F7EDB7B25B"/>
        <w:category>
          <w:name w:val="Allgemein"/>
          <w:gallery w:val="placeholder"/>
        </w:category>
        <w:types>
          <w:type w:val="bbPlcHdr"/>
        </w:types>
        <w:behaviors>
          <w:behavior w:val="content"/>
        </w:behaviors>
        <w:guid w:val="{90817F52-92EB-C84D-99B5-E8C507E83D3A}"/>
      </w:docPartPr>
      <w:docPartBody>
        <w:p w:rsidR="000A0150" w:rsidRDefault="00221184" w:rsidP="00221184">
          <w:pPr>
            <w:pStyle w:val="452D9906FD67484386F286F7EDB7B25B"/>
          </w:pPr>
          <w:r>
            <w:rPr>
              <w:rStyle w:val="Platzhaltertext"/>
            </w:rPr>
            <w:t>[Text eingeben]</w:t>
          </w:r>
        </w:p>
      </w:docPartBody>
    </w:docPart>
    <w:docPart>
      <w:docPartPr>
        <w:name w:val="71727C1C80C6EF41A34BC52A95CF64A3"/>
        <w:category>
          <w:name w:val="Allgemein"/>
          <w:gallery w:val="placeholder"/>
        </w:category>
        <w:types>
          <w:type w:val="bbPlcHdr"/>
        </w:types>
        <w:behaviors>
          <w:behavior w:val="content"/>
        </w:behaviors>
        <w:guid w:val="{29E5EBE8-E472-264C-873E-840A8BF741B0}"/>
      </w:docPartPr>
      <w:docPartBody>
        <w:p w:rsidR="000A0150" w:rsidRDefault="00221184" w:rsidP="00221184">
          <w:pPr>
            <w:pStyle w:val="71727C1C80C6EF41A34BC52A95CF64A3"/>
          </w:pPr>
          <w:r>
            <w:rPr>
              <w:rStyle w:val="Platzhaltertext"/>
            </w:rPr>
            <w:t>[Text eingeben]</w:t>
          </w:r>
        </w:p>
      </w:docPartBody>
    </w:docPart>
    <w:docPart>
      <w:docPartPr>
        <w:name w:val="E69183B69F15DC4BB41B10CD47B51468"/>
        <w:category>
          <w:name w:val="Allgemein"/>
          <w:gallery w:val="placeholder"/>
        </w:category>
        <w:types>
          <w:type w:val="bbPlcHdr"/>
        </w:types>
        <w:behaviors>
          <w:behavior w:val="content"/>
        </w:behaviors>
        <w:guid w:val="{BED19B9D-5898-2D44-B03D-0BBB7D4E135C}"/>
      </w:docPartPr>
      <w:docPartBody>
        <w:p w:rsidR="000A0150" w:rsidRDefault="00221184" w:rsidP="00221184">
          <w:pPr>
            <w:pStyle w:val="E69183B69F15DC4BB41B10CD47B51468"/>
          </w:pPr>
          <w:r>
            <w:rPr>
              <w:rStyle w:val="Platzhaltertext"/>
            </w:rPr>
            <w:t>[Text eingeben]</w:t>
          </w:r>
        </w:p>
      </w:docPartBody>
    </w:docPart>
    <w:docPart>
      <w:docPartPr>
        <w:name w:val="6C4A4A3873DF824AB54F5D1FB2414BCE"/>
        <w:category>
          <w:name w:val="Allgemein"/>
          <w:gallery w:val="placeholder"/>
        </w:category>
        <w:types>
          <w:type w:val="bbPlcHdr"/>
        </w:types>
        <w:behaviors>
          <w:behavior w:val="content"/>
        </w:behaviors>
        <w:guid w:val="{DBBA087F-E7B2-704C-A8EE-C4C0726BAD1F}"/>
      </w:docPartPr>
      <w:docPartBody>
        <w:p w:rsidR="000A0150" w:rsidRDefault="00221184" w:rsidP="00221184">
          <w:pPr>
            <w:pStyle w:val="6C4A4A3873DF824AB54F5D1FB2414BCE"/>
          </w:pPr>
          <w:r>
            <w:rPr>
              <w:rStyle w:val="Platzhaltertext"/>
            </w:rPr>
            <w:t>[Text eingeben]</w:t>
          </w:r>
        </w:p>
      </w:docPartBody>
    </w:docPart>
    <w:docPart>
      <w:docPartPr>
        <w:name w:val="6226D5DEB1746D4E9010D9BD961F2DD0"/>
        <w:category>
          <w:name w:val="Allgemein"/>
          <w:gallery w:val="placeholder"/>
        </w:category>
        <w:types>
          <w:type w:val="bbPlcHdr"/>
        </w:types>
        <w:behaviors>
          <w:behavior w:val="content"/>
        </w:behaviors>
        <w:guid w:val="{C642F5FC-AEC3-A94C-8039-1DFC319F3858}"/>
      </w:docPartPr>
      <w:docPartBody>
        <w:p w:rsidR="000A0150" w:rsidRDefault="00221184" w:rsidP="00221184">
          <w:pPr>
            <w:pStyle w:val="6226D5DEB1746D4E9010D9BD961F2DD0"/>
          </w:pPr>
          <w:r>
            <w:rPr>
              <w:rStyle w:val="Platzhaltertext"/>
            </w:rPr>
            <w:t>[Text eingeben]</w:t>
          </w:r>
        </w:p>
      </w:docPartBody>
    </w:docPart>
    <w:docPart>
      <w:docPartPr>
        <w:name w:val="4DAFED174B25F4498D40EBBF1659F98C"/>
        <w:category>
          <w:name w:val="Allgemein"/>
          <w:gallery w:val="placeholder"/>
        </w:category>
        <w:types>
          <w:type w:val="bbPlcHdr"/>
        </w:types>
        <w:behaviors>
          <w:behavior w:val="content"/>
        </w:behaviors>
        <w:guid w:val="{779E57D2-2006-7643-B8D6-753AF86980B4}"/>
      </w:docPartPr>
      <w:docPartBody>
        <w:p w:rsidR="000A0150" w:rsidRDefault="00221184" w:rsidP="00221184">
          <w:pPr>
            <w:pStyle w:val="4DAFED174B25F4498D40EBBF1659F98C"/>
          </w:pPr>
          <w:r>
            <w:rPr>
              <w:rFonts w:cs="Arial"/>
              <w:sz w:val="20"/>
              <w:szCs w:val="20"/>
            </w:rPr>
            <w:t>Hier Text eingeben.</w:t>
          </w:r>
        </w:p>
      </w:docPartBody>
    </w:docPart>
    <w:docPart>
      <w:docPartPr>
        <w:name w:val="3E42F98A1FA807458638FB0E120650FD"/>
        <w:category>
          <w:name w:val="Allgemein"/>
          <w:gallery w:val="placeholder"/>
        </w:category>
        <w:types>
          <w:type w:val="bbPlcHdr"/>
        </w:types>
        <w:behaviors>
          <w:behavior w:val="content"/>
        </w:behaviors>
        <w:guid w:val="{0AF950DB-0984-5841-B216-61F3B0BEE224}"/>
      </w:docPartPr>
      <w:docPartBody>
        <w:p w:rsidR="000A0150" w:rsidRDefault="00221184" w:rsidP="00221184">
          <w:pPr>
            <w:pStyle w:val="3E42F98A1FA807458638FB0E120650FD"/>
          </w:pPr>
          <w:r>
            <w:rPr>
              <w:rStyle w:val="Platzhaltertext"/>
            </w:rPr>
            <w:t>[Text eingeben]</w:t>
          </w:r>
        </w:p>
      </w:docPartBody>
    </w:docPart>
    <w:docPart>
      <w:docPartPr>
        <w:name w:val="2A241E1F6C0AA1408D4B6A8B493D2C00"/>
        <w:category>
          <w:name w:val="Allgemein"/>
          <w:gallery w:val="placeholder"/>
        </w:category>
        <w:types>
          <w:type w:val="bbPlcHdr"/>
        </w:types>
        <w:behaviors>
          <w:behavior w:val="content"/>
        </w:behaviors>
        <w:guid w:val="{E1A0FA42-9B62-0C48-80EC-5172B51E92AC}"/>
      </w:docPartPr>
      <w:docPartBody>
        <w:p w:rsidR="000A0150" w:rsidRDefault="00221184" w:rsidP="00221184">
          <w:pPr>
            <w:pStyle w:val="2A241E1F6C0AA1408D4B6A8B493D2C00"/>
          </w:pPr>
          <w:r>
            <w:rPr>
              <w:rFonts w:cs="Arial"/>
              <w:sz w:val="20"/>
              <w:szCs w:val="20"/>
            </w:rPr>
            <w:t>Hier Text eingeben.</w:t>
          </w:r>
        </w:p>
      </w:docPartBody>
    </w:docPart>
    <w:docPart>
      <w:docPartPr>
        <w:name w:val="92315AC871CC554B98B8D5D3DAF7B45A"/>
        <w:category>
          <w:name w:val="Allgemein"/>
          <w:gallery w:val="placeholder"/>
        </w:category>
        <w:types>
          <w:type w:val="bbPlcHdr"/>
        </w:types>
        <w:behaviors>
          <w:behavior w:val="content"/>
        </w:behaviors>
        <w:guid w:val="{0848F9DF-5E20-6C46-BF75-55494993DD73}"/>
      </w:docPartPr>
      <w:docPartBody>
        <w:p w:rsidR="000A0150" w:rsidRDefault="00221184" w:rsidP="00221184">
          <w:pPr>
            <w:pStyle w:val="92315AC871CC554B98B8D5D3DAF7B45A"/>
          </w:pPr>
          <w:r>
            <w:rPr>
              <w:rStyle w:val="Platzhaltertext"/>
            </w:rPr>
            <w:t>[Text eingeben]</w:t>
          </w:r>
        </w:p>
      </w:docPartBody>
    </w:docPart>
    <w:docPart>
      <w:docPartPr>
        <w:name w:val="2FB40B2941EC4B45BB7F025E0E69D125"/>
        <w:category>
          <w:name w:val="Allgemein"/>
          <w:gallery w:val="placeholder"/>
        </w:category>
        <w:types>
          <w:type w:val="bbPlcHdr"/>
        </w:types>
        <w:behaviors>
          <w:behavior w:val="content"/>
        </w:behaviors>
        <w:guid w:val="{747BEC43-429A-4D46-B706-EA732452F730}"/>
      </w:docPartPr>
      <w:docPartBody>
        <w:p w:rsidR="000A0150" w:rsidRDefault="00221184" w:rsidP="00221184">
          <w:pPr>
            <w:pStyle w:val="2FB40B2941EC4B45BB7F025E0E69D125"/>
          </w:pPr>
          <w:r>
            <w:rPr>
              <w:rFonts w:cs="Arial"/>
              <w:sz w:val="20"/>
              <w:szCs w:val="20"/>
            </w:rPr>
            <w:t>Hier Text eingeben.</w:t>
          </w:r>
        </w:p>
      </w:docPartBody>
    </w:docPart>
    <w:docPart>
      <w:docPartPr>
        <w:name w:val="1189C09E83F70340BA996EC82A15F934"/>
        <w:category>
          <w:name w:val="Allgemein"/>
          <w:gallery w:val="placeholder"/>
        </w:category>
        <w:types>
          <w:type w:val="bbPlcHdr"/>
        </w:types>
        <w:behaviors>
          <w:behavior w:val="content"/>
        </w:behaviors>
        <w:guid w:val="{B2CE1C95-9136-2643-989D-25D11BC9B249}"/>
      </w:docPartPr>
      <w:docPartBody>
        <w:p w:rsidR="000A0150" w:rsidRDefault="00221184" w:rsidP="00221184">
          <w:pPr>
            <w:pStyle w:val="1189C09E83F70340BA996EC82A15F934"/>
          </w:pPr>
          <w:r>
            <w:rPr>
              <w:rStyle w:val="Platzhaltertext"/>
            </w:rPr>
            <w:t>[Text eingeben]</w:t>
          </w:r>
        </w:p>
      </w:docPartBody>
    </w:docPart>
    <w:docPart>
      <w:docPartPr>
        <w:name w:val="DCFA0FF86B0CA246971059478CE20C6E"/>
        <w:category>
          <w:name w:val="Allgemein"/>
          <w:gallery w:val="placeholder"/>
        </w:category>
        <w:types>
          <w:type w:val="bbPlcHdr"/>
        </w:types>
        <w:behaviors>
          <w:behavior w:val="content"/>
        </w:behaviors>
        <w:guid w:val="{F78208D4-8C8D-1F4A-95AE-D7119619DCDC}"/>
      </w:docPartPr>
      <w:docPartBody>
        <w:p w:rsidR="000A0150" w:rsidRDefault="00221184" w:rsidP="00221184">
          <w:pPr>
            <w:pStyle w:val="DCFA0FF86B0CA246971059478CE20C6E"/>
          </w:pPr>
          <w:r>
            <w:rPr>
              <w:rFonts w:cs="Arial"/>
              <w:sz w:val="20"/>
              <w:szCs w:val="20"/>
            </w:rPr>
            <w:t>Hier Text eingeben.</w:t>
          </w:r>
        </w:p>
      </w:docPartBody>
    </w:docPart>
    <w:docPart>
      <w:docPartPr>
        <w:name w:val="3159ACFCF595BC4EAD79971F0838F3CB"/>
        <w:category>
          <w:name w:val="Allgemein"/>
          <w:gallery w:val="placeholder"/>
        </w:category>
        <w:types>
          <w:type w:val="bbPlcHdr"/>
        </w:types>
        <w:behaviors>
          <w:behavior w:val="content"/>
        </w:behaviors>
        <w:guid w:val="{C2C8D5F3-DDC9-F247-91AD-AD9F81E53390}"/>
      </w:docPartPr>
      <w:docPartBody>
        <w:p w:rsidR="000A0150" w:rsidRDefault="00221184" w:rsidP="00221184">
          <w:pPr>
            <w:pStyle w:val="3159ACFCF595BC4EAD79971F0838F3CB"/>
          </w:pPr>
          <w:r>
            <w:rPr>
              <w:rStyle w:val="Platzhaltertext"/>
            </w:rPr>
            <w:t>[Text eingeben]</w:t>
          </w:r>
        </w:p>
      </w:docPartBody>
    </w:docPart>
    <w:docPart>
      <w:docPartPr>
        <w:name w:val="C722C1DE5EFA784D804D277C7132BBEA"/>
        <w:category>
          <w:name w:val="Allgemein"/>
          <w:gallery w:val="placeholder"/>
        </w:category>
        <w:types>
          <w:type w:val="bbPlcHdr"/>
        </w:types>
        <w:behaviors>
          <w:behavior w:val="content"/>
        </w:behaviors>
        <w:guid w:val="{4D7E3E7A-DA42-CC44-A2FF-FFE16098DBE4}"/>
      </w:docPartPr>
      <w:docPartBody>
        <w:p w:rsidR="000A0150" w:rsidRDefault="00221184" w:rsidP="00221184">
          <w:pPr>
            <w:pStyle w:val="C722C1DE5EFA784D804D277C7132BBEA"/>
          </w:pPr>
          <w:r>
            <w:rPr>
              <w:rFonts w:cs="Arial"/>
              <w:sz w:val="20"/>
              <w:szCs w:val="20"/>
            </w:rPr>
            <w:t>Hier Text eingeben.</w:t>
          </w:r>
        </w:p>
      </w:docPartBody>
    </w:docPart>
    <w:docPart>
      <w:docPartPr>
        <w:name w:val="CD2D3A20D82F274984EA2638CBF99C6B"/>
        <w:category>
          <w:name w:val="Allgemein"/>
          <w:gallery w:val="placeholder"/>
        </w:category>
        <w:types>
          <w:type w:val="bbPlcHdr"/>
        </w:types>
        <w:behaviors>
          <w:behavior w:val="content"/>
        </w:behaviors>
        <w:guid w:val="{8A7BFFB0-C8EB-B942-B767-3D2AACB83F67}"/>
      </w:docPartPr>
      <w:docPartBody>
        <w:p w:rsidR="000A0150" w:rsidRDefault="00221184" w:rsidP="00221184">
          <w:pPr>
            <w:pStyle w:val="CD2D3A20D82F274984EA2638CBF99C6B"/>
          </w:pPr>
          <w:r>
            <w:rPr>
              <w:rStyle w:val="Platzhaltertext"/>
            </w:rPr>
            <w:t>[Text eingeben]</w:t>
          </w:r>
        </w:p>
      </w:docPartBody>
    </w:docPart>
    <w:docPart>
      <w:docPartPr>
        <w:name w:val="8AF439AE89AA8B4AADFFAA13E5330598"/>
        <w:category>
          <w:name w:val="Allgemein"/>
          <w:gallery w:val="placeholder"/>
        </w:category>
        <w:types>
          <w:type w:val="bbPlcHdr"/>
        </w:types>
        <w:behaviors>
          <w:behavior w:val="content"/>
        </w:behaviors>
        <w:guid w:val="{A9E50174-90F6-C34B-8B8F-767EDD2C1204}"/>
      </w:docPartPr>
      <w:docPartBody>
        <w:p w:rsidR="000A0150" w:rsidRDefault="00221184" w:rsidP="00221184">
          <w:pPr>
            <w:pStyle w:val="8AF439AE89AA8B4AADFFAA13E5330598"/>
          </w:pPr>
          <w:r>
            <w:rPr>
              <w:rFonts w:cs="Arial"/>
              <w:sz w:val="20"/>
              <w:szCs w:val="20"/>
            </w:rPr>
            <w:t>Hier Text eingeben.</w:t>
          </w:r>
        </w:p>
      </w:docPartBody>
    </w:docPart>
    <w:docPart>
      <w:docPartPr>
        <w:name w:val="1D6755276F562543B65BA64BEE914DAA"/>
        <w:category>
          <w:name w:val="Allgemein"/>
          <w:gallery w:val="placeholder"/>
        </w:category>
        <w:types>
          <w:type w:val="bbPlcHdr"/>
        </w:types>
        <w:behaviors>
          <w:behavior w:val="content"/>
        </w:behaviors>
        <w:guid w:val="{3245A139-2B85-C44F-9E95-F69524926B26}"/>
      </w:docPartPr>
      <w:docPartBody>
        <w:p w:rsidR="000A0150" w:rsidRDefault="00221184" w:rsidP="00221184">
          <w:pPr>
            <w:pStyle w:val="1D6755276F562543B65BA64BEE914DAA"/>
          </w:pPr>
          <w:r>
            <w:rPr>
              <w:rStyle w:val="Platzhaltertext"/>
            </w:rPr>
            <w:t>[Text eingeben]</w:t>
          </w:r>
        </w:p>
      </w:docPartBody>
    </w:docPart>
    <w:docPart>
      <w:docPartPr>
        <w:name w:val="8D3FE37836800844AC835C30B20FF8D3"/>
        <w:category>
          <w:name w:val="Allgemein"/>
          <w:gallery w:val="placeholder"/>
        </w:category>
        <w:types>
          <w:type w:val="bbPlcHdr"/>
        </w:types>
        <w:behaviors>
          <w:behavior w:val="content"/>
        </w:behaviors>
        <w:guid w:val="{2253E208-CA6C-6D40-BCC8-F56834DB0E1C}"/>
      </w:docPartPr>
      <w:docPartBody>
        <w:p w:rsidR="000A0150" w:rsidRDefault="00221184" w:rsidP="00221184">
          <w:pPr>
            <w:pStyle w:val="8D3FE37836800844AC835C30B20FF8D3"/>
          </w:pPr>
          <w:r>
            <w:rPr>
              <w:rFonts w:cs="Arial"/>
              <w:sz w:val="20"/>
              <w:szCs w:val="20"/>
            </w:rPr>
            <w:t>Hier Text eingeben.</w:t>
          </w:r>
        </w:p>
      </w:docPartBody>
    </w:docPart>
    <w:docPart>
      <w:docPartPr>
        <w:name w:val="59823C4B4D6FEC4C8ED951A2A6B01538"/>
        <w:category>
          <w:name w:val="Allgemein"/>
          <w:gallery w:val="placeholder"/>
        </w:category>
        <w:types>
          <w:type w:val="bbPlcHdr"/>
        </w:types>
        <w:behaviors>
          <w:behavior w:val="content"/>
        </w:behaviors>
        <w:guid w:val="{272D4123-08D6-8A4C-BC58-236AFA329395}"/>
      </w:docPartPr>
      <w:docPartBody>
        <w:p w:rsidR="000A0150" w:rsidRDefault="00221184" w:rsidP="00221184">
          <w:pPr>
            <w:pStyle w:val="59823C4B4D6FEC4C8ED951A2A6B01538"/>
          </w:pPr>
          <w:r>
            <w:rPr>
              <w:rStyle w:val="Platzhaltertext"/>
            </w:rPr>
            <w:t>[Text eingeben]</w:t>
          </w:r>
        </w:p>
      </w:docPartBody>
    </w:docPart>
    <w:docPart>
      <w:docPartPr>
        <w:name w:val="017BB7A757C5BB4BBC80F6F16CE7E546"/>
        <w:category>
          <w:name w:val="Allgemein"/>
          <w:gallery w:val="placeholder"/>
        </w:category>
        <w:types>
          <w:type w:val="bbPlcHdr"/>
        </w:types>
        <w:behaviors>
          <w:behavior w:val="content"/>
        </w:behaviors>
        <w:guid w:val="{86E965A8-966B-1F4D-B447-4F56E448609E}"/>
      </w:docPartPr>
      <w:docPartBody>
        <w:p w:rsidR="000A0150" w:rsidRDefault="00221184" w:rsidP="00221184">
          <w:pPr>
            <w:pStyle w:val="017BB7A757C5BB4BBC80F6F16CE7E546"/>
          </w:pPr>
          <w:r>
            <w:rPr>
              <w:rFonts w:cs="Arial"/>
              <w:sz w:val="20"/>
              <w:szCs w:val="20"/>
            </w:rPr>
            <w:t>Hier Text eingeben.</w:t>
          </w:r>
        </w:p>
      </w:docPartBody>
    </w:docPart>
    <w:docPart>
      <w:docPartPr>
        <w:name w:val="84051F38FB32B74E839FD80256F08910"/>
        <w:category>
          <w:name w:val="Allgemein"/>
          <w:gallery w:val="placeholder"/>
        </w:category>
        <w:types>
          <w:type w:val="bbPlcHdr"/>
        </w:types>
        <w:behaviors>
          <w:behavior w:val="content"/>
        </w:behaviors>
        <w:guid w:val="{F07EDDE4-3428-4742-B3D1-5449ADC7D4A6}"/>
      </w:docPartPr>
      <w:docPartBody>
        <w:p w:rsidR="000A0150" w:rsidRDefault="00221184" w:rsidP="00221184">
          <w:pPr>
            <w:pStyle w:val="84051F38FB32B74E839FD80256F08910"/>
          </w:pPr>
          <w:r>
            <w:rPr>
              <w:rStyle w:val="Platzhaltertext"/>
            </w:rPr>
            <w:t>[Text eingeben]</w:t>
          </w:r>
        </w:p>
      </w:docPartBody>
    </w:docPart>
    <w:docPart>
      <w:docPartPr>
        <w:name w:val="DCA9FDBFFC74BE46AF4AC9C689119969"/>
        <w:category>
          <w:name w:val="Allgemein"/>
          <w:gallery w:val="placeholder"/>
        </w:category>
        <w:types>
          <w:type w:val="bbPlcHdr"/>
        </w:types>
        <w:behaviors>
          <w:behavior w:val="content"/>
        </w:behaviors>
        <w:guid w:val="{4B515EB0-5F3C-4C48-BCFF-742073FCC17A}"/>
      </w:docPartPr>
      <w:docPartBody>
        <w:p w:rsidR="000A0150" w:rsidRDefault="00221184" w:rsidP="00221184">
          <w:pPr>
            <w:pStyle w:val="DCA9FDBFFC74BE46AF4AC9C689119969"/>
          </w:pPr>
          <w:r>
            <w:rPr>
              <w:rFonts w:cs="Arial"/>
              <w:sz w:val="20"/>
              <w:szCs w:val="20"/>
            </w:rPr>
            <w:t>Hier Text eingeben.</w:t>
          </w:r>
        </w:p>
      </w:docPartBody>
    </w:docPart>
    <w:docPart>
      <w:docPartPr>
        <w:name w:val="2C96718674BDB542A930C76463A6E2FE"/>
        <w:category>
          <w:name w:val="Allgemein"/>
          <w:gallery w:val="placeholder"/>
        </w:category>
        <w:types>
          <w:type w:val="bbPlcHdr"/>
        </w:types>
        <w:behaviors>
          <w:behavior w:val="content"/>
        </w:behaviors>
        <w:guid w:val="{EA7F764E-A2B0-DC41-8E56-FFB419392AA8}"/>
      </w:docPartPr>
      <w:docPartBody>
        <w:p w:rsidR="000A0150" w:rsidRDefault="00221184" w:rsidP="00221184">
          <w:pPr>
            <w:pStyle w:val="2C96718674BDB542A930C76463A6E2FE"/>
          </w:pPr>
          <w:r>
            <w:rPr>
              <w:rStyle w:val="Platzhaltertext"/>
            </w:rPr>
            <w:t>[Text eingeben]</w:t>
          </w:r>
        </w:p>
      </w:docPartBody>
    </w:docPart>
    <w:docPart>
      <w:docPartPr>
        <w:name w:val="88740A77F65EE84FA7B386630C377D7F"/>
        <w:category>
          <w:name w:val="Allgemein"/>
          <w:gallery w:val="placeholder"/>
        </w:category>
        <w:types>
          <w:type w:val="bbPlcHdr"/>
        </w:types>
        <w:behaviors>
          <w:behavior w:val="content"/>
        </w:behaviors>
        <w:guid w:val="{C9027C41-3FA8-9141-BED0-33417A118EFF}"/>
      </w:docPartPr>
      <w:docPartBody>
        <w:p w:rsidR="000A0150" w:rsidRDefault="00221184" w:rsidP="00221184">
          <w:pPr>
            <w:pStyle w:val="88740A77F65EE84FA7B386630C377D7F"/>
          </w:pPr>
          <w:r>
            <w:rPr>
              <w:rFonts w:cs="Arial"/>
              <w:sz w:val="20"/>
              <w:szCs w:val="20"/>
            </w:rPr>
            <w:t>Hier Text eingeben.</w:t>
          </w:r>
        </w:p>
      </w:docPartBody>
    </w:docPart>
    <w:docPart>
      <w:docPartPr>
        <w:name w:val="34026C0F67FDF34A8E9C71E214E9D5C6"/>
        <w:category>
          <w:name w:val="Allgemein"/>
          <w:gallery w:val="placeholder"/>
        </w:category>
        <w:types>
          <w:type w:val="bbPlcHdr"/>
        </w:types>
        <w:behaviors>
          <w:behavior w:val="content"/>
        </w:behaviors>
        <w:guid w:val="{A5EDFFA3-D8EF-F047-A990-EE1FF1CD9EE9}"/>
      </w:docPartPr>
      <w:docPartBody>
        <w:p w:rsidR="000A0150" w:rsidRDefault="00221184" w:rsidP="00221184">
          <w:pPr>
            <w:pStyle w:val="34026C0F67FDF34A8E9C71E214E9D5C6"/>
          </w:pPr>
          <w:r>
            <w:rPr>
              <w:rFonts w:cs="Arial"/>
              <w:sz w:val="20"/>
              <w:szCs w:val="20"/>
            </w:rPr>
            <w:t>Hier Text eingeben.</w:t>
          </w:r>
        </w:p>
      </w:docPartBody>
    </w:docPart>
    <w:docPart>
      <w:docPartPr>
        <w:name w:val="CA89B3D0FF7D3B4689974118E5DF1031"/>
        <w:category>
          <w:name w:val="Allgemein"/>
          <w:gallery w:val="placeholder"/>
        </w:category>
        <w:types>
          <w:type w:val="bbPlcHdr"/>
        </w:types>
        <w:behaviors>
          <w:behavior w:val="content"/>
        </w:behaviors>
        <w:guid w:val="{2203410D-717E-0248-B124-B100EC0E527B}"/>
      </w:docPartPr>
      <w:docPartBody>
        <w:p w:rsidR="000A0150" w:rsidRDefault="00221184" w:rsidP="00221184">
          <w:pPr>
            <w:pStyle w:val="CA89B3D0FF7D3B4689974118E5DF1031"/>
          </w:pPr>
          <w:r>
            <w:rPr>
              <w:rStyle w:val="Platzhaltertext"/>
            </w:rPr>
            <w:t>[Text eingeben]</w:t>
          </w:r>
        </w:p>
      </w:docPartBody>
    </w:docPart>
    <w:docPart>
      <w:docPartPr>
        <w:name w:val="4887048100531B45859EA47571ADE91B"/>
        <w:category>
          <w:name w:val="Allgemein"/>
          <w:gallery w:val="placeholder"/>
        </w:category>
        <w:types>
          <w:type w:val="bbPlcHdr"/>
        </w:types>
        <w:behaviors>
          <w:behavior w:val="content"/>
        </w:behaviors>
        <w:guid w:val="{A765B9FD-5D54-9A48-A72E-4705274490CF}"/>
      </w:docPartPr>
      <w:docPartBody>
        <w:p w:rsidR="000A0150" w:rsidRDefault="00221184" w:rsidP="00221184">
          <w:pPr>
            <w:pStyle w:val="4887048100531B45859EA47571ADE91B"/>
          </w:pPr>
          <w:r>
            <w:rPr>
              <w:rFonts w:cs="Arial"/>
              <w:sz w:val="20"/>
              <w:szCs w:val="20"/>
            </w:rPr>
            <w:t>Hier Text eingeben.</w:t>
          </w:r>
        </w:p>
      </w:docPartBody>
    </w:docPart>
    <w:docPart>
      <w:docPartPr>
        <w:name w:val="AC650B0A161971438F7BF09B93AA6B19"/>
        <w:category>
          <w:name w:val="Allgemein"/>
          <w:gallery w:val="placeholder"/>
        </w:category>
        <w:types>
          <w:type w:val="bbPlcHdr"/>
        </w:types>
        <w:behaviors>
          <w:behavior w:val="content"/>
        </w:behaviors>
        <w:guid w:val="{CC72FAD4-A5ED-4643-87E6-75F3EEA6C99C}"/>
      </w:docPartPr>
      <w:docPartBody>
        <w:p w:rsidR="000A0150" w:rsidRDefault="00221184" w:rsidP="00221184">
          <w:pPr>
            <w:pStyle w:val="AC650B0A161971438F7BF09B93AA6B19"/>
          </w:pPr>
          <w:r>
            <w:rPr>
              <w:rStyle w:val="Platzhaltertext"/>
            </w:rPr>
            <w:t>[Text eingeben]</w:t>
          </w:r>
        </w:p>
      </w:docPartBody>
    </w:docPart>
    <w:docPart>
      <w:docPartPr>
        <w:name w:val="F2BA44DFA7CD4340B85417CF2B2E5CC6"/>
        <w:category>
          <w:name w:val="Allgemein"/>
          <w:gallery w:val="placeholder"/>
        </w:category>
        <w:types>
          <w:type w:val="bbPlcHdr"/>
        </w:types>
        <w:behaviors>
          <w:behavior w:val="content"/>
        </w:behaviors>
        <w:guid w:val="{20D1FA99-9E63-D543-8042-9350843C7F83}"/>
      </w:docPartPr>
      <w:docPartBody>
        <w:p w:rsidR="000A0150" w:rsidRDefault="00221184" w:rsidP="00221184">
          <w:pPr>
            <w:pStyle w:val="F2BA44DFA7CD4340B85417CF2B2E5CC6"/>
          </w:pPr>
          <w:r>
            <w:rPr>
              <w:rFonts w:cs="Arial"/>
              <w:sz w:val="20"/>
              <w:szCs w:val="20"/>
            </w:rPr>
            <w:t>Hier Text eingeben.</w:t>
          </w:r>
        </w:p>
      </w:docPartBody>
    </w:docPart>
    <w:docPart>
      <w:docPartPr>
        <w:name w:val="6E1F917D58CB5445ADDD2735CB3CA94C"/>
        <w:category>
          <w:name w:val="Allgemein"/>
          <w:gallery w:val="placeholder"/>
        </w:category>
        <w:types>
          <w:type w:val="bbPlcHdr"/>
        </w:types>
        <w:behaviors>
          <w:behavior w:val="content"/>
        </w:behaviors>
        <w:guid w:val="{E7D3CC87-0CBA-F946-9FBC-885910F23676}"/>
      </w:docPartPr>
      <w:docPartBody>
        <w:p w:rsidR="000A0150" w:rsidRDefault="00221184" w:rsidP="00221184">
          <w:pPr>
            <w:pStyle w:val="6E1F917D58CB5445ADDD2735CB3CA94C"/>
          </w:pPr>
          <w:r>
            <w:rPr>
              <w:rStyle w:val="Platzhaltertext"/>
            </w:rPr>
            <w:t>[Text eingeben]</w:t>
          </w:r>
        </w:p>
      </w:docPartBody>
    </w:docPart>
    <w:docPart>
      <w:docPartPr>
        <w:name w:val="556573CACC1DEA47AAA7280FF5DFA276"/>
        <w:category>
          <w:name w:val="Allgemein"/>
          <w:gallery w:val="placeholder"/>
        </w:category>
        <w:types>
          <w:type w:val="bbPlcHdr"/>
        </w:types>
        <w:behaviors>
          <w:behavior w:val="content"/>
        </w:behaviors>
        <w:guid w:val="{7E21F7D3-BCBF-6545-96E3-BA9FDEB41F4E}"/>
      </w:docPartPr>
      <w:docPartBody>
        <w:p w:rsidR="000A0150" w:rsidRDefault="00221184" w:rsidP="00221184">
          <w:pPr>
            <w:pStyle w:val="556573CACC1DEA47AAA7280FF5DFA276"/>
          </w:pPr>
          <w:r>
            <w:rPr>
              <w:rFonts w:cs="Arial"/>
              <w:sz w:val="20"/>
              <w:szCs w:val="20"/>
            </w:rPr>
            <w:t>Hier Text eingeben.</w:t>
          </w:r>
        </w:p>
      </w:docPartBody>
    </w:docPart>
    <w:docPart>
      <w:docPartPr>
        <w:name w:val="80EDD150EF226647907A27C1E23106DE"/>
        <w:category>
          <w:name w:val="Allgemein"/>
          <w:gallery w:val="placeholder"/>
        </w:category>
        <w:types>
          <w:type w:val="bbPlcHdr"/>
        </w:types>
        <w:behaviors>
          <w:behavior w:val="content"/>
        </w:behaviors>
        <w:guid w:val="{11258B13-0627-044E-9CF3-4BA49B215766}"/>
      </w:docPartPr>
      <w:docPartBody>
        <w:p w:rsidR="000A0150" w:rsidRDefault="00221184" w:rsidP="00221184">
          <w:pPr>
            <w:pStyle w:val="80EDD150EF226647907A27C1E23106DE"/>
          </w:pPr>
          <w:r>
            <w:rPr>
              <w:rStyle w:val="Platzhaltertext"/>
            </w:rPr>
            <w:t>[Text eingeben]</w:t>
          </w:r>
        </w:p>
      </w:docPartBody>
    </w:docPart>
    <w:docPart>
      <w:docPartPr>
        <w:name w:val="D9655B5C33741E45A609AA96A06DFD84"/>
        <w:category>
          <w:name w:val="Allgemein"/>
          <w:gallery w:val="placeholder"/>
        </w:category>
        <w:types>
          <w:type w:val="bbPlcHdr"/>
        </w:types>
        <w:behaviors>
          <w:behavior w:val="content"/>
        </w:behaviors>
        <w:guid w:val="{F454AE5D-E2A4-2144-A3B9-E17DAC6737F2}"/>
      </w:docPartPr>
      <w:docPartBody>
        <w:p w:rsidR="000A0150" w:rsidRDefault="00221184" w:rsidP="00221184">
          <w:pPr>
            <w:pStyle w:val="D9655B5C33741E45A609AA96A06DFD84"/>
          </w:pPr>
          <w:r>
            <w:rPr>
              <w:rFonts w:cs="Arial"/>
              <w:sz w:val="20"/>
              <w:szCs w:val="20"/>
            </w:rPr>
            <w:t>Hier Text eingeben.</w:t>
          </w:r>
        </w:p>
      </w:docPartBody>
    </w:docPart>
    <w:docPart>
      <w:docPartPr>
        <w:name w:val="6F9F01D0C874114B802056F0669FD984"/>
        <w:category>
          <w:name w:val="Allgemein"/>
          <w:gallery w:val="placeholder"/>
        </w:category>
        <w:types>
          <w:type w:val="bbPlcHdr"/>
        </w:types>
        <w:behaviors>
          <w:behavior w:val="content"/>
        </w:behaviors>
        <w:guid w:val="{21640929-3EFE-774E-A502-CA8FB2C70C31}"/>
      </w:docPartPr>
      <w:docPartBody>
        <w:p w:rsidR="000A0150" w:rsidRDefault="00221184" w:rsidP="00221184">
          <w:pPr>
            <w:pStyle w:val="6F9F01D0C874114B802056F0669FD984"/>
          </w:pPr>
          <w:r>
            <w:rPr>
              <w:rStyle w:val="Platzhaltertext"/>
            </w:rPr>
            <w:t>[Text eingeben]</w:t>
          </w:r>
        </w:p>
      </w:docPartBody>
    </w:docPart>
    <w:docPart>
      <w:docPartPr>
        <w:name w:val="61CB294C081A2545B62E6D8CB2267835"/>
        <w:category>
          <w:name w:val="Allgemein"/>
          <w:gallery w:val="placeholder"/>
        </w:category>
        <w:types>
          <w:type w:val="bbPlcHdr"/>
        </w:types>
        <w:behaviors>
          <w:behavior w:val="content"/>
        </w:behaviors>
        <w:guid w:val="{8ABE6A61-B199-D947-A1FA-0C7F9D440F8C}"/>
      </w:docPartPr>
      <w:docPartBody>
        <w:p w:rsidR="000A0150" w:rsidRDefault="00221184" w:rsidP="00221184">
          <w:pPr>
            <w:pStyle w:val="61CB294C081A2545B62E6D8CB2267835"/>
          </w:pPr>
          <w:r>
            <w:rPr>
              <w:rFonts w:cs="Arial"/>
              <w:sz w:val="20"/>
              <w:szCs w:val="20"/>
            </w:rPr>
            <w:t>Hier Text eingeben.</w:t>
          </w:r>
        </w:p>
      </w:docPartBody>
    </w:docPart>
    <w:docPart>
      <w:docPartPr>
        <w:name w:val="6FFAA0180D7C5148B65CE2B9D06ADD30"/>
        <w:category>
          <w:name w:val="Allgemein"/>
          <w:gallery w:val="placeholder"/>
        </w:category>
        <w:types>
          <w:type w:val="bbPlcHdr"/>
        </w:types>
        <w:behaviors>
          <w:behavior w:val="content"/>
        </w:behaviors>
        <w:guid w:val="{DDFA3DC3-41BD-2D41-AC82-1CD2E2D1EDF0}"/>
      </w:docPartPr>
      <w:docPartBody>
        <w:p w:rsidR="000A0150" w:rsidRDefault="00221184" w:rsidP="00221184">
          <w:pPr>
            <w:pStyle w:val="6FFAA0180D7C5148B65CE2B9D06ADD30"/>
          </w:pPr>
          <w:r>
            <w:rPr>
              <w:rStyle w:val="Platzhaltertext"/>
            </w:rPr>
            <w:t>[Text eingeben]</w:t>
          </w:r>
        </w:p>
      </w:docPartBody>
    </w:docPart>
    <w:docPart>
      <w:docPartPr>
        <w:name w:val="BC71AD8A77E92F4AB91EB69E41E481E9"/>
        <w:category>
          <w:name w:val="Allgemein"/>
          <w:gallery w:val="placeholder"/>
        </w:category>
        <w:types>
          <w:type w:val="bbPlcHdr"/>
        </w:types>
        <w:behaviors>
          <w:behavior w:val="content"/>
        </w:behaviors>
        <w:guid w:val="{FB70DAD9-32D5-6E4A-8C08-A9DA0D4F2D94}"/>
      </w:docPartPr>
      <w:docPartBody>
        <w:p w:rsidR="000A0150" w:rsidRDefault="00221184" w:rsidP="00221184">
          <w:pPr>
            <w:pStyle w:val="BC71AD8A77E92F4AB91EB69E41E481E9"/>
          </w:pPr>
          <w:r>
            <w:rPr>
              <w:rFonts w:cs="Arial"/>
              <w:sz w:val="20"/>
              <w:szCs w:val="20"/>
            </w:rPr>
            <w:t>Hier Text eingeben.</w:t>
          </w:r>
        </w:p>
      </w:docPartBody>
    </w:docPart>
    <w:docPart>
      <w:docPartPr>
        <w:name w:val="B8A7BD92C20D33468DEE5A16C16E3A75"/>
        <w:category>
          <w:name w:val="Allgemein"/>
          <w:gallery w:val="placeholder"/>
        </w:category>
        <w:types>
          <w:type w:val="bbPlcHdr"/>
        </w:types>
        <w:behaviors>
          <w:behavior w:val="content"/>
        </w:behaviors>
        <w:guid w:val="{8943A373-F26B-F64B-863E-2BE34B10F57F}"/>
      </w:docPartPr>
      <w:docPartBody>
        <w:p w:rsidR="000A0150" w:rsidRDefault="00221184" w:rsidP="00221184">
          <w:pPr>
            <w:pStyle w:val="B8A7BD92C20D33468DEE5A16C16E3A75"/>
          </w:pPr>
          <w:r>
            <w:rPr>
              <w:rStyle w:val="Platzhaltertext"/>
            </w:rPr>
            <w:t>[Text eingeben]</w:t>
          </w:r>
        </w:p>
      </w:docPartBody>
    </w:docPart>
    <w:docPart>
      <w:docPartPr>
        <w:name w:val="9E749816C22CE3499E22D6C04D2CAC67"/>
        <w:category>
          <w:name w:val="Allgemein"/>
          <w:gallery w:val="placeholder"/>
        </w:category>
        <w:types>
          <w:type w:val="bbPlcHdr"/>
        </w:types>
        <w:behaviors>
          <w:behavior w:val="content"/>
        </w:behaviors>
        <w:guid w:val="{9D53E9CB-BB95-3449-AD39-B2336ADDC0EE}"/>
      </w:docPartPr>
      <w:docPartBody>
        <w:p w:rsidR="000A0150" w:rsidRDefault="00221184" w:rsidP="00221184">
          <w:pPr>
            <w:pStyle w:val="9E749816C22CE3499E22D6C04D2CAC67"/>
          </w:pPr>
          <w:r>
            <w:rPr>
              <w:rFonts w:cs="Arial"/>
            </w:rPr>
            <w:t>Klicken oder tippen Sie hier, um Text einzugeben.</w:t>
          </w:r>
        </w:p>
      </w:docPartBody>
    </w:docPart>
    <w:docPart>
      <w:docPartPr>
        <w:name w:val="BDBFD7F3B983BB47968B4154D02B9880"/>
        <w:category>
          <w:name w:val="Allgemein"/>
          <w:gallery w:val="placeholder"/>
        </w:category>
        <w:types>
          <w:type w:val="bbPlcHdr"/>
        </w:types>
        <w:behaviors>
          <w:behavior w:val="content"/>
        </w:behaviors>
        <w:guid w:val="{66D33099-0A08-8344-8232-2749387B8496}"/>
      </w:docPartPr>
      <w:docPartBody>
        <w:p w:rsidR="000A0150" w:rsidRDefault="00221184" w:rsidP="00221184">
          <w:pPr>
            <w:pStyle w:val="BDBFD7F3B983BB47968B4154D02B9880"/>
          </w:pPr>
          <w:r>
            <w:rPr>
              <w:rFonts w:cs="Arial"/>
              <w:sz w:val="20"/>
              <w:szCs w:val="20"/>
            </w:rPr>
            <w:t>Hier Text eingeben.</w:t>
          </w:r>
        </w:p>
      </w:docPartBody>
    </w:docPart>
    <w:docPart>
      <w:docPartPr>
        <w:name w:val="3338C71B6224274D87E79D5200B80AF6"/>
        <w:category>
          <w:name w:val="Allgemein"/>
          <w:gallery w:val="placeholder"/>
        </w:category>
        <w:types>
          <w:type w:val="bbPlcHdr"/>
        </w:types>
        <w:behaviors>
          <w:behavior w:val="content"/>
        </w:behaviors>
        <w:guid w:val="{AF3B82F6-BD9C-9C4F-8051-7522454BBA86}"/>
      </w:docPartPr>
      <w:docPartBody>
        <w:p w:rsidR="000A0150" w:rsidRDefault="00221184" w:rsidP="00221184">
          <w:pPr>
            <w:pStyle w:val="3338C71B6224274D87E79D5200B80AF6"/>
          </w:pPr>
          <w:r>
            <w:rPr>
              <w:rFonts w:cs="Arial"/>
              <w:sz w:val="20"/>
              <w:szCs w:val="20"/>
            </w:rPr>
            <w:t>Hier Text eingeben.</w:t>
          </w:r>
        </w:p>
      </w:docPartBody>
    </w:docPart>
    <w:docPart>
      <w:docPartPr>
        <w:name w:val="652A1D2295CCC748BACDB639EF8CC3A4"/>
        <w:category>
          <w:name w:val="Allgemein"/>
          <w:gallery w:val="placeholder"/>
        </w:category>
        <w:types>
          <w:type w:val="bbPlcHdr"/>
        </w:types>
        <w:behaviors>
          <w:behavior w:val="content"/>
        </w:behaviors>
        <w:guid w:val="{8F080273-893E-664A-849A-2645ED5678D8}"/>
      </w:docPartPr>
      <w:docPartBody>
        <w:p w:rsidR="000A0150" w:rsidRDefault="00221184" w:rsidP="00221184">
          <w:pPr>
            <w:pStyle w:val="652A1D2295CCC748BACDB639EF8CC3A4"/>
          </w:pPr>
          <w:r>
            <w:rPr>
              <w:rStyle w:val="Platzhaltertext"/>
            </w:rPr>
            <w:t>[Text eingeben]</w:t>
          </w:r>
        </w:p>
      </w:docPartBody>
    </w:docPart>
    <w:docPart>
      <w:docPartPr>
        <w:name w:val="5491E907618DA748A4BF66A48CCCAFA3"/>
        <w:category>
          <w:name w:val="Allgemein"/>
          <w:gallery w:val="placeholder"/>
        </w:category>
        <w:types>
          <w:type w:val="bbPlcHdr"/>
        </w:types>
        <w:behaviors>
          <w:behavior w:val="content"/>
        </w:behaviors>
        <w:guid w:val="{523D74CD-6834-844D-AD9E-9D0970F53BE8}"/>
      </w:docPartPr>
      <w:docPartBody>
        <w:p w:rsidR="000A0150" w:rsidRDefault="00221184" w:rsidP="00221184">
          <w:pPr>
            <w:pStyle w:val="5491E907618DA748A4BF66A48CCCAFA3"/>
          </w:pPr>
          <w:r>
            <w:rPr>
              <w:rFonts w:cs="Arial"/>
            </w:rPr>
            <w:t>Klicken oder tippen Sie hier, um Text einzugeben.</w:t>
          </w:r>
        </w:p>
      </w:docPartBody>
    </w:docPart>
    <w:docPart>
      <w:docPartPr>
        <w:name w:val="C073EB13192B9B4BA6C62DA2BB816D06"/>
        <w:category>
          <w:name w:val="Allgemein"/>
          <w:gallery w:val="placeholder"/>
        </w:category>
        <w:types>
          <w:type w:val="bbPlcHdr"/>
        </w:types>
        <w:behaviors>
          <w:behavior w:val="content"/>
        </w:behaviors>
        <w:guid w:val="{ABF0B494-BEC1-C840-82A2-E7800DFDA6F5}"/>
      </w:docPartPr>
      <w:docPartBody>
        <w:p w:rsidR="000A0150" w:rsidRDefault="00221184" w:rsidP="00221184">
          <w:pPr>
            <w:pStyle w:val="C073EB13192B9B4BA6C62DA2BB816D06"/>
          </w:pPr>
          <w:r>
            <w:rPr>
              <w:rFonts w:cs="Arial"/>
              <w:sz w:val="20"/>
              <w:szCs w:val="20"/>
            </w:rPr>
            <w:t>Hier Text eingeben.</w:t>
          </w:r>
        </w:p>
      </w:docPartBody>
    </w:docPart>
    <w:docPart>
      <w:docPartPr>
        <w:name w:val="1E613B9C8A61C942BA605CBAD5739C3D"/>
        <w:category>
          <w:name w:val="Allgemein"/>
          <w:gallery w:val="placeholder"/>
        </w:category>
        <w:types>
          <w:type w:val="bbPlcHdr"/>
        </w:types>
        <w:behaviors>
          <w:behavior w:val="content"/>
        </w:behaviors>
        <w:guid w:val="{10AF568D-FD90-1741-BA10-8B48BC54034A}"/>
      </w:docPartPr>
      <w:docPartBody>
        <w:p w:rsidR="000A0150" w:rsidRDefault="00221184" w:rsidP="00221184">
          <w:pPr>
            <w:pStyle w:val="1E613B9C8A61C942BA605CBAD5739C3D"/>
          </w:pPr>
          <w:r>
            <w:rPr>
              <w:rFonts w:cs="Arial"/>
              <w:sz w:val="20"/>
              <w:szCs w:val="20"/>
            </w:rPr>
            <w:t>Hier Text eingeben.</w:t>
          </w:r>
        </w:p>
      </w:docPartBody>
    </w:docPart>
    <w:docPart>
      <w:docPartPr>
        <w:name w:val="6C4D4CD1A4831F4DBF1D96288D785635"/>
        <w:category>
          <w:name w:val="Allgemein"/>
          <w:gallery w:val="placeholder"/>
        </w:category>
        <w:types>
          <w:type w:val="bbPlcHdr"/>
        </w:types>
        <w:behaviors>
          <w:behavior w:val="content"/>
        </w:behaviors>
        <w:guid w:val="{BDD77417-7AD2-1C47-B398-9516E457333C}"/>
      </w:docPartPr>
      <w:docPartBody>
        <w:p w:rsidR="000A0150" w:rsidRDefault="00221184" w:rsidP="00221184">
          <w:pPr>
            <w:pStyle w:val="6C4D4CD1A4831F4DBF1D96288D785635"/>
          </w:pPr>
          <w:r>
            <w:rPr>
              <w:rStyle w:val="Platzhaltertext"/>
            </w:rPr>
            <w:t>[Text eingeben]</w:t>
          </w:r>
        </w:p>
      </w:docPartBody>
    </w:docPart>
    <w:docPart>
      <w:docPartPr>
        <w:name w:val="78CFF20E4E2D694BA0EF1087132213A2"/>
        <w:category>
          <w:name w:val="Allgemein"/>
          <w:gallery w:val="placeholder"/>
        </w:category>
        <w:types>
          <w:type w:val="bbPlcHdr"/>
        </w:types>
        <w:behaviors>
          <w:behavior w:val="content"/>
        </w:behaviors>
        <w:guid w:val="{EB25B236-7D14-724C-BB97-3310CDCB98DA}"/>
      </w:docPartPr>
      <w:docPartBody>
        <w:p w:rsidR="000A0150" w:rsidRDefault="00221184" w:rsidP="00221184">
          <w:pPr>
            <w:pStyle w:val="78CFF20E4E2D694BA0EF1087132213A2"/>
          </w:pPr>
          <w:r>
            <w:rPr>
              <w:rFonts w:cs="Arial"/>
            </w:rPr>
            <w:t>Klicken oder tippen Sie hier, um Text einzugeben.</w:t>
          </w:r>
        </w:p>
      </w:docPartBody>
    </w:docPart>
    <w:docPart>
      <w:docPartPr>
        <w:name w:val="8AEB56E6D95C9545B03E824E5909C41C"/>
        <w:category>
          <w:name w:val="Allgemein"/>
          <w:gallery w:val="placeholder"/>
        </w:category>
        <w:types>
          <w:type w:val="bbPlcHdr"/>
        </w:types>
        <w:behaviors>
          <w:behavior w:val="content"/>
        </w:behaviors>
        <w:guid w:val="{E99B3A46-23A5-B141-91C8-AAC2934D4FA7}"/>
      </w:docPartPr>
      <w:docPartBody>
        <w:p w:rsidR="000A0150" w:rsidRDefault="00221184" w:rsidP="00221184">
          <w:pPr>
            <w:pStyle w:val="8AEB56E6D95C9545B03E824E5909C41C"/>
          </w:pPr>
          <w:r>
            <w:rPr>
              <w:rFonts w:cs="Arial"/>
              <w:sz w:val="20"/>
              <w:szCs w:val="20"/>
            </w:rPr>
            <w:t>Hier Text eingeben.</w:t>
          </w:r>
        </w:p>
      </w:docPartBody>
    </w:docPart>
    <w:docPart>
      <w:docPartPr>
        <w:name w:val="DC1548F5690A4143963F7E32D973524D"/>
        <w:category>
          <w:name w:val="Allgemein"/>
          <w:gallery w:val="placeholder"/>
        </w:category>
        <w:types>
          <w:type w:val="bbPlcHdr"/>
        </w:types>
        <w:behaviors>
          <w:behavior w:val="content"/>
        </w:behaviors>
        <w:guid w:val="{216D3198-799B-904C-BB51-9CC9ABCF4A42}"/>
      </w:docPartPr>
      <w:docPartBody>
        <w:p w:rsidR="000A0150" w:rsidRDefault="00221184" w:rsidP="00221184">
          <w:pPr>
            <w:pStyle w:val="DC1548F5690A4143963F7E32D973524D"/>
          </w:pPr>
          <w:r>
            <w:rPr>
              <w:rFonts w:cs="Arial"/>
              <w:sz w:val="20"/>
              <w:szCs w:val="20"/>
            </w:rPr>
            <w:t>Hier Text eingeben.</w:t>
          </w:r>
        </w:p>
      </w:docPartBody>
    </w:docPart>
    <w:docPart>
      <w:docPartPr>
        <w:name w:val="FD59EEF04BE9154786663CFB03ADA98C"/>
        <w:category>
          <w:name w:val="Allgemein"/>
          <w:gallery w:val="placeholder"/>
        </w:category>
        <w:types>
          <w:type w:val="bbPlcHdr"/>
        </w:types>
        <w:behaviors>
          <w:behavior w:val="content"/>
        </w:behaviors>
        <w:guid w:val="{0AD8F216-85D3-6A4A-8B00-31A1E3EEE32A}"/>
      </w:docPartPr>
      <w:docPartBody>
        <w:p w:rsidR="000A0150" w:rsidRDefault="00221184" w:rsidP="00221184">
          <w:pPr>
            <w:pStyle w:val="FD59EEF04BE9154786663CFB03ADA98C"/>
          </w:pPr>
          <w:r>
            <w:rPr>
              <w:rStyle w:val="Platzhaltertext"/>
            </w:rPr>
            <w:t>[Text eingeben]</w:t>
          </w:r>
        </w:p>
      </w:docPartBody>
    </w:docPart>
    <w:docPart>
      <w:docPartPr>
        <w:name w:val="A50B17A87FB4484E95759EAE558B0189"/>
        <w:category>
          <w:name w:val="Allgemein"/>
          <w:gallery w:val="placeholder"/>
        </w:category>
        <w:types>
          <w:type w:val="bbPlcHdr"/>
        </w:types>
        <w:behaviors>
          <w:behavior w:val="content"/>
        </w:behaviors>
        <w:guid w:val="{F6B21610-09E1-BD4D-9BD6-472CC3BF4F4B}"/>
      </w:docPartPr>
      <w:docPartBody>
        <w:p w:rsidR="000A0150" w:rsidRDefault="00221184" w:rsidP="00221184">
          <w:pPr>
            <w:pStyle w:val="A50B17A87FB4484E95759EAE558B0189"/>
          </w:pPr>
          <w:r>
            <w:rPr>
              <w:rFonts w:cs="Arial"/>
            </w:rPr>
            <w:t>Klicken oder tippen Sie hier, um Text einzugeben.</w:t>
          </w:r>
        </w:p>
      </w:docPartBody>
    </w:docPart>
    <w:docPart>
      <w:docPartPr>
        <w:name w:val="24908FD834A326459C947A5B9868E475"/>
        <w:category>
          <w:name w:val="Allgemein"/>
          <w:gallery w:val="placeholder"/>
        </w:category>
        <w:types>
          <w:type w:val="bbPlcHdr"/>
        </w:types>
        <w:behaviors>
          <w:behavior w:val="content"/>
        </w:behaviors>
        <w:guid w:val="{FEFCB870-CFCC-B346-82BB-8245FE33638E}"/>
      </w:docPartPr>
      <w:docPartBody>
        <w:p w:rsidR="000A0150" w:rsidRDefault="00221184" w:rsidP="00221184">
          <w:pPr>
            <w:pStyle w:val="24908FD834A326459C947A5B9868E475"/>
          </w:pPr>
          <w:r>
            <w:rPr>
              <w:rFonts w:cs="Arial"/>
              <w:sz w:val="20"/>
              <w:szCs w:val="20"/>
            </w:rPr>
            <w:t>Hier Text eingeben.</w:t>
          </w:r>
        </w:p>
      </w:docPartBody>
    </w:docPart>
    <w:docPart>
      <w:docPartPr>
        <w:name w:val="0195742650A1C04FBF4A49270A437A23"/>
        <w:category>
          <w:name w:val="Allgemein"/>
          <w:gallery w:val="placeholder"/>
        </w:category>
        <w:types>
          <w:type w:val="bbPlcHdr"/>
        </w:types>
        <w:behaviors>
          <w:behavior w:val="content"/>
        </w:behaviors>
        <w:guid w:val="{E8DD1087-E723-1542-870B-1C8A81D9DFDF}"/>
      </w:docPartPr>
      <w:docPartBody>
        <w:p w:rsidR="000A0150" w:rsidRDefault="00221184" w:rsidP="00221184">
          <w:pPr>
            <w:pStyle w:val="0195742650A1C04FBF4A49270A437A23"/>
          </w:pPr>
          <w:r>
            <w:rPr>
              <w:rFonts w:cs="Arial"/>
              <w:sz w:val="20"/>
              <w:szCs w:val="20"/>
            </w:rPr>
            <w:t>Hier Text eingeben.</w:t>
          </w:r>
        </w:p>
      </w:docPartBody>
    </w:docPart>
    <w:docPart>
      <w:docPartPr>
        <w:name w:val="FC5479416375524FBEC3B5C3A07D06FC"/>
        <w:category>
          <w:name w:val="Allgemein"/>
          <w:gallery w:val="placeholder"/>
        </w:category>
        <w:types>
          <w:type w:val="bbPlcHdr"/>
        </w:types>
        <w:behaviors>
          <w:behavior w:val="content"/>
        </w:behaviors>
        <w:guid w:val="{D355577E-6C05-F248-AFAB-445A2CDF5E61}"/>
      </w:docPartPr>
      <w:docPartBody>
        <w:p w:rsidR="000A0150" w:rsidRDefault="00221184" w:rsidP="00221184">
          <w:pPr>
            <w:pStyle w:val="FC5479416375524FBEC3B5C3A07D06FC"/>
          </w:pPr>
          <w:r>
            <w:rPr>
              <w:rStyle w:val="Platzhaltertext"/>
            </w:rPr>
            <w:t>[Text eingeben]</w:t>
          </w:r>
        </w:p>
      </w:docPartBody>
    </w:docPart>
    <w:docPart>
      <w:docPartPr>
        <w:name w:val="6BF25A68AECFB64FA444ED4045462E31"/>
        <w:category>
          <w:name w:val="Allgemein"/>
          <w:gallery w:val="placeholder"/>
        </w:category>
        <w:types>
          <w:type w:val="bbPlcHdr"/>
        </w:types>
        <w:behaviors>
          <w:behavior w:val="content"/>
        </w:behaviors>
        <w:guid w:val="{66F1561A-ED01-DE48-B2E5-D34E077C9EF0}"/>
      </w:docPartPr>
      <w:docPartBody>
        <w:p w:rsidR="000A0150" w:rsidRDefault="00221184" w:rsidP="00221184">
          <w:pPr>
            <w:pStyle w:val="6BF25A68AECFB64FA444ED4045462E31"/>
          </w:pPr>
          <w:r>
            <w:rPr>
              <w:rFonts w:cs="Arial"/>
            </w:rPr>
            <w:t>Klicken oder tippen Sie hier, um Text einzugeben.</w:t>
          </w:r>
        </w:p>
      </w:docPartBody>
    </w:docPart>
    <w:docPart>
      <w:docPartPr>
        <w:name w:val="13662A4D828E434E8FB289AB8D52CA1A"/>
        <w:category>
          <w:name w:val="Allgemein"/>
          <w:gallery w:val="placeholder"/>
        </w:category>
        <w:types>
          <w:type w:val="bbPlcHdr"/>
        </w:types>
        <w:behaviors>
          <w:behavior w:val="content"/>
        </w:behaviors>
        <w:guid w:val="{996C5589-6778-304E-BF52-5F263E90445B}"/>
      </w:docPartPr>
      <w:docPartBody>
        <w:p w:rsidR="000A0150" w:rsidRDefault="00221184" w:rsidP="00221184">
          <w:pPr>
            <w:pStyle w:val="13662A4D828E434E8FB289AB8D52CA1A"/>
          </w:pPr>
          <w:r>
            <w:rPr>
              <w:rFonts w:cs="Arial"/>
              <w:sz w:val="20"/>
              <w:szCs w:val="20"/>
            </w:rPr>
            <w:t>Hier Text eingeben.</w:t>
          </w:r>
        </w:p>
      </w:docPartBody>
    </w:docPart>
    <w:docPart>
      <w:docPartPr>
        <w:name w:val="02E8B594B2F7B247B5BB024AEEE7A2FF"/>
        <w:category>
          <w:name w:val="Allgemein"/>
          <w:gallery w:val="placeholder"/>
        </w:category>
        <w:types>
          <w:type w:val="bbPlcHdr"/>
        </w:types>
        <w:behaviors>
          <w:behavior w:val="content"/>
        </w:behaviors>
        <w:guid w:val="{06EDD434-2224-684A-83B3-91916EF42AFD}"/>
      </w:docPartPr>
      <w:docPartBody>
        <w:p w:rsidR="000A0150" w:rsidRDefault="00221184" w:rsidP="00221184">
          <w:pPr>
            <w:pStyle w:val="02E8B594B2F7B247B5BB024AEEE7A2FF"/>
          </w:pPr>
          <w:r>
            <w:rPr>
              <w:rFonts w:cs="Arial"/>
              <w:sz w:val="20"/>
              <w:szCs w:val="20"/>
            </w:rPr>
            <w:t>Hier Text eingeben.</w:t>
          </w:r>
        </w:p>
      </w:docPartBody>
    </w:docPart>
    <w:docPart>
      <w:docPartPr>
        <w:name w:val="ADF758151AAEF548AA48CFE6FC99941A"/>
        <w:category>
          <w:name w:val="Allgemein"/>
          <w:gallery w:val="placeholder"/>
        </w:category>
        <w:types>
          <w:type w:val="bbPlcHdr"/>
        </w:types>
        <w:behaviors>
          <w:behavior w:val="content"/>
        </w:behaviors>
        <w:guid w:val="{5D455589-A91F-FA46-BB2D-4A30285E68B9}"/>
      </w:docPartPr>
      <w:docPartBody>
        <w:p w:rsidR="000A0150" w:rsidRDefault="00221184" w:rsidP="00221184">
          <w:pPr>
            <w:pStyle w:val="ADF758151AAEF548AA48CFE6FC99941A"/>
          </w:pPr>
          <w:r>
            <w:rPr>
              <w:rStyle w:val="Platzhaltertext"/>
            </w:rPr>
            <w:t>[Text eingeben]</w:t>
          </w:r>
        </w:p>
      </w:docPartBody>
    </w:docPart>
    <w:docPart>
      <w:docPartPr>
        <w:name w:val="70E8AA4A148B744CA115F34ED2327E27"/>
        <w:category>
          <w:name w:val="Allgemein"/>
          <w:gallery w:val="placeholder"/>
        </w:category>
        <w:types>
          <w:type w:val="bbPlcHdr"/>
        </w:types>
        <w:behaviors>
          <w:behavior w:val="content"/>
        </w:behaviors>
        <w:guid w:val="{22B3FD67-975D-4C44-86C4-335160D016A5}"/>
      </w:docPartPr>
      <w:docPartBody>
        <w:p w:rsidR="000A0150" w:rsidRDefault="00221184" w:rsidP="00221184">
          <w:pPr>
            <w:pStyle w:val="70E8AA4A148B744CA115F34ED2327E27"/>
          </w:pPr>
          <w:r>
            <w:rPr>
              <w:rFonts w:cs="Arial"/>
            </w:rPr>
            <w:t>Klicken oder tippen Sie hier, um Text einzugeben.</w:t>
          </w:r>
        </w:p>
      </w:docPartBody>
    </w:docPart>
    <w:docPart>
      <w:docPartPr>
        <w:name w:val="20A175CD91C2AB4B8C8471AC6CC34899"/>
        <w:category>
          <w:name w:val="Allgemein"/>
          <w:gallery w:val="placeholder"/>
        </w:category>
        <w:types>
          <w:type w:val="bbPlcHdr"/>
        </w:types>
        <w:behaviors>
          <w:behavior w:val="content"/>
        </w:behaviors>
        <w:guid w:val="{370101C6-1DBB-7444-A1F2-C375FB05C60D}"/>
      </w:docPartPr>
      <w:docPartBody>
        <w:p w:rsidR="000A0150" w:rsidRDefault="00221184" w:rsidP="00221184">
          <w:pPr>
            <w:pStyle w:val="20A175CD91C2AB4B8C8471AC6CC34899"/>
          </w:pPr>
          <w:r>
            <w:rPr>
              <w:rFonts w:cs="Arial"/>
              <w:sz w:val="20"/>
              <w:szCs w:val="20"/>
            </w:rPr>
            <w:t>Hier Text eingeben.</w:t>
          </w:r>
        </w:p>
      </w:docPartBody>
    </w:docPart>
    <w:docPart>
      <w:docPartPr>
        <w:name w:val="0C824386C736CE439DB26C03D16062A6"/>
        <w:category>
          <w:name w:val="Allgemein"/>
          <w:gallery w:val="placeholder"/>
        </w:category>
        <w:types>
          <w:type w:val="bbPlcHdr"/>
        </w:types>
        <w:behaviors>
          <w:behavior w:val="content"/>
        </w:behaviors>
        <w:guid w:val="{D84B6E27-E75A-2D4B-AF67-370D9C660CEA}"/>
      </w:docPartPr>
      <w:docPartBody>
        <w:p w:rsidR="000A0150" w:rsidRDefault="00221184" w:rsidP="00221184">
          <w:pPr>
            <w:pStyle w:val="0C824386C736CE439DB26C03D16062A6"/>
          </w:pPr>
          <w:r>
            <w:rPr>
              <w:rFonts w:cs="Arial"/>
              <w:sz w:val="20"/>
              <w:szCs w:val="20"/>
            </w:rPr>
            <w:t>Hier Text eingeben.</w:t>
          </w:r>
        </w:p>
      </w:docPartBody>
    </w:docPart>
    <w:docPart>
      <w:docPartPr>
        <w:name w:val="A366AFEA30813A4CBC5887F527346020"/>
        <w:category>
          <w:name w:val="Allgemein"/>
          <w:gallery w:val="placeholder"/>
        </w:category>
        <w:types>
          <w:type w:val="bbPlcHdr"/>
        </w:types>
        <w:behaviors>
          <w:behavior w:val="content"/>
        </w:behaviors>
        <w:guid w:val="{457A19D9-2C23-044E-A0D3-0B93604B5997}"/>
      </w:docPartPr>
      <w:docPartBody>
        <w:p w:rsidR="000A0150" w:rsidRDefault="00221184" w:rsidP="00221184">
          <w:pPr>
            <w:pStyle w:val="A366AFEA30813A4CBC5887F527346020"/>
          </w:pPr>
          <w:r>
            <w:rPr>
              <w:rStyle w:val="Platzhaltertext"/>
            </w:rPr>
            <w:t>[Text eingeben]</w:t>
          </w:r>
        </w:p>
      </w:docPartBody>
    </w:docPart>
    <w:docPart>
      <w:docPartPr>
        <w:name w:val="FD2222D1CC0BF04DA4801F1CC9CB74E6"/>
        <w:category>
          <w:name w:val="Allgemein"/>
          <w:gallery w:val="placeholder"/>
        </w:category>
        <w:types>
          <w:type w:val="bbPlcHdr"/>
        </w:types>
        <w:behaviors>
          <w:behavior w:val="content"/>
        </w:behaviors>
        <w:guid w:val="{0E59395D-AFB7-6D4B-AAB3-450357B622D0}"/>
      </w:docPartPr>
      <w:docPartBody>
        <w:p w:rsidR="000A0150" w:rsidRDefault="00221184" w:rsidP="00221184">
          <w:pPr>
            <w:pStyle w:val="FD2222D1CC0BF04DA4801F1CC9CB74E6"/>
          </w:pPr>
          <w:r>
            <w:rPr>
              <w:rFonts w:cs="Arial"/>
            </w:rPr>
            <w:t>Klicken oder tippen Sie hier, um Text einzugeben.</w:t>
          </w:r>
        </w:p>
      </w:docPartBody>
    </w:docPart>
    <w:docPart>
      <w:docPartPr>
        <w:name w:val="F403701009A2524E8B60F0A627BD752B"/>
        <w:category>
          <w:name w:val="Allgemein"/>
          <w:gallery w:val="placeholder"/>
        </w:category>
        <w:types>
          <w:type w:val="bbPlcHdr"/>
        </w:types>
        <w:behaviors>
          <w:behavior w:val="content"/>
        </w:behaviors>
        <w:guid w:val="{E2C2BA67-2F13-E74E-A3E0-73ECFC2155DB}"/>
      </w:docPartPr>
      <w:docPartBody>
        <w:p w:rsidR="000A0150" w:rsidRDefault="00221184" w:rsidP="00221184">
          <w:pPr>
            <w:pStyle w:val="F403701009A2524E8B60F0A627BD752B"/>
          </w:pPr>
          <w:r>
            <w:rPr>
              <w:rFonts w:cs="Arial"/>
              <w:sz w:val="20"/>
              <w:szCs w:val="20"/>
            </w:rPr>
            <w:t>Hier Text eingeben.</w:t>
          </w:r>
        </w:p>
      </w:docPartBody>
    </w:docPart>
    <w:docPart>
      <w:docPartPr>
        <w:name w:val="27BD609319C00F4C8E94CD0C50DB7ECE"/>
        <w:category>
          <w:name w:val="Allgemein"/>
          <w:gallery w:val="placeholder"/>
        </w:category>
        <w:types>
          <w:type w:val="bbPlcHdr"/>
        </w:types>
        <w:behaviors>
          <w:behavior w:val="content"/>
        </w:behaviors>
        <w:guid w:val="{DA6B9F0F-5C7F-954A-8836-4D0E1B924A13}"/>
      </w:docPartPr>
      <w:docPartBody>
        <w:p w:rsidR="000A0150" w:rsidRDefault="00221184" w:rsidP="00221184">
          <w:pPr>
            <w:pStyle w:val="27BD609319C00F4C8E94CD0C50DB7ECE"/>
          </w:pPr>
          <w:r>
            <w:rPr>
              <w:rFonts w:cs="Arial"/>
              <w:sz w:val="20"/>
              <w:szCs w:val="20"/>
            </w:rPr>
            <w:t>Hier Text eingeben.</w:t>
          </w:r>
        </w:p>
      </w:docPartBody>
    </w:docPart>
    <w:docPart>
      <w:docPartPr>
        <w:name w:val="A582FE20D8AC22468F9E711E0AFF273B"/>
        <w:category>
          <w:name w:val="Allgemein"/>
          <w:gallery w:val="placeholder"/>
        </w:category>
        <w:types>
          <w:type w:val="bbPlcHdr"/>
        </w:types>
        <w:behaviors>
          <w:behavior w:val="content"/>
        </w:behaviors>
        <w:guid w:val="{914E22B1-F616-D94F-B6B1-A905FBE05619}"/>
      </w:docPartPr>
      <w:docPartBody>
        <w:p w:rsidR="000A0150" w:rsidRDefault="00221184" w:rsidP="00221184">
          <w:pPr>
            <w:pStyle w:val="A582FE20D8AC22468F9E711E0AFF273B"/>
          </w:pPr>
          <w:r>
            <w:rPr>
              <w:rStyle w:val="Platzhaltertext"/>
            </w:rPr>
            <w:t>[Text eingeben]</w:t>
          </w:r>
        </w:p>
      </w:docPartBody>
    </w:docPart>
    <w:docPart>
      <w:docPartPr>
        <w:name w:val="29BE13A89106744FA686EE54D2C2082C"/>
        <w:category>
          <w:name w:val="Allgemein"/>
          <w:gallery w:val="placeholder"/>
        </w:category>
        <w:types>
          <w:type w:val="bbPlcHdr"/>
        </w:types>
        <w:behaviors>
          <w:behavior w:val="content"/>
        </w:behaviors>
        <w:guid w:val="{6DF2BFA1-97A9-CF45-9B94-5A02B7AAC03C}"/>
      </w:docPartPr>
      <w:docPartBody>
        <w:p w:rsidR="000A0150" w:rsidRDefault="00221184" w:rsidP="00221184">
          <w:pPr>
            <w:pStyle w:val="29BE13A89106744FA686EE54D2C2082C"/>
          </w:pPr>
          <w:r>
            <w:rPr>
              <w:rFonts w:cs="Arial"/>
            </w:rPr>
            <w:t>Klicken oder tippen Sie hier, um Text einzugeben.</w:t>
          </w:r>
        </w:p>
      </w:docPartBody>
    </w:docPart>
    <w:docPart>
      <w:docPartPr>
        <w:name w:val="1093B877B32127498D1587B4C93240DB"/>
        <w:category>
          <w:name w:val="Allgemein"/>
          <w:gallery w:val="placeholder"/>
        </w:category>
        <w:types>
          <w:type w:val="bbPlcHdr"/>
        </w:types>
        <w:behaviors>
          <w:behavior w:val="content"/>
        </w:behaviors>
        <w:guid w:val="{7E449255-5C67-C941-8637-8C1557C6900F}"/>
      </w:docPartPr>
      <w:docPartBody>
        <w:p w:rsidR="000A0150" w:rsidRDefault="00221184" w:rsidP="00221184">
          <w:pPr>
            <w:pStyle w:val="1093B877B32127498D1587B4C93240DB"/>
          </w:pPr>
          <w:r>
            <w:rPr>
              <w:rFonts w:cs="Arial"/>
              <w:sz w:val="20"/>
              <w:szCs w:val="20"/>
            </w:rPr>
            <w:t>Hier Text eingeben.</w:t>
          </w:r>
        </w:p>
      </w:docPartBody>
    </w:docPart>
    <w:docPart>
      <w:docPartPr>
        <w:name w:val="E23117A211254F499105417F30007BCA"/>
        <w:category>
          <w:name w:val="Allgemein"/>
          <w:gallery w:val="placeholder"/>
        </w:category>
        <w:types>
          <w:type w:val="bbPlcHdr"/>
        </w:types>
        <w:behaviors>
          <w:behavior w:val="content"/>
        </w:behaviors>
        <w:guid w:val="{830009A0-C66D-C141-A7BA-6D768FDBDE57}"/>
      </w:docPartPr>
      <w:docPartBody>
        <w:p w:rsidR="000A0150" w:rsidRDefault="00221184" w:rsidP="00221184">
          <w:pPr>
            <w:pStyle w:val="E23117A211254F499105417F30007BCA"/>
          </w:pPr>
          <w:r>
            <w:rPr>
              <w:rFonts w:cs="Arial"/>
              <w:sz w:val="20"/>
              <w:szCs w:val="20"/>
            </w:rPr>
            <w:t>Hier Text eingeben.</w:t>
          </w:r>
        </w:p>
      </w:docPartBody>
    </w:docPart>
    <w:docPart>
      <w:docPartPr>
        <w:name w:val="FA9B68F2C9C8E046A8BC388C28C86474"/>
        <w:category>
          <w:name w:val="Allgemein"/>
          <w:gallery w:val="placeholder"/>
        </w:category>
        <w:types>
          <w:type w:val="bbPlcHdr"/>
        </w:types>
        <w:behaviors>
          <w:behavior w:val="content"/>
        </w:behaviors>
        <w:guid w:val="{68279A72-9096-A24C-A4D8-56B7A5EEEF28}"/>
      </w:docPartPr>
      <w:docPartBody>
        <w:p w:rsidR="000A0150" w:rsidRDefault="00221184" w:rsidP="00221184">
          <w:pPr>
            <w:pStyle w:val="FA9B68F2C9C8E046A8BC388C28C86474"/>
          </w:pPr>
          <w:r>
            <w:rPr>
              <w:rStyle w:val="Platzhaltertext"/>
            </w:rPr>
            <w:t>[Text eingeben]</w:t>
          </w:r>
        </w:p>
      </w:docPartBody>
    </w:docPart>
    <w:docPart>
      <w:docPartPr>
        <w:name w:val="178B4944E196264BA07A2D18ACFDCB70"/>
        <w:category>
          <w:name w:val="Allgemein"/>
          <w:gallery w:val="placeholder"/>
        </w:category>
        <w:types>
          <w:type w:val="bbPlcHdr"/>
        </w:types>
        <w:behaviors>
          <w:behavior w:val="content"/>
        </w:behaviors>
        <w:guid w:val="{D9A724F8-6C02-E94C-8EE3-648E249ECD85}"/>
      </w:docPartPr>
      <w:docPartBody>
        <w:p w:rsidR="000A0150" w:rsidRDefault="00221184" w:rsidP="00221184">
          <w:pPr>
            <w:pStyle w:val="178B4944E196264BA07A2D18ACFDCB70"/>
          </w:pPr>
          <w:r>
            <w:rPr>
              <w:rFonts w:cs="Arial"/>
              <w:sz w:val="20"/>
              <w:szCs w:val="20"/>
            </w:rPr>
            <w:t>Hier Text eingeben.</w:t>
          </w:r>
        </w:p>
      </w:docPartBody>
    </w:docPart>
    <w:docPart>
      <w:docPartPr>
        <w:name w:val="3128F14836115B4692D9C681B1445328"/>
        <w:category>
          <w:name w:val="Allgemein"/>
          <w:gallery w:val="placeholder"/>
        </w:category>
        <w:types>
          <w:type w:val="bbPlcHdr"/>
        </w:types>
        <w:behaviors>
          <w:behavior w:val="content"/>
        </w:behaviors>
        <w:guid w:val="{06BED227-D92D-284A-8A16-8B0C7DE1EA9A}"/>
      </w:docPartPr>
      <w:docPartBody>
        <w:p w:rsidR="000A0150" w:rsidRDefault="00221184" w:rsidP="00221184">
          <w:pPr>
            <w:pStyle w:val="3128F14836115B4692D9C681B1445328"/>
          </w:pPr>
          <w:r>
            <w:rPr>
              <w:rStyle w:val="Platzhaltertext"/>
            </w:rPr>
            <w:t>[Text eingeben]</w:t>
          </w:r>
        </w:p>
      </w:docPartBody>
    </w:docPart>
    <w:docPart>
      <w:docPartPr>
        <w:name w:val="45360DC4F84CB44087F8373847B989A1"/>
        <w:category>
          <w:name w:val="Allgemein"/>
          <w:gallery w:val="placeholder"/>
        </w:category>
        <w:types>
          <w:type w:val="bbPlcHdr"/>
        </w:types>
        <w:behaviors>
          <w:behavior w:val="content"/>
        </w:behaviors>
        <w:guid w:val="{D4124F6B-15DA-FD48-BEFF-EC13CED30607}"/>
      </w:docPartPr>
      <w:docPartBody>
        <w:p w:rsidR="000A0150" w:rsidRDefault="00221184" w:rsidP="00221184">
          <w:pPr>
            <w:pStyle w:val="45360DC4F84CB44087F8373847B989A1"/>
          </w:pPr>
          <w:r>
            <w:rPr>
              <w:rFonts w:cs="Arial"/>
              <w:sz w:val="20"/>
              <w:szCs w:val="20"/>
            </w:rPr>
            <w:t>Hier Text eingeben.</w:t>
          </w:r>
        </w:p>
      </w:docPartBody>
    </w:docPart>
    <w:docPart>
      <w:docPartPr>
        <w:name w:val="3F79AF440F5D6247BE65E0D49B97B7EE"/>
        <w:category>
          <w:name w:val="Allgemein"/>
          <w:gallery w:val="placeholder"/>
        </w:category>
        <w:types>
          <w:type w:val="bbPlcHdr"/>
        </w:types>
        <w:behaviors>
          <w:behavior w:val="content"/>
        </w:behaviors>
        <w:guid w:val="{087FAC85-2B50-3348-9C3D-C703EC9CE461}"/>
      </w:docPartPr>
      <w:docPartBody>
        <w:p w:rsidR="000A0150" w:rsidRDefault="00221184" w:rsidP="00221184">
          <w:pPr>
            <w:pStyle w:val="3F79AF440F5D6247BE65E0D49B97B7EE"/>
          </w:pPr>
          <w:r>
            <w:rPr>
              <w:rStyle w:val="Platzhaltertext"/>
            </w:rPr>
            <w:t>[Text eingeben]</w:t>
          </w:r>
        </w:p>
      </w:docPartBody>
    </w:docPart>
    <w:docPart>
      <w:docPartPr>
        <w:name w:val="F994CC3678BB6C4299043ADE5DB89AA9"/>
        <w:category>
          <w:name w:val="Allgemein"/>
          <w:gallery w:val="placeholder"/>
        </w:category>
        <w:types>
          <w:type w:val="bbPlcHdr"/>
        </w:types>
        <w:behaviors>
          <w:behavior w:val="content"/>
        </w:behaviors>
        <w:guid w:val="{77529AD9-6C95-4B45-9BE2-DD93A6EB570B}"/>
      </w:docPartPr>
      <w:docPartBody>
        <w:p w:rsidR="000A0150" w:rsidRDefault="00221184" w:rsidP="00221184">
          <w:pPr>
            <w:pStyle w:val="F994CC3678BB6C4299043ADE5DB89AA9"/>
          </w:pPr>
          <w:r>
            <w:rPr>
              <w:rFonts w:cs="Arial"/>
              <w:sz w:val="20"/>
              <w:szCs w:val="20"/>
            </w:rPr>
            <w:t>Hier Text eingeben.</w:t>
          </w:r>
        </w:p>
      </w:docPartBody>
    </w:docPart>
    <w:docPart>
      <w:docPartPr>
        <w:name w:val="D1A2F0D9287C2D4083862E424CC6EBDC"/>
        <w:category>
          <w:name w:val="Allgemein"/>
          <w:gallery w:val="placeholder"/>
        </w:category>
        <w:types>
          <w:type w:val="bbPlcHdr"/>
        </w:types>
        <w:behaviors>
          <w:behavior w:val="content"/>
        </w:behaviors>
        <w:guid w:val="{6F9F0112-FF98-BA4E-9B47-FF5AB70BD76A}"/>
      </w:docPartPr>
      <w:docPartBody>
        <w:p w:rsidR="000A0150" w:rsidRDefault="00221184" w:rsidP="00221184">
          <w:pPr>
            <w:pStyle w:val="D1A2F0D9287C2D4083862E424CC6EBDC"/>
          </w:pPr>
          <w:r>
            <w:rPr>
              <w:rStyle w:val="Platzhaltertext"/>
            </w:rPr>
            <w:t>[Text eingeben]</w:t>
          </w:r>
        </w:p>
      </w:docPartBody>
    </w:docPart>
    <w:docPart>
      <w:docPartPr>
        <w:name w:val="2A3FF052FE780344BF115450FFA5546B"/>
        <w:category>
          <w:name w:val="Allgemein"/>
          <w:gallery w:val="placeholder"/>
        </w:category>
        <w:types>
          <w:type w:val="bbPlcHdr"/>
        </w:types>
        <w:behaviors>
          <w:behavior w:val="content"/>
        </w:behaviors>
        <w:guid w:val="{4179A123-C789-C84C-9CC7-1D98DD0F66CB}"/>
      </w:docPartPr>
      <w:docPartBody>
        <w:p w:rsidR="000A0150" w:rsidRDefault="00221184" w:rsidP="00221184">
          <w:pPr>
            <w:pStyle w:val="2A3FF052FE780344BF115450FFA5546B"/>
          </w:pPr>
          <w:r>
            <w:rPr>
              <w:rFonts w:cs="Arial"/>
              <w:sz w:val="20"/>
              <w:szCs w:val="20"/>
            </w:rPr>
            <w:t>Hier Text eingeben.</w:t>
          </w:r>
        </w:p>
      </w:docPartBody>
    </w:docPart>
    <w:docPart>
      <w:docPartPr>
        <w:name w:val="BAE01977DBC2314BA0993A2255107B1F"/>
        <w:category>
          <w:name w:val="Allgemein"/>
          <w:gallery w:val="placeholder"/>
        </w:category>
        <w:types>
          <w:type w:val="bbPlcHdr"/>
        </w:types>
        <w:behaviors>
          <w:behavior w:val="content"/>
        </w:behaviors>
        <w:guid w:val="{2F0B228E-B503-2246-91CF-73B4E8662022}"/>
      </w:docPartPr>
      <w:docPartBody>
        <w:p w:rsidR="000A0150" w:rsidRDefault="00221184" w:rsidP="00221184">
          <w:pPr>
            <w:pStyle w:val="BAE01977DBC2314BA0993A2255107B1F"/>
          </w:pPr>
          <w:r>
            <w:rPr>
              <w:rFonts w:cs="Arial"/>
              <w:sz w:val="20"/>
              <w:szCs w:val="20"/>
            </w:rPr>
            <w:t>Hier Text eingeben.</w:t>
          </w:r>
        </w:p>
      </w:docPartBody>
    </w:docPart>
    <w:docPart>
      <w:docPartPr>
        <w:name w:val="C43761644CAB3B448EB873EC14DDD6F2"/>
        <w:category>
          <w:name w:val="Allgemein"/>
          <w:gallery w:val="placeholder"/>
        </w:category>
        <w:types>
          <w:type w:val="bbPlcHdr"/>
        </w:types>
        <w:behaviors>
          <w:behavior w:val="content"/>
        </w:behaviors>
        <w:guid w:val="{1472EB9E-BA13-D848-AC74-D157E03E7FAE}"/>
      </w:docPartPr>
      <w:docPartBody>
        <w:p w:rsidR="000A0150" w:rsidRDefault="00221184" w:rsidP="00221184">
          <w:pPr>
            <w:pStyle w:val="C43761644CAB3B448EB873EC14DDD6F2"/>
          </w:pPr>
          <w:r>
            <w:rPr>
              <w:rFonts w:cs="Arial"/>
              <w:sz w:val="20"/>
              <w:szCs w:val="20"/>
            </w:rPr>
            <w:t>Hier Text eingeben.</w:t>
          </w:r>
        </w:p>
      </w:docPartBody>
    </w:docPart>
    <w:docPart>
      <w:docPartPr>
        <w:name w:val="FC9F794AC8B3284E8F6DBF6607BAE928"/>
        <w:category>
          <w:name w:val="Allgemein"/>
          <w:gallery w:val="placeholder"/>
        </w:category>
        <w:types>
          <w:type w:val="bbPlcHdr"/>
        </w:types>
        <w:behaviors>
          <w:behavior w:val="content"/>
        </w:behaviors>
        <w:guid w:val="{328962DD-86FC-9F46-BFC2-B00390091541}"/>
      </w:docPartPr>
      <w:docPartBody>
        <w:p w:rsidR="000A0150" w:rsidRDefault="00221184" w:rsidP="00221184">
          <w:pPr>
            <w:pStyle w:val="FC9F794AC8B3284E8F6DBF6607BAE928"/>
          </w:pPr>
          <w:r>
            <w:rPr>
              <w:rFonts w:cs="Arial"/>
              <w:sz w:val="20"/>
              <w:szCs w:val="20"/>
            </w:rPr>
            <w:t>Hier Text eingeben.</w:t>
          </w:r>
        </w:p>
      </w:docPartBody>
    </w:docPart>
    <w:docPart>
      <w:docPartPr>
        <w:name w:val="A48407B9D3098A469AE798EF0C49FA46"/>
        <w:category>
          <w:name w:val="Allgemein"/>
          <w:gallery w:val="placeholder"/>
        </w:category>
        <w:types>
          <w:type w:val="bbPlcHdr"/>
        </w:types>
        <w:behaviors>
          <w:behavior w:val="content"/>
        </w:behaviors>
        <w:guid w:val="{777AECCB-6010-7D4C-8834-10C43FC91F7B}"/>
      </w:docPartPr>
      <w:docPartBody>
        <w:p w:rsidR="000A0150" w:rsidRDefault="00221184" w:rsidP="00221184">
          <w:pPr>
            <w:pStyle w:val="A48407B9D3098A469AE798EF0C49FA46"/>
          </w:pPr>
          <w:r>
            <w:rPr>
              <w:rFonts w:cs="Arial"/>
              <w:sz w:val="20"/>
              <w:szCs w:val="20"/>
            </w:rPr>
            <w:t>Hier Text eingeben.</w:t>
          </w:r>
        </w:p>
      </w:docPartBody>
    </w:docPart>
    <w:docPart>
      <w:docPartPr>
        <w:name w:val="F9A3626CC0E00045AF98ED2D0403DC8F"/>
        <w:category>
          <w:name w:val="Allgemein"/>
          <w:gallery w:val="placeholder"/>
        </w:category>
        <w:types>
          <w:type w:val="bbPlcHdr"/>
        </w:types>
        <w:behaviors>
          <w:behavior w:val="content"/>
        </w:behaviors>
        <w:guid w:val="{732BCEC1-D8AF-404F-956E-576A3C27A385}"/>
      </w:docPartPr>
      <w:docPartBody>
        <w:p w:rsidR="000A0150" w:rsidRDefault="00221184" w:rsidP="00221184">
          <w:pPr>
            <w:pStyle w:val="F9A3626CC0E00045AF98ED2D0403DC8F"/>
          </w:pPr>
          <w:r>
            <w:rPr>
              <w:rFonts w:cs="Arial"/>
              <w:sz w:val="20"/>
              <w:szCs w:val="20"/>
            </w:rPr>
            <w:t>Hier Text eingeben.</w:t>
          </w:r>
        </w:p>
      </w:docPartBody>
    </w:docPart>
    <w:docPart>
      <w:docPartPr>
        <w:name w:val="0380AD253CFDA84C8A25067EA80B23B4"/>
        <w:category>
          <w:name w:val="Allgemein"/>
          <w:gallery w:val="placeholder"/>
        </w:category>
        <w:types>
          <w:type w:val="bbPlcHdr"/>
        </w:types>
        <w:behaviors>
          <w:behavior w:val="content"/>
        </w:behaviors>
        <w:guid w:val="{E5686A5C-FC27-124F-9826-6C518F2E722D}"/>
      </w:docPartPr>
      <w:docPartBody>
        <w:p w:rsidR="000A0150" w:rsidRDefault="00221184" w:rsidP="00221184">
          <w:pPr>
            <w:pStyle w:val="0380AD253CFDA84C8A25067EA80B23B4"/>
          </w:pPr>
          <w:r>
            <w:rPr>
              <w:rStyle w:val="Platzhaltertext"/>
            </w:rPr>
            <w:t>[Text eingeben]</w:t>
          </w:r>
        </w:p>
      </w:docPartBody>
    </w:docPart>
    <w:docPart>
      <w:docPartPr>
        <w:name w:val="E80973B6B37EEC4FA94D67CD392F62FD"/>
        <w:category>
          <w:name w:val="Allgemein"/>
          <w:gallery w:val="placeholder"/>
        </w:category>
        <w:types>
          <w:type w:val="bbPlcHdr"/>
        </w:types>
        <w:behaviors>
          <w:behavior w:val="content"/>
        </w:behaviors>
        <w:guid w:val="{11F6D55D-6D82-7248-A1C4-438D78807450}"/>
      </w:docPartPr>
      <w:docPartBody>
        <w:p w:rsidR="000A0150" w:rsidRDefault="00221184" w:rsidP="00221184">
          <w:pPr>
            <w:pStyle w:val="E80973B6B37EEC4FA94D67CD392F62FD"/>
          </w:pPr>
          <w:r>
            <w:rPr>
              <w:rFonts w:cs="Arial"/>
              <w:sz w:val="20"/>
              <w:szCs w:val="20"/>
            </w:rPr>
            <w:t>Hier Text eingeben.</w:t>
          </w:r>
        </w:p>
      </w:docPartBody>
    </w:docPart>
    <w:docPart>
      <w:docPartPr>
        <w:name w:val="3C1A45AEB9C7844087CC5FF530E5D3CD"/>
        <w:category>
          <w:name w:val="Allgemein"/>
          <w:gallery w:val="placeholder"/>
        </w:category>
        <w:types>
          <w:type w:val="bbPlcHdr"/>
        </w:types>
        <w:behaviors>
          <w:behavior w:val="content"/>
        </w:behaviors>
        <w:guid w:val="{70CE641D-25DB-504E-8B19-76C9A97E78FE}"/>
      </w:docPartPr>
      <w:docPartBody>
        <w:p w:rsidR="000A0150" w:rsidRDefault="00221184" w:rsidP="00221184">
          <w:pPr>
            <w:pStyle w:val="3C1A45AEB9C7844087CC5FF530E5D3CD"/>
          </w:pPr>
          <w:r>
            <w:rPr>
              <w:rStyle w:val="Platzhaltertext"/>
            </w:rPr>
            <w:t>[Text eingeben]</w:t>
          </w:r>
        </w:p>
      </w:docPartBody>
    </w:docPart>
    <w:docPart>
      <w:docPartPr>
        <w:name w:val="3ACC0302C03E544CB86B26641E303E90"/>
        <w:category>
          <w:name w:val="Allgemein"/>
          <w:gallery w:val="placeholder"/>
        </w:category>
        <w:types>
          <w:type w:val="bbPlcHdr"/>
        </w:types>
        <w:behaviors>
          <w:behavior w:val="content"/>
        </w:behaviors>
        <w:guid w:val="{E8D420E6-781F-2949-B737-86B52063F777}"/>
      </w:docPartPr>
      <w:docPartBody>
        <w:p w:rsidR="000A0150" w:rsidRDefault="00221184" w:rsidP="00221184">
          <w:pPr>
            <w:pStyle w:val="3ACC0302C03E544CB86B26641E303E90"/>
          </w:pPr>
          <w:r>
            <w:rPr>
              <w:rFonts w:cs="Arial"/>
              <w:sz w:val="20"/>
              <w:szCs w:val="20"/>
            </w:rPr>
            <w:t>Hier Text eingeben.</w:t>
          </w:r>
        </w:p>
      </w:docPartBody>
    </w:docPart>
    <w:docPart>
      <w:docPartPr>
        <w:name w:val="7F136C9634D3EC43876DFE3A385E3F83"/>
        <w:category>
          <w:name w:val="Allgemein"/>
          <w:gallery w:val="placeholder"/>
        </w:category>
        <w:types>
          <w:type w:val="bbPlcHdr"/>
        </w:types>
        <w:behaviors>
          <w:behavior w:val="content"/>
        </w:behaviors>
        <w:guid w:val="{6FD31DD5-253B-2946-92B7-42AA0410CE55}"/>
      </w:docPartPr>
      <w:docPartBody>
        <w:p w:rsidR="000A0150" w:rsidRDefault="00221184" w:rsidP="00221184">
          <w:pPr>
            <w:pStyle w:val="7F136C9634D3EC43876DFE3A385E3F83"/>
          </w:pPr>
          <w:r>
            <w:rPr>
              <w:rStyle w:val="Platzhaltertext"/>
            </w:rPr>
            <w:t>[Text eingeben]</w:t>
          </w:r>
        </w:p>
      </w:docPartBody>
    </w:docPart>
    <w:docPart>
      <w:docPartPr>
        <w:name w:val="13688130804F374A893D0228D99671C7"/>
        <w:category>
          <w:name w:val="Allgemein"/>
          <w:gallery w:val="placeholder"/>
        </w:category>
        <w:types>
          <w:type w:val="bbPlcHdr"/>
        </w:types>
        <w:behaviors>
          <w:behavior w:val="content"/>
        </w:behaviors>
        <w:guid w:val="{095B3A2E-B7B6-A843-A272-5F2EF9BDD1B2}"/>
      </w:docPartPr>
      <w:docPartBody>
        <w:p w:rsidR="000A0150" w:rsidRDefault="00221184" w:rsidP="00221184">
          <w:pPr>
            <w:pStyle w:val="13688130804F374A893D0228D99671C7"/>
          </w:pPr>
          <w:r>
            <w:rPr>
              <w:rStyle w:val="Platzhaltertext"/>
            </w:rPr>
            <w:t>[Anzahl]</w:t>
          </w:r>
        </w:p>
      </w:docPartBody>
    </w:docPart>
    <w:docPart>
      <w:docPartPr>
        <w:name w:val="A7E966AF93607A41A6877D3234CC5208"/>
        <w:category>
          <w:name w:val="Allgemein"/>
          <w:gallery w:val="placeholder"/>
        </w:category>
        <w:types>
          <w:type w:val="bbPlcHdr"/>
        </w:types>
        <w:behaviors>
          <w:behavior w:val="content"/>
        </w:behaviors>
        <w:guid w:val="{39F55049-8BD0-2D4C-A6AF-5AFFC019E9B5}"/>
      </w:docPartPr>
      <w:docPartBody>
        <w:p w:rsidR="000A0150" w:rsidRDefault="00221184" w:rsidP="00221184">
          <w:pPr>
            <w:pStyle w:val="A7E966AF93607A41A6877D3234CC5208"/>
          </w:pPr>
          <w:r>
            <w:rPr>
              <w:rFonts w:cs="Arial"/>
              <w:sz w:val="20"/>
              <w:szCs w:val="20"/>
            </w:rPr>
            <w:t>Hier Text eingeben.</w:t>
          </w:r>
        </w:p>
      </w:docPartBody>
    </w:docPart>
    <w:docPart>
      <w:docPartPr>
        <w:name w:val="3912151D2CABF149BF57B2D6B1D06FAB"/>
        <w:category>
          <w:name w:val="Allgemein"/>
          <w:gallery w:val="placeholder"/>
        </w:category>
        <w:types>
          <w:type w:val="bbPlcHdr"/>
        </w:types>
        <w:behaviors>
          <w:behavior w:val="content"/>
        </w:behaviors>
        <w:guid w:val="{C8B68C1C-2B61-BF4C-8509-364FD8BD689E}"/>
      </w:docPartPr>
      <w:docPartBody>
        <w:p w:rsidR="000A0150" w:rsidRDefault="00221184" w:rsidP="00221184">
          <w:pPr>
            <w:pStyle w:val="3912151D2CABF149BF57B2D6B1D06FAB"/>
          </w:pPr>
          <w:r>
            <w:rPr>
              <w:rStyle w:val="Platzhaltertext"/>
            </w:rPr>
            <w:t>[Anzahl]</w:t>
          </w:r>
        </w:p>
      </w:docPartBody>
    </w:docPart>
    <w:docPart>
      <w:docPartPr>
        <w:name w:val="27F5710D77C7CA41B5C1ABCD37477831"/>
        <w:category>
          <w:name w:val="Allgemein"/>
          <w:gallery w:val="placeholder"/>
        </w:category>
        <w:types>
          <w:type w:val="bbPlcHdr"/>
        </w:types>
        <w:behaviors>
          <w:behavior w:val="content"/>
        </w:behaviors>
        <w:guid w:val="{7747F239-03F7-4849-9BFD-44FFC128E7F5}"/>
      </w:docPartPr>
      <w:docPartBody>
        <w:p w:rsidR="000A0150" w:rsidRDefault="00221184" w:rsidP="00221184">
          <w:pPr>
            <w:pStyle w:val="27F5710D77C7CA41B5C1ABCD37477831"/>
          </w:pPr>
          <w:r>
            <w:rPr>
              <w:rFonts w:cs="Arial"/>
              <w:sz w:val="20"/>
              <w:szCs w:val="20"/>
            </w:rPr>
            <w:t>Hier Text eingeben.</w:t>
          </w:r>
        </w:p>
      </w:docPartBody>
    </w:docPart>
    <w:docPart>
      <w:docPartPr>
        <w:name w:val="46A01941A05C3348991DEB9048CD9472"/>
        <w:category>
          <w:name w:val="Allgemein"/>
          <w:gallery w:val="placeholder"/>
        </w:category>
        <w:types>
          <w:type w:val="bbPlcHdr"/>
        </w:types>
        <w:behaviors>
          <w:behavior w:val="content"/>
        </w:behaviors>
        <w:guid w:val="{27FC0E89-9734-4944-868C-AC7E9B4E0F31}"/>
      </w:docPartPr>
      <w:docPartBody>
        <w:p w:rsidR="000A0150" w:rsidRDefault="00221184" w:rsidP="00221184">
          <w:pPr>
            <w:pStyle w:val="46A01941A05C3348991DEB9048CD9472"/>
          </w:pPr>
          <w:r>
            <w:rPr>
              <w:rStyle w:val="Platzhaltertext"/>
            </w:rPr>
            <w:t>[Anzahl]</w:t>
          </w:r>
        </w:p>
      </w:docPartBody>
    </w:docPart>
    <w:docPart>
      <w:docPartPr>
        <w:name w:val="F1C67CC51F9AE848AF400606AE1B1BF5"/>
        <w:category>
          <w:name w:val="Allgemein"/>
          <w:gallery w:val="placeholder"/>
        </w:category>
        <w:types>
          <w:type w:val="bbPlcHdr"/>
        </w:types>
        <w:behaviors>
          <w:behavior w:val="content"/>
        </w:behaviors>
        <w:guid w:val="{66C89769-3AA0-034F-8E1A-F4BF3C594ABD}"/>
      </w:docPartPr>
      <w:docPartBody>
        <w:p w:rsidR="000A0150" w:rsidRDefault="00221184" w:rsidP="00221184">
          <w:pPr>
            <w:pStyle w:val="F1C67CC51F9AE848AF400606AE1B1BF5"/>
          </w:pPr>
          <w:r>
            <w:rPr>
              <w:rFonts w:cs="Arial"/>
              <w:sz w:val="20"/>
              <w:szCs w:val="20"/>
            </w:rPr>
            <w:t>Hier Text eingeben.</w:t>
          </w:r>
        </w:p>
      </w:docPartBody>
    </w:docPart>
    <w:docPart>
      <w:docPartPr>
        <w:name w:val="150319B61BBB7F42A17BD2A00FDA53EB"/>
        <w:category>
          <w:name w:val="Allgemein"/>
          <w:gallery w:val="placeholder"/>
        </w:category>
        <w:types>
          <w:type w:val="bbPlcHdr"/>
        </w:types>
        <w:behaviors>
          <w:behavior w:val="content"/>
        </w:behaviors>
        <w:guid w:val="{3C46A418-F0D7-9C4E-BF10-0632AD338189}"/>
      </w:docPartPr>
      <w:docPartBody>
        <w:p w:rsidR="000A0150" w:rsidRDefault="00221184" w:rsidP="00221184">
          <w:pPr>
            <w:pStyle w:val="150319B61BBB7F42A17BD2A00FDA53EB"/>
          </w:pPr>
          <w:r>
            <w:rPr>
              <w:rStyle w:val="Platzhaltertext"/>
            </w:rPr>
            <w:t>[Anzahl]</w:t>
          </w:r>
        </w:p>
      </w:docPartBody>
    </w:docPart>
    <w:docPart>
      <w:docPartPr>
        <w:name w:val="DB99DF3B1034C945BC0A04DA8C72CF63"/>
        <w:category>
          <w:name w:val="Allgemein"/>
          <w:gallery w:val="placeholder"/>
        </w:category>
        <w:types>
          <w:type w:val="bbPlcHdr"/>
        </w:types>
        <w:behaviors>
          <w:behavior w:val="content"/>
        </w:behaviors>
        <w:guid w:val="{47B8900F-A6B9-9B4D-A51B-90A9E21358E0}"/>
      </w:docPartPr>
      <w:docPartBody>
        <w:p w:rsidR="000A0150" w:rsidRDefault="00221184" w:rsidP="00221184">
          <w:pPr>
            <w:pStyle w:val="DB99DF3B1034C945BC0A04DA8C72CF63"/>
          </w:pPr>
          <w:r>
            <w:rPr>
              <w:rFonts w:cs="Arial"/>
              <w:sz w:val="20"/>
              <w:szCs w:val="20"/>
            </w:rPr>
            <w:t>Hier Text eingeben.</w:t>
          </w:r>
        </w:p>
      </w:docPartBody>
    </w:docPart>
    <w:docPart>
      <w:docPartPr>
        <w:name w:val="7E919F966B77AB49AF094660169D9BE7"/>
        <w:category>
          <w:name w:val="Allgemein"/>
          <w:gallery w:val="placeholder"/>
        </w:category>
        <w:types>
          <w:type w:val="bbPlcHdr"/>
        </w:types>
        <w:behaviors>
          <w:behavior w:val="content"/>
        </w:behaviors>
        <w:guid w:val="{FE59801D-D001-AA41-9050-21A81A32C26C}"/>
      </w:docPartPr>
      <w:docPartBody>
        <w:p w:rsidR="000A0150" w:rsidRDefault="00221184" w:rsidP="00221184">
          <w:pPr>
            <w:pStyle w:val="7E919F966B77AB49AF094660169D9BE7"/>
          </w:pPr>
          <w:r>
            <w:rPr>
              <w:rStyle w:val="Platzhaltertext"/>
            </w:rPr>
            <w:t>[Anzahl]</w:t>
          </w:r>
        </w:p>
      </w:docPartBody>
    </w:docPart>
    <w:docPart>
      <w:docPartPr>
        <w:name w:val="BCE6ED83F3D1234F967B32BE42CCBE1C"/>
        <w:category>
          <w:name w:val="Allgemein"/>
          <w:gallery w:val="placeholder"/>
        </w:category>
        <w:types>
          <w:type w:val="bbPlcHdr"/>
        </w:types>
        <w:behaviors>
          <w:behavior w:val="content"/>
        </w:behaviors>
        <w:guid w:val="{EF82F417-07DE-2649-9AD4-8E2BF46D7081}"/>
      </w:docPartPr>
      <w:docPartBody>
        <w:p w:rsidR="000A0150" w:rsidRDefault="00221184" w:rsidP="00221184">
          <w:pPr>
            <w:pStyle w:val="BCE6ED83F3D1234F967B32BE42CCBE1C"/>
          </w:pPr>
          <w:r>
            <w:rPr>
              <w:rFonts w:cs="Arial"/>
              <w:sz w:val="20"/>
              <w:szCs w:val="20"/>
            </w:rPr>
            <w:t>Hier Text eingeben.</w:t>
          </w:r>
        </w:p>
      </w:docPartBody>
    </w:docPart>
    <w:docPart>
      <w:docPartPr>
        <w:name w:val="8F51751329423C4DB88327CCFDAAFF12"/>
        <w:category>
          <w:name w:val="Allgemein"/>
          <w:gallery w:val="placeholder"/>
        </w:category>
        <w:types>
          <w:type w:val="bbPlcHdr"/>
        </w:types>
        <w:behaviors>
          <w:behavior w:val="content"/>
        </w:behaviors>
        <w:guid w:val="{1AF734C2-1F2B-604F-B712-F1B3C3F6133B}"/>
      </w:docPartPr>
      <w:docPartBody>
        <w:p w:rsidR="000A0150" w:rsidRDefault="00221184" w:rsidP="00221184">
          <w:pPr>
            <w:pStyle w:val="8F51751329423C4DB88327CCFDAAFF12"/>
          </w:pPr>
          <w:r>
            <w:rPr>
              <w:rStyle w:val="Platzhaltertext"/>
            </w:rPr>
            <w:t>[Anzahl]</w:t>
          </w:r>
        </w:p>
      </w:docPartBody>
    </w:docPart>
    <w:docPart>
      <w:docPartPr>
        <w:name w:val="25528654979377419B138C9D9C8E5242"/>
        <w:category>
          <w:name w:val="Allgemein"/>
          <w:gallery w:val="placeholder"/>
        </w:category>
        <w:types>
          <w:type w:val="bbPlcHdr"/>
        </w:types>
        <w:behaviors>
          <w:behavior w:val="content"/>
        </w:behaviors>
        <w:guid w:val="{757B4673-B99C-9145-9CBB-00E0D7816FC0}"/>
      </w:docPartPr>
      <w:docPartBody>
        <w:p w:rsidR="000A0150" w:rsidRDefault="00221184" w:rsidP="00221184">
          <w:pPr>
            <w:pStyle w:val="25528654979377419B138C9D9C8E5242"/>
          </w:pPr>
          <w:r>
            <w:rPr>
              <w:rFonts w:cs="Arial"/>
              <w:sz w:val="20"/>
              <w:szCs w:val="20"/>
            </w:rPr>
            <w:t>Hier Text eingeben.</w:t>
          </w:r>
        </w:p>
      </w:docPartBody>
    </w:docPart>
    <w:docPart>
      <w:docPartPr>
        <w:name w:val="2689FFE755D3C347A00F43D386854746"/>
        <w:category>
          <w:name w:val="Allgemein"/>
          <w:gallery w:val="placeholder"/>
        </w:category>
        <w:types>
          <w:type w:val="bbPlcHdr"/>
        </w:types>
        <w:behaviors>
          <w:behavior w:val="content"/>
        </w:behaviors>
        <w:guid w:val="{A9B001BD-DD6F-944C-9828-CAF34B0B7C09}"/>
      </w:docPartPr>
      <w:docPartBody>
        <w:p w:rsidR="000A0150" w:rsidRDefault="00221184" w:rsidP="00221184">
          <w:pPr>
            <w:pStyle w:val="2689FFE755D3C347A00F43D386854746"/>
          </w:pPr>
          <w:r>
            <w:rPr>
              <w:rStyle w:val="Platzhaltertext"/>
            </w:rPr>
            <w:t>[Anzahl]</w:t>
          </w:r>
        </w:p>
      </w:docPartBody>
    </w:docPart>
    <w:docPart>
      <w:docPartPr>
        <w:name w:val="9ACF010DED35B448A467D3B8CF97322E"/>
        <w:category>
          <w:name w:val="Allgemein"/>
          <w:gallery w:val="placeholder"/>
        </w:category>
        <w:types>
          <w:type w:val="bbPlcHdr"/>
        </w:types>
        <w:behaviors>
          <w:behavior w:val="content"/>
        </w:behaviors>
        <w:guid w:val="{9FB7F9BA-4A15-3943-B196-4165B10A02EB}"/>
      </w:docPartPr>
      <w:docPartBody>
        <w:p w:rsidR="000A0150" w:rsidRDefault="00221184" w:rsidP="00221184">
          <w:pPr>
            <w:pStyle w:val="9ACF010DED35B448A467D3B8CF97322E"/>
          </w:pPr>
          <w:r>
            <w:rPr>
              <w:rFonts w:cs="Arial"/>
              <w:sz w:val="20"/>
              <w:szCs w:val="20"/>
            </w:rPr>
            <w:t>Hier Text eingeben.</w:t>
          </w:r>
        </w:p>
      </w:docPartBody>
    </w:docPart>
    <w:docPart>
      <w:docPartPr>
        <w:name w:val="7206947453E91E40A27BE54E5C71B295"/>
        <w:category>
          <w:name w:val="Allgemein"/>
          <w:gallery w:val="placeholder"/>
        </w:category>
        <w:types>
          <w:type w:val="bbPlcHdr"/>
        </w:types>
        <w:behaviors>
          <w:behavior w:val="content"/>
        </w:behaviors>
        <w:guid w:val="{E42126BC-EDBD-A14D-8D4A-EDF44ADE089F}"/>
      </w:docPartPr>
      <w:docPartBody>
        <w:p w:rsidR="000A0150" w:rsidRDefault="00221184" w:rsidP="00221184">
          <w:pPr>
            <w:pStyle w:val="7206947453E91E40A27BE54E5C71B295"/>
          </w:pPr>
          <w:r>
            <w:rPr>
              <w:rStyle w:val="Platzhaltertext"/>
            </w:rPr>
            <w:t>[Anzahl]</w:t>
          </w:r>
        </w:p>
      </w:docPartBody>
    </w:docPart>
    <w:docPart>
      <w:docPartPr>
        <w:name w:val="FCBA921154907A46AC9D8B16D3534D3D"/>
        <w:category>
          <w:name w:val="Allgemein"/>
          <w:gallery w:val="placeholder"/>
        </w:category>
        <w:types>
          <w:type w:val="bbPlcHdr"/>
        </w:types>
        <w:behaviors>
          <w:behavior w:val="content"/>
        </w:behaviors>
        <w:guid w:val="{43673F45-D9B6-3047-9BAC-1C490F672D39}"/>
      </w:docPartPr>
      <w:docPartBody>
        <w:p w:rsidR="000A0150" w:rsidRDefault="00221184" w:rsidP="00221184">
          <w:pPr>
            <w:pStyle w:val="FCBA921154907A46AC9D8B16D3534D3D"/>
          </w:pPr>
          <w:r>
            <w:rPr>
              <w:rFonts w:cs="Arial"/>
              <w:sz w:val="20"/>
              <w:szCs w:val="20"/>
            </w:rPr>
            <w:t>Hier Text eingeben.</w:t>
          </w:r>
        </w:p>
      </w:docPartBody>
    </w:docPart>
    <w:docPart>
      <w:docPartPr>
        <w:name w:val="8858293E06534145A296E6E8B53E7D8D"/>
        <w:category>
          <w:name w:val="Allgemein"/>
          <w:gallery w:val="placeholder"/>
        </w:category>
        <w:types>
          <w:type w:val="bbPlcHdr"/>
        </w:types>
        <w:behaviors>
          <w:behavior w:val="content"/>
        </w:behaviors>
        <w:guid w:val="{68B9A75C-D813-8D4D-98F4-8F646F10ECEC}"/>
      </w:docPartPr>
      <w:docPartBody>
        <w:p w:rsidR="000A0150" w:rsidRDefault="00221184" w:rsidP="00221184">
          <w:pPr>
            <w:pStyle w:val="8858293E06534145A296E6E8B53E7D8D"/>
          </w:pPr>
          <w:r>
            <w:rPr>
              <w:rStyle w:val="Platzhaltertext"/>
            </w:rPr>
            <w:t>[Anzahl]</w:t>
          </w:r>
        </w:p>
      </w:docPartBody>
    </w:docPart>
    <w:docPart>
      <w:docPartPr>
        <w:name w:val="4E4F9CCB3BF293488B8F8E68843FC915"/>
        <w:category>
          <w:name w:val="Allgemein"/>
          <w:gallery w:val="placeholder"/>
        </w:category>
        <w:types>
          <w:type w:val="bbPlcHdr"/>
        </w:types>
        <w:behaviors>
          <w:behavior w:val="content"/>
        </w:behaviors>
        <w:guid w:val="{7C0DEA90-2363-0C43-B408-D30E5FADA7F8}"/>
      </w:docPartPr>
      <w:docPartBody>
        <w:p w:rsidR="000A0150" w:rsidRDefault="00221184" w:rsidP="00221184">
          <w:pPr>
            <w:pStyle w:val="4E4F9CCB3BF293488B8F8E68843FC915"/>
          </w:pPr>
          <w:r>
            <w:rPr>
              <w:rFonts w:cs="Arial"/>
              <w:sz w:val="20"/>
              <w:szCs w:val="20"/>
            </w:rPr>
            <w:t>Hier Text eingeben.</w:t>
          </w:r>
        </w:p>
      </w:docPartBody>
    </w:docPart>
    <w:docPart>
      <w:docPartPr>
        <w:name w:val="EDEE53E8FB81FF41AA9E8E8BCFBA1E17"/>
        <w:category>
          <w:name w:val="Allgemein"/>
          <w:gallery w:val="placeholder"/>
        </w:category>
        <w:types>
          <w:type w:val="bbPlcHdr"/>
        </w:types>
        <w:behaviors>
          <w:behavior w:val="content"/>
        </w:behaviors>
        <w:guid w:val="{B0EA1613-F1B3-1840-9AEF-7735CA2BFCF3}"/>
      </w:docPartPr>
      <w:docPartBody>
        <w:p w:rsidR="000A0150" w:rsidRDefault="00221184" w:rsidP="00221184">
          <w:pPr>
            <w:pStyle w:val="EDEE53E8FB81FF41AA9E8E8BCFBA1E17"/>
          </w:pPr>
          <w:r>
            <w:rPr>
              <w:rStyle w:val="Platzhaltertext"/>
            </w:rPr>
            <w:t>[Anzahl]</w:t>
          </w:r>
        </w:p>
      </w:docPartBody>
    </w:docPart>
    <w:docPart>
      <w:docPartPr>
        <w:name w:val="78474E19D5472740B22512028EACA50D"/>
        <w:category>
          <w:name w:val="Allgemein"/>
          <w:gallery w:val="placeholder"/>
        </w:category>
        <w:types>
          <w:type w:val="bbPlcHdr"/>
        </w:types>
        <w:behaviors>
          <w:behavior w:val="content"/>
        </w:behaviors>
        <w:guid w:val="{3DB7CAF2-39D2-CF40-A9EF-EA82F760EF7E}"/>
      </w:docPartPr>
      <w:docPartBody>
        <w:p w:rsidR="000A0150" w:rsidRDefault="00221184" w:rsidP="00221184">
          <w:pPr>
            <w:pStyle w:val="78474E19D5472740B22512028EACA50D"/>
          </w:pPr>
          <w:r>
            <w:rPr>
              <w:rFonts w:cs="Arial"/>
            </w:rPr>
            <w:t>Klicken oder tippen Sie hier, um Text einzugeben.</w:t>
          </w:r>
        </w:p>
      </w:docPartBody>
    </w:docPart>
    <w:docPart>
      <w:docPartPr>
        <w:name w:val="A1D5A894A190254B9C21E426F284C97F"/>
        <w:category>
          <w:name w:val="Allgemein"/>
          <w:gallery w:val="placeholder"/>
        </w:category>
        <w:types>
          <w:type w:val="bbPlcHdr"/>
        </w:types>
        <w:behaviors>
          <w:behavior w:val="content"/>
        </w:behaviors>
        <w:guid w:val="{23C9F424-026C-C941-A1C0-72543880AE2D}"/>
      </w:docPartPr>
      <w:docPartBody>
        <w:p w:rsidR="000A0150" w:rsidRDefault="00221184" w:rsidP="00221184">
          <w:pPr>
            <w:pStyle w:val="A1D5A894A190254B9C21E426F284C97F"/>
          </w:pPr>
          <w:r>
            <w:rPr>
              <w:rFonts w:cs="Arial"/>
              <w:sz w:val="20"/>
              <w:szCs w:val="20"/>
            </w:rPr>
            <w:t>Hier Text eingeben.</w:t>
          </w:r>
        </w:p>
      </w:docPartBody>
    </w:docPart>
    <w:docPart>
      <w:docPartPr>
        <w:name w:val="B6375757A7B04046A5EF62ED71C7BD35"/>
        <w:category>
          <w:name w:val="Allgemein"/>
          <w:gallery w:val="placeholder"/>
        </w:category>
        <w:types>
          <w:type w:val="bbPlcHdr"/>
        </w:types>
        <w:behaviors>
          <w:behavior w:val="content"/>
        </w:behaviors>
        <w:guid w:val="{C9FC6370-DB94-5F45-9AC0-DFD747155AFD}"/>
      </w:docPartPr>
      <w:docPartBody>
        <w:p w:rsidR="000A0150" w:rsidRDefault="00221184" w:rsidP="00221184">
          <w:pPr>
            <w:pStyle w:val="B6375757A7B04046A5EF62ED71C7BD35"/>
          </w:pPr>
          <w:r>
            <w:rPr>
              <w:rFonts w:cs="Arial"/>
              <w:sz w:val="20"/>
              <w:szCs w:val="20"/>
            </w:rPr>
            <w:t>Hier Text eingeben.</w:t>
          </w:r>
        </w:p>
      </w:docPartBody>
    </w:docPart>
    <w:docPart>
      <w:docPartPr>
        <w:name w:val="9BE45E444E5F68468D6B9A5568F90B11"/>
        <w:category>
          <w:name w:val="Allgemein"/>
          <w:gallery w:val="placeholder"/>
        </w:category>
        <w:types>
          <w:type w:val="bbPlcHdr"/>
        </w:types>
        <w:behaviors>
          <w:behavior w:val="content"/>
        </w:behaviors>
        <w:guid w:val="{1425AFEC-5CBE-4747-A7A6-0CF71B1C851E}"/>
      </w:docPartPr>
      <w:docPartBody>
        <w:p w:rsidR="000A0150" w:rsidRDefault="00221184" w:rsidP="00221184">
          <w:pPr>
            <w:pStyle w:val="9BE45E444E5F68468D6B9A5568F90B11"/>
          </w:pPr>
          <w:r>
            <w:rPr>
              <w:rFonts w:cs="Arial"/>
              <w:sz w:val="20"/>
              <w:szCs w:val="20"/>
            </w:rPr>
            <w:t>Hier Text eingeben.</w:t>
          </w:r>
        </w:p>
      </w:docPartBody>
    </w:docPart>
    <w:docPart>
      <w:docPartPr>
        <w:name w:val="978EE044AA75F742A7EC426F85AC7AD8"/>
        <w:category>
          <w:name w:val="Allgemein"/>
          <w:gallery w:val="placeholder"/>
        </w:category>
        <w:types>
          <w:type w:val="bbPlcHdr"/>
        </w:types>
        <w:behaviors>
          <w:behavior w:val="content"/>
        </w:behaviors>
        <w:guid w:val="{A51A3010-90E5-E84E-B2F5-DC7B3863674C}"/>
      </w:docPartPr>
      <w:docPartBody>
        <w:p w:rsidR="000A0150" w:rsidRDefault="00221184" w:rsidP="00221184">
          <w:pPr>
            <w:pStyle w:val="978EE044AA75F742A7EC426F85AC7AD8"/>
          </w:pPr>
          <w:r>
            <w:rPr>
              <w:rStyle w:val="Platzhaltertext"/>
            </w:rPr>
            <w:t>[Anzahl]</w:t>
          </w:r>
        </w:p>
      </w:docPartBody>
    </w:docPart>
    <w:docPart>
      <w:docPartPr>
        <w:name w:val="73A86148453E7145A0BEA949510B87BF"/>
        <w:category>
          <w:name w:val="Allgemein"/>
          <w:gallery w:val="placeholder"/>
        </w:category>
        <w:types>
          <w:type w:val="bbPlcHdr"/>
        </w:types>
        <w:behaviors>
          <w:behavior w:val="content"/>
        </w:behaviors>
        <w:guid w:val="{986CDCDC-6C9F-974E-BA08-2A5BF0937FF1}"/>
      </w:docPartPr>
      <w:docPartBody>
        <w:p w:rsidR="000A0150" w:rsidRDefault="00221184" w:rsidP="00221184">
          <w:pPr>
            <w:pStyle w:val="73A86148453E7145A0BEA949510B87BF"/>
          </w:pPr>
          <w:r>
            <w:rPr>
              <w:rFonts w:cs="Arial"/>
              <w:sz w:val="20"/>
              <w:szCs w:val="20"/>
            </w:rPr>
            <w:t>Hier Text eingeben.</w:t>
          </w:r>
        </w:p>
      </w:docPartBody>
    </w:docPart>
    <w:docPart>
      <w:docPartPr>
        <w:name w:val="F16B034B05FF2140AD47F310A3E8E5A4"/>
        <w:category>
          <w:name w:val="Allgemein"/>
          <w:gallery w:val="placeholder"/>
        </w:category>
        <w:types>
          <w:type w:val="bbPlcHdr"/>
        </w:types>
        <w:behaviors>
          <w:behavior w:val="content"/>
        </w:behaviors>
        <w:guid w:val="{17D07536-B990-884A-97A2-0206022FD7A2}"/>
      </w:docPartPr>
      <w:docPartBody>
        <w:p w:rsidR="000A0150" w:rsidRDefault="00221184" w:rsidP="00221184">
          <w:pPr>
            <w:pStyle w:val="F16B034B05FF2140AD47F310A3E8E5A4"/>
          </w:pPr>
          <w:r>
            <w:rPr>
              <w:rStyle w:val="Platzhaltertext"/>
            </w:rPr>
            <w:t>[Anzahl]</w:t>
          </w:r>
        </w:p>
      </w:docPartBody>
    </w:docPart>
    <w:docPart>
      <w:docPartPr>
        <w:name w:val="E0D79FE06A4325459C1DEADDEA166E69"/>
        <w:category>
          <w:name w:val="Allgemein"/>
          <w:gallery w:val="placeholder"/>
        </w:category>
        <w:types>
          <w:type w:val="bbPlcHdr"/>
        </w:types>
        <w:behaviors>
          <w:behavior w:val="content"/>
        </w:behaviors>
        <w:guid w:val="{9B9C4A2B-E9F0-C443-8253-007E66142377}"/>
      </w:docPartPr>
      <w:docPartBody>
        <w:p w:rsidR="000A0150" w:rsidRDefault="00221184" w:rsidP="00221184">
          <w:pPr>
            <w:pStyle w:val="E0D79FE06A4325459C1DEADDEA166E69"/>
          </w:pPr>
          <w:r>
            <w:rPr>
              <w:rFonts w:cs="Arial"/>
              <w:sz w:val="20"/>
              <w:szCs w:val="20"/>
            </w:rPr>
            <w:t>Hier Text eingeben.</w:t>
          </w:r>
        </w:p>
      </w:docPartBody>
    </w:docPart>
    <w:docPart>
      <w:docPartPr>
        <w:name w:val="65C639A022D0A646B197704FFF68BFB2"/>
        <w:category>
          <w:name w:val="Allgemein"/>
          <w:gallery w:val="placeholder"/>
        </w:category>
        <w:types>
          <w:type w:val="bbPlcHdr"/>
        </w:types>
        <w:behaviors>
          <w:behavior w:val="content"/>
        </w:behaviors>
        <w:guid w:val="{D95F50BB-B4BC-9F4E-9C84-407216EB79C5}"/>
      </w:docPartPr>
      <w:docPartBody>
        <w:p w:rsidR="000A0150" w:rsidRDefault="00221184" w:rsidP="00221184">
          <w:pPr>
            <w:pStyle w:val="65C639A022D0A646B197704FFF68BFB2"/>
          </w:pPr>
          <w:r>
            <w:rPr>
              <w:rStyle w:val="Platzhaltertext"/>
            </w:rPr>
            <w:t>[Anzahl]</w:t>
          </w:r>
        </w:p>
      </w:docPartBody>
    </w:docPart>
    <w:docPart>
      <w:docPartPr>
        <w:name w:val="9496879BE1C5EF439B7B0D22D6F10AD2"/>
        <w:category>
          <w:name w:val="Allgemein"/>
          <w:gallery w:val="placeholder"/>
        </w:category>
        <w:types>
          <w:type w:val="bbPlcHdr"/>
        </w:types>
        <w:behaviors>
          <w:behavior w:val="content"/>
        </w:behaviors>
        <w:guid w:val="{8C20689C-9DDB-654A-AE18-AA3039F50F1D}"/>
      </w:docPartPr>
      <w:docPartBody>
        <w:p w:rsidR="000A0150" w:rsidRDefault="00221184" w:rsidP="00221184">
          <w:pPr>
            <w:pStyle w:val="9496879BE1C5EF439B7B0D22D6F10AD2"/>
          </w:pPr>
          <w:r>
            <w:rPr>
              <w:rFonts w:cs="Arial"/>
              <w:sz w:val="20"/>
              <w:szCs w:val="20"/>
            </w:rPr>
            <w:t>Hier Text eingeben.</w:t>
          </w:r>
        </w:p>
      </w:docPartBody>
    </w:docPart>
    <w:docPart>
      <w:docPartPr>
        <w:name w:val="1FFA5469C0371B4C9A60981E561C7E08"/>
        <w:category>
          <w:name w:val="Allgemein"/>
          <w:gallery w:val="placeholder"/>
        </w:category>
        <w:types>
          <w:type w:val="bbPlcHdr"/>
        </w:types>
        <w:behaviors>
          <w:behavior w:val="content"/>
        </w:behaviors>
        <w:guid w:val="{0D84ADE6-4E7C-BB46-AA7F-A186120DF82C}"/>
      </w:docPartPr>
      <w:docPartBody>
        <w:p w:rsidR="000A0150" w:rsidRDefault="00221184" w:rsidP="00221184">
          <w:pPr>
            <w:pStyle w:val="1FFA5469C0371B4C9A60981E561C7E08"/>
          </w:pPr>
          <w:r>
            <w:rPr>
              <w:rStyle w:val="Platzhaltertext"/>
            </w:rPr>
            <w:t>[Anzahl]</w:t>
          </w:r>
        </w:p>
      </w:docPartBody>
    </w:docPart>
    <w:docPart>
      <w:docPartPr>
        <w:name w:val="7015716333DF564C9B8FCD2D66017BA0"/>
        <w:category>
          <w:name w:val="Allgemein"/>
          <w:gallery w:val="placeholder"/>
        </w:category>
        <w:types>
          <w:type w:val="bbPlcHdr"/>
        </w:types>
        <w:behaviors>
          <w:behavior w:val="content"/>
        </w:behaviors>
        <w:guid w:val="{0C5A4DED-8A4D-0F4F-A4F2-DD2ACC0D5E1E}"/>
      </w:docPartPr>
      <w:docPartBody>
        <w:p w:rsidR="000A0150" w:rsidRDefault="00221184" w:rsidP="00221184">
          <w:pPr>
            <w:pStyle w:val="7015716333DF564C9B8FCD2D66017BA0"/>
          </w:pPr>
          <w:r>
            <w:rPr>
              <w:rFonts w:cs="Arial"/>
              <w:sz w:val="20"/>
              <w:szCs w:val="20"/>
            </w:rPr>
            <w:t>Hier Text eingeben.</w:t>
          </w:r>
        </w:p>
      </w:docPartBody>
    </w:docPart>
    <w:docPart>
      <w:docPartPr>
        <w:name w:val="EF6CB23AE7C6594BBAE245D9494D5654"/>
        <w:category>
          <w:name w:val="Allgemein"/>
          <w:gallery w:val="placeholder"/>
        </w:category>
        <w:types>
          <w:type w:val="bbPlcHdr"/>
        </w:types>
        <w:behaviors>
          <w:behavior w:val="content"/>
        </w:behaviors>
        <w:guid w:val="{16D9EEDF-8479-7F43-BA59-6668BD21CE0A}"/>
      </w:docPartPr>
      <w:docPartBody>
        <w:p w:rsidR="000A0150" w:rsidRDefault="00221184" w:rsidP="00221184">
          <w:pPr>
            <w:pStyle w:val="EF6CB23AE7C6594BBAE245D9494D5654"/>
          </w:pPr>
          <w:r>
            <w:rPr>
              <w:rStyle w:val="Platzhaltertext"/>
            </w:rPr>
            <w:t>[Anzahl]</w:t>
          </w:r>
        </w:p>
      </w:docPartBody>
    </w:docPart>
    <w:docPart>
      <w:docPartPr>
        <w:name w:val="0B7C7F549829F7439BD2D176AEF632E8"/>
        <w:category>
          <w:name w:val="Allgemein"/>
          <w:gallery w:val="placeholder"/>
        </w:category>
        <w:types>
          <w:type w:val="bbPlcHdr"/>
        </w:types>
        <w:behaviors>
          <w:behavior w:val="content"/>
        </w:behaviors>
        <w:guid w:val="{24547117-9738-5648-9BBD-AE3EA823C51C}"/>
      </w:docPartPr>
      <w:docPartBody>
        <w:p w:rsidR="000A0150" w:rsidRDefault="00221184" w:rsidP="00221184">
          <w:pPr>
            <w:pStyle w:val="0B7C7F549829F7439BD2D176AEF632E8"/>
          </w:pPr>
          <w:r>
            <w:rPr>
              <w:rFonts w:cs="Arial"/>
              <w:sz w:val="20"/>
              <w:szCs w:val="20"/>
            </w:rPr>
            <w:t>Hier Text eingeben.</w:t>
          </w:r>
        </w:p>
      </w:docPartBody>
    </w:docPart>
    <w:docPart>
      <w:docPartPr>
        <w:name w:val="6B7DEDF75C350445B21BDE7158BB6E91"/>
        <w:category>
          <w:name w:val="Allgemein"/>
          <w:gallery w:val="placeholder"/>
        </w:category>
        <w:types>
          <w:type w:val="bbPlcHdr"/>
        </w:types>
        <w:behaviors>
          <w:behavior w:val="content"/>
        </w:behaviors>
        <w:guid w:val="{B8895EC9-1526-BD45-965B-02783DCE5FFA}"/>
      </w:docPartPr>
      <w:docPartBody>
        <w:p w:rsidR="000A0150" w:rsidRDefault="00221184" w:rsidP="00221184">
          <w:pPr>
            <w:pStyle w:val="6B7DEDF75C350445B21BDE7158BB6E91"/>
          </w:pPr>
          <w:r>
            <w:rPr>
              <w:rStyle w:val="Platzhaltertext"/>
            </w:rPr>
            <w:t>[Anzahl]</w:t>
          </w:r>
        </w:p>
      </w:docPartBody>
    </w:docPart>
    <w:docPart>
      <w:docPartPr>
        <w:name w:val="68DFAE100EF3A5408A73611845A95788"/>
        <w:category>
          <w:name w:val="Allgemein"/>
          <w:gallery w:val="placeholder"/>
        </w:category>
        <w:types>
          <w:type w:val="bbPlcHdr"/>
        </w:types>
        <w:behaviors>
          <w:behavior w:val="content"/>
        </w:behaviors>
        <w:guid w:val="{96E515A0-0D72-004B-8F64-870D4D4CE556}"/>
      </w:docPartPr>
      <w:docPartBody>
        <w:p w:rsidR="000A0150" w:rsidRDefault="00221184" w:rsidP="00221184">
          <w:pPr>
            <w:pStyle w:val="68DFAE100EF3A5408A73611845A95788"/>
          </w:pPr>
          <w:r>
            <w:rPr>
              <w:rFonts w:cs="Arial"/>
              <w:sz w:val="20"/>
              <w:szCs w:val="20"/>
            </w:rPr>
            <w:t>Hier Text eingeben.</w:t>
          </w:r>
        </w:p>
      </w:docPartBody>
    </w:docPart>
    <w:docPart>
      <w:docPartPr>
        <w:name w:val="D1B0E25DEF2D114A93425839CDDC0C9A"/>
        <w:category>
          <w:name w:val="Allgemein"/>
          <w:gallery w:val="placeholder"/>
        </w:category>
        <w:types>
          <w:type w:val="bbPlcHdr"/>
        </w:types>
        <w:behaviors>
          <w:behavior w:val="content"/>
        </w:behaviors>
        <w:guid w:val="{8318DD33-330B-F643-B6F5-9A3A3A1ADA42}"/>
      </w:docPartPr>
      <w:docPartBody>
        <w:p w:rsidR="000A0150" w:rsidRDefault="00221184" w:rsidP="00221184">
          <w:pPr>
            <w:pStyle w:val="D1B0E25DEF2D114A93425839CDDC0C9A"/>
          </w:pPr>
          <w:r>
            <w:rPr>
              <w:rStyle w:val="Platzhaltertext"/>
            </w:rPr>
            <w:t>[Anzahl]</w:t>
          </w:r>
        </w:p>
      </w:docPartBody>
    </w:docPart>
    <w:docPart>
      <w:docPartPr>
        <w:name w:val="E18B44D49A345F4A8BB018ED39953A83"/>
        <w:category>
          <w:name w:val="Allgemein"/>
          <w:gallery w:val="placeholder"/>
        </w:category>
        <w:types>
          <w:type w:val="bbPlcHdr"/>
        </w:types>
        <w:behaviors>
          <w:behavior w:val="content"/>
        </w:behaviors>
        <w:guid w:val="{E1815F36-BE58-784B-B90A-DC40A17E1849}"/>
      </w:docPartPr>
      <w:docPartBody>
        <w:p w:rsidR="000A0150" w:rsidRDefault="00221184" w:rsidP="00221184">
          <w:pPr>
            <w:pStyle w:val="E18B44D49A345F4A8BB018ED39953A83"/>
          </w:pPr>
          <w:r>
            <w:rPr>
              <w:rFonts w:cs="Arial"/>
              <w:sz w:val="20"/>
              <w:szCs w:val="20"/>
            </w:rPr>
            <w:t>Hier Text eingeben.</w:t>
          </w:r>
        </w:p>
      </w:docPartBody>
    </w:docPart>
    <w:docPart>
      <w:docPartPr>
        <w:name w:val="96CBADD5F528034B8B3219099919F54F"/>
        <w:category>
          <w:name w:val="Allgemein"/>
          <w:gallery w:val="placeholder"/>
        </w:category>
        <w:types>
          <w:type w:val="bbPlcHdr"/>
        </w:types>
        <w:behaviors>
          <w:behavior w:val="content"/>
        </w:behaviors>
        <w:guid w:val="{337B3603-C209-2F41-AB53-33DB908EBDA3}"/>
      </w:docPartPr>
      <w:docPartBody>
        <w:p w:rsidR="000A0150" w:rsidRDefault="00221184" w:rsidP="00221184">
          <w:pPr>
            <w:pStyle w:val="96CBADD5F528034B8B3219099919F54F"/>
          </w:pPr>
          <w:r>
            <w:rPr>
              <w:rStyle w:val="Platzhaltertext"/>
            </w:rPr>
            <w:t>[Anzahl]</w:t>
          </w:r>
        </w:p>
      </w:docPartBody>
    </w:docPart>
    <w:docPart>
      <w:docPartPr>
        <w:name w:val="82FE12A09F5ECC4C9139B2105F388004"/>
        <w:category>
          <w:name w:val="Allgemein"/>
          <w:gallery w:val="placeholder"/>
        </w:category>
        <w:types>
          <w:type w:val="bbPlcHdr"/>
        </w:types>
        <w:behaviors>
          <w:behavior w:val="content"/>
        </w:behaviors>
        <w:guid w:val="{7D0B11A0-246D-0D4B-B7CD-069E85CD3789}"/>
      </w:docPartPr>
      <w:docPartBody>
        <w:p w:rsidR="000A0150" w:rsidRDefault="00221184" w:rsidP="00221184">
          <w:pPr>
            <w:pStyle w:val="82FE12A09F5ECC4C9139B2105F388004"/>
          </w:pPr>
          <w:r>
            <w:rPr>
              <w:rFonts w:cs="Arial"/>
              <w:sz w:val="20"/>
              <w:szCs w:val="20"/>
            </w:rPr>
            <w:t>Hier Text eingeben.</w:t>
          </w:r>
        </w:p>
      </w:docPartBody>
    </w:docPart>
    <w:docPart>
      <w:docPartPr>
        <w:name w:val="D5FBE56D3C295346B498C1A20E56C316"/>
        <w:category>
          <w:name w:val="Allgemein"/>
          <w:gallery w:val="placeholder"/>
        </w:category>
        <w:types>
          <w:type w:val="bbPlcHdr"/>
        </w:types>
        <w:behaviors>
          <w:behavior w:val="content"/>
        </w:behaviors>
        <w:guid w:val="{54834D6E-E4DC-C146-B358-A68B6F9D7401}"/>
      </w:docPartPr>
      <w:docPartBody>
        <w:p w:rsidR="000A0150" w:rsidRDefault="00221184" w:rsidP="00221184">
          <w:pPr>
            <w:pStyle w:val="D5FBE56D3C295346B498C1A20E56C316"/>
          </w:pPr>
          <w:r>
            <w:rPr>
              <w:rStyle w:val="Platzhaltertext"/>
            </w:rPr>
            <w:t>[Anzahl]</w:t>
          </w:r>
        </w:p>
      </w:docPartBody>
    </w:docPart>
    <w:docPart>
      <w:docPartPr>
        <w:name w:val="B1C3C1303336F64AB03959EAF0A31753"/>
        <w:category>
          <w:name w:val="Allgemein"/>
          <w:gallery w:val="placeholder"/>
        </w:category>
        <w:types>
          <w:type w:val="bbPlcHdr"/>
        </w:types>
        <w:behaviors>
          <w:behavior w:val="content"/>
        </w:behaviors>
        <w:guid w:val="{69CFC2A8-5556-1D40-821D-FC68B784E853}"/>
      </w:docPartPr>
      <w:docPartBody>
        <w:p w:rsidR="000A0150" w:rsidRDefault="00221184" w:rsidP="00221184">
          <w:pPr>
            <w:pStyle w:val="B1C3C1303336F64AB03959EAF0A31753"/>
          </w:pPr>
          <w:r>
            <w:rPr>
              <w:rFonts w:cs="Arial"/>
              <w:sz w:val="20"/>
              <w:szCs w:val="20"/>
            </w:rPr>
            <w:t>Hier Text eingeben.</w:t>
          </w:r>
        </w:p>
      </w:docPartBody>
    </w:docPart>
    <w:docPart>
      <w:docPartPr>
        <w:name w:val="0D33D2E909D539458BDEE71B4F315B55"/>
        <w:category>
          <w:name w:val="Allgemein"/>
          <w:gallery w:val="placeholder"/>
        </w:category>
        <w:types>
          <w:type w:val="bbPlcHdr"/>
        </w:types>
        <w:behaviors>
          <w:behavior w:val="content"/>
        </w:behaviors>
        <w:guid w:val="{534D11AB-8045-9347-B9C7-AABA9570A4F3}"/>
      </w:docPartPr>
      <w:docPartBody>
        <w:p w:rsidR="000A0150" w:rsidRDefault="00221184" w:rsidP="00221184">
          <w:pPr>
            <w:pStyle w:val="0D33D2E909D539458BDEE71B4F315B55"/>
          </w:pPr>
          <w:r>
            <w:rPr>
              <w:rStyle w:val="Platzhaltertext"/>
            </w:rPr>
            <w:t>[Anzahl]</w:t>
          </w:r>
        </w:p>
      </w:docPartBody>
    </w:docPart>
    <w:docPart>
      <w:docPartPr>
        <w:name w:val="04C1EE210BE04D42B1E60858B26BF601"/>
        <w:category>
          <w:name w:val="Allgemein"/>
          <w:gallery w:val="placeholder"/>
        </w:category>
        <w:types>
          <w:type w:val="bbPlcHdr"/>
        </w:types>
        <w:behaviors>
          <w:behavior w:val="content"/>
        </w:behaviors>
        <w:guid w:val="{B26E8CCB-D10A-7242-92D6-370E0834BDAE}"/>
      </w:docPartPr>
      <w:docPartBody>
        <w:p w:rsidR="000A0150" w:rsidRDefault="00221184" w:rsidP="00221184">
          <w:pPr>
            <w:pStyle w:val="04C1EE210BE04D42B1E60858B26BF601"/>
          </w:pPr>
          <w:r>
            <w:rPr>
              <w:rFonts w:cs="Arial"/>
              <w:sz w:val="20"/>
              <w:szCs w:val="20"/>
            </w:rPr>
            <w:t>Hier Text eingeben.</w:t>
          </w:r>
        </w:p>
      </w:docPartBody>
    </w:docPart>
    <w:docPart>
      <w:docPartPr>
        <w:name w:val="838B1473FF99FD498199324220B917C6"/>
        <w:category>
          <w:name w:val="Allgemein"/>
          <w:gallery w:val="placeholder"/>
        </w:category>
        <w:types>
          <w:type w:val="bbPlcHdr"/>
        </w:types>
        <w:behaviors>
          <w:behavior w:val="content"/>
        </w:behaviors>
        <w:guid w:val="{FB1C50EB-E5AF-0B40-8BE7-127012537B5C}"/>
      </w:docPartPr>
      <w:docPartBody>
        <w:p w:rsidR="000A0150" w:rsidRDefault="00221184" w:rsidP="00221184">
          <w:pPr>
            <w:pStyle w:val="838B1473FF99FD498199324220B917C6"/>
          </w:pPr>
          <w:r>
            <w:rPr>
              <w:rStyle w:val="Platzhaltertext"/>
            </w:rPr>
            <w:t>[Anzahl]</w:t>
          </w:r>
        </w:p>
      </w:docPartBody>
    </w:docPart>
    <w:docPart>
      <w:docPartPr>
        <w:name w:val="BC3DDAD69C1B7B409097C00F447EB797"/>
        <w:category>
          <w:name w:val="Allgemein"/>
          <w:gallery w:val="placeholder"/>
        </w:category>
        <w:types>
          <w:type w:val="bbPlcHdr"/>
        </w:types>
        <w:behaviors>
          <w:behavior w:val="content"/>
        </w:behaviors>
        <w:guid w:val="{E7FD3ECC-6C44-434F-B92A-10FF045919DD}"/>
      </w:docPartPr>
      <w:docPartBody>
        <w:p w:rsidR="000A0150" w:rsidRDefault="00221184" w:rsidP="00221184">
          <w:pPr>
            <w:pStyle w:val="BC3DDAD69C1B7B409097C00F447EB797"/>
          </w:pPr>
          <w:r>
            <w:rPr>
              <w:rFonts w:cs="Arial"/>
              <w:sz w:val="20"/>
              <w:szCs w:val="20"/>
            </w:rPr>
            <w:t>Hier Text eingeben.</w:t>
          </w:r>
        </w:p>
      </w:docPartBody>
    </w:docPart>
    <w:docPart>
      <w:docPartPr>
        <w:name w:val="635DBEC59DA94A4BA1E76EA6BF00E031"/>
        <w:category>
          <w:name w:val="Allgemein"/>
          <w:gallery w:val="placeholder"/>
        </w:category>
        <w:types>
          <w:type w:val="bbPlcHdr"/>
        </w:types>
        <w:behaviors>
          <w:behavior w:val="content"/>
        </w:behaviors>
        <w:guid w:val="{566CD55D-DBB1-0F4B-A651-B9EEBFA01199}"/>
      </w:docPartPr>
      <w:docPartBody>
        <w:p w:rsidR="000A0150" w:rsidRDefault="00221184" w:rsidP="00221184">
          <w:pPr>
            <w:pStyle w:val="635DBEC59DA94A4BA1E76EA6BF00E031"/>
          </w:pPr>
          <w:r>
            <w:rPr>
              <w:rStyle w:val="Platzhaltertext"/>
            </w:rPr>
            <w:t>[Anzahl]</w:t>
          </w:r>
        </w:p>
      </w:docPartBody>
    </w:docPart>
    <w:docPart>
      <w:docPartPr>
        <w:name w:val="6274B62DB79A6D43AE66C20180E556D7"/>
        <w:category>
          <w:name w:val="Allgemein"/>
          <w:gallery w:val="placeholder"/>
        </w:category>
        <w:types>
          <w:type w:val="bbPlcHdr"/>
        </w:types>
        <w:behaviors>
          <w:behavior w:val="content"/>
        </w:behaviors>
        <w:guid w:val="{946F3F4D-2EEE-474B-9793-ED7B60D5579A}"/>
      </w:docPartPr>
      <w:docPartBody>
        <w:p w:rsidR="000A0150" w:rsidRDefault="00221184" w:rsidP="00221184">
          <w:pPr>
            <w:pStyle w:val="6274B62DB79A6D43AE66C20180E556D7"/>
          </w:pPr>
          <w:r>
            <w:rPr>
              <w:rFonts w:cs="Arial"/>
              <w:sz w:val="20"/>
              <w:szCs w:val="20"/>
            </w:rPr>
            <w:t>Hier Text eingeben.</w:t>
          </w:r>
        </w:p>
      </w:docPartBody>
    </w:docPart>
    <w:docPart>
      <w:docPartPr>
        <w:name w:val="6E3A3D9CB8760548B512BAFE88400F9A"/>
        <w:category>
          <w:name w:val="Allgemein"/>
          <w:gallery w:val="placeholder"/>
        </w:category>
        <w:types>
          <w:type w:val="bbPlcHdr"/>
        </w:types>
        <w:behaviors>
          <w:behavior w:val="content"/>
        </w:behaviors>
        <w:guid w:val="{9454ED99-A8B6-AB4E-924D-9DEB80B1E091}"/>
      </w:docPartPr>
      <w:docPartBody>
        <w:p w:rsidR="000A0150" w:rsidRDefault="00221184" w:rsidP="00221184">
          <w:pPr>
            <w:pStyle w:val="6E3A3D9CB8760548B512BAFE88400F9A"/>
          </w:pPr>
          <w:r>
            <w:rPr>
              <w:rStyle w:val="Platzhaltertext"/>
            </w:rPr>
            <w:t>[Anzahl]</w:t>
          </w:r>
        </w:p>
      </w:docPartBody>
    </w:docPart>
    <w:docPart>
      <w:docPartPr>
        <w:name w:val="D710E3B131108344835E29F053B359F8"/>
        <w:category>
          <w:name w:val="Allgemein"/>
          <w:gallery w:val="placeholder"/>
        </w:category>
        <w:types>
          <w:type w:val="bbPlcHdr"/>
        </w:types>
        <w:behaviors>
          <w:behavior w:val="content"/>
        </w:behaviors>
        <w:guid w:val="{45F2F160-1C6C-4547-AF97-010AE2CC6E98}"/>
      </w:docPartPr>
      <w:docPartBody>
        <w:p w:rsidR="000A0150" w:rsidRDefault="00221184" w:rsidP="00221184">
          <w:pPr>
            <w:pStyle w:val="D710E3B131108344835E29F053B359F8"/>
          </w:pPr>
          <w:r>
            <w:rPr>
              <w:rFonts w:cs="Arial"/>
              <w:sz w:val="20"/>
              <w:szCs w:val="20"/>
            </w:rPr>
            <w:t>Hier Text eingeben.</w:t>
          </w:r>
        </w:p>
      </w:docPartBody>
    </w:docPart>
    <w:docPart>
      <w:docPartPr>
        <w:name w:val="C56DA680F97F7F48ABD029BCDD4E89B2"/>
        <w:category>
          <w:name w:val="Allgemein"/>
          <w:gallery w:val="placeholder"/>
        </w:category>
        <w:types>
          <w:type w:val="bbPlcHdr"/>
        </w:types>
        <w:behaviors>
          <w:behavior w:val="content"/>
        </w:behaviors>
        <w:guid w:val="{8FE65219-2CB2-8148-8A44-372703364230}"/>
      </w:docPartPr>
      <w:docPartBody>
        <w:p w:rsidR="000A0150" w:rsidRDefault="00221184" w:rsidP="00221184">
          <w:pPr>
            <w:pStyle w:val="C56DA680F97F7F48ABD029BCDD4E89B2"/>
          </w:pPr>
          <w:r>
            <w:rPr>
              <w:rStyle w:val="Platzhaltertext"/>
            </w:rPr>
            <w:t>[Anzahl]</w:t>
          </w:r>
        </w:p>
      </w:docPartBody>
    </w:docPart>
    <w:docPart>
      <w:docPartPr>
        <w:name w:val="DFA32F375C79884AB042A4EE1621BF50"/>
        <w:category>
          <w:name w:val="Allgemein"/>
          <w:gallery w:val="placeholder"/>
        </w:category>
        <w:types>
          <w:type w:val="bbPlcHdr"/>
        </w:types>
        <w:behaviors>
          <w:behavior w:val="content"/>
        </w:behaviors>
        <w:guid w:val="{C9268453-904D-7942-8827-4E92D7B74CF0}"/>
      </w:docPartPr>
      <w:docPartBody>
        <w:p w:rsidR="000A0150" w:rsidRDefault="00221184" w:rsidP="00221184">
          <w:pPr>
            <w:pStyle w:val="DFA32F375C79884AB042A4EE1621BF50"/>
          </w:pPr>
          <w:r>
            <w:rPr>
              <w:rFonts w:cs="Arial"/>
              <w:sz w:val="20"/>
              <w:szCs w:val="20"/>
            </w:rPr>
            <w:t>Hier Text eingeben.</w:t>
          </w:r>
        </w:p>
      </w:docPartBody>
    </w:docPart>
    <w:docPart>
      <w:docPartPr>
        <w:name w:val="910C342EB8E2D64299DE433AEC9A819F"/>
        <w:category>
          <w:name w:val="Allgemein"/>
          <w:gallery w:val="placeholder"/>
        </w:category>
        <w:types>
          <w:type w:val="bbPlcHdr"/>
        </w:types>
        <w:behaviors>
          <w:behavior w:val="content"/>
        </w:behaviors>
        <w:guid w:val="{867DF396-6590-DF4F-A7F9-915F975C46EB}"/>
      </w:docPartPr>
      <w:docPartBody>
        <w:p w:rsidR="000A0150" w:rsidRDefault="00221184" w:rsidP="00221184">
          <w:pPr>
            <w:pStyle w:val="910C342EB8E2D64299DE433AEC9A819F"/>
          </w:pPr>
          <w:r>
            <w:rPr>
              <w:rStyle w:val="Platzhaltertext"/>
            </w:rPr>
            <w:t>[Anzahl]</w:t>
          </w:r>
        </w:p>
      </w:docPartBody>
    </w:docPart>
    <w:docPart>
      <w:docPartPr>
        <w:name w:val="212BDBE091F1ED4CB0AB22E6D6B45464"/>
        <w:category>
          <w:name w:val="Allgemein"/>
          <w:gallery w:val="placeholder"/>
        </w:category>
        <w:types>
          <w:type w:val="bbPlcHdr"/>
        </w:types>
        <w:behaviors>
          <w:behavior w:val="content"/>
        </w:behaviors>
        <w:guid w:val="{DF76C9E0-ECD1-EA48-B4D0-7C7FEC4EF416}"/>
      </w:docPartPr>
      <w:docPartBody>
        <w:p w:rsidR="000A0150" w:rsidRDefault="00221184" w:rsidP="00221184">
          <w:pPr>
            <w:pStyle w:val="212BDBE091F1ED4CB0AB22E6D6B45464"/>
          </w:pPr>
          <w:r>
            <w:rPr>
              <w:rFonts w:cs="Arial"/>
              <w:sz w:val="20"/>
              <w:szCs w:val="20"/>
            </w:rPr>
            <w:t>Hier Text eingeben.</w:t>
          </w:r>
        </w:p>
      </w:docPartBody>
    </w:docPart>
    <w:docPart>
      <w:docPartPr>
        <w:name w:val="0C62259BEB350649AE4A213E9FA815A6"/>
        <w:category>
          <w:name w:val="Allgemein"/>
          <w:gallery w:val="placeholder"/>
        </w:category>
        <w:types>
          <w:type w:val="bbPlcHdr"/>
        </w:types>
        <w:behaviors>
          <w:behavior w:val="content"/>
        </w:behaviors>
        <w:guid w:val="{B1243879-6EE8-3840-91D1-FB86C19D7213}"/>
      </w:docPartPr>
      <w:docPartBody>
        <w:p w:rsidR="000A0150" w:rsidRDefault="00221184" w:rsidP="00221184">
          <w:pPr>
            <w:pStyle w:val="0C62259BEB350649AE4A213E9FA815A6"/>
          </w:pPr>
          <w:r>
            <w:rPr>
              <w:rStyle w:val="Platzhaltertext"/>
            </w:rPr>
            <w:t>[Anzahl]</w:t>
          </w:r>
        </w:p>
      </w:docPartBody>
    </w:docPart>
    <w:docPart>
      <w:docPartPr>
        <w:name w:val="A0554C6DFDC48941978F655907A474F0"/>
        <w:category>
          <w:name w:val="Allgemein"/>
          <w:gallery w:val="placeholder"/>
        </w:category>
        <w:types>
          <w:type w:val="bbPlcHdr"/>
        </w:types>
        <w:behaviors>
          <w:behavior w:val="content"/>
        </w:behaviors>
        <w:guid w:val="{D6CD4F60-B74E-D642-A091-7D11CCC5E9A3}"/>
      </w:docPartPr>
      <w:docPartBody>
        <w:p w:rsidR="000A0150" w:rsidRDefault="00221184" w:rsidP="00221184">
          <w:pPr>
            <w:pStyle w:val="A0554C6DFDC48941978F655907A474F0"/>
          </w:pPr>
          <w:r>
            <w:rPr>
              <w:rFonts w:cs="Arial"/>
              <w:sz w:val="20"/>
              <w:szCs w:val="20"/>
            </w:rPr>
            <w:t>Hier Text eingeben.</w:t>
          </w:r>
        </w:p>
      </w:docPartBody>
    </w:docPart>
    <w:docPart>
      <w:docPartPr>
        <w:name w:val="DB2B2F13EB9EBF44A19AB84A4B9B8BAF"/>
        <w:category>
          <w:name w:val="Allgemein"/>
          <w:gallery w:val="placeholder"/>
        </w:category>
        <w:types>
          <w:type w:val="bbPlcHdr"/>
        </w:types>
        <w:behaviors>
          <w:behavior w:val="content"/>
        </w:behaviors>
        <w:guid w:val="{F7868933-9834-7444-B43B-384E035D16FB}"/>
      </w:docPartPr>
      <w:docPartBody>
        <w:p w:rsidR="000A0150" w:rsidRDefault="00221184" w:rsidP="00221184">
          <w:pPr>
            <w:pStyle w:val="DB2B2F13EB9EBF44A19AB84A4B9B8BAF"/>
          </w:pPr>
          <w:r>
            <w:rPr>
              <w:rStyle w:val="Platzhaltertext"/>
            </w:rPr>
            <w:t>[Anzahl]</w:t>
          </w:r>
        </w:p>
      </w:docPartBody>
    </w:docPart>
    <w:docPart>
      <w:docPartPr>
        <w:name w:val="AA4502F09402414E96E613870CBCA902"/>
        <w:category>
          <w:name w:val="Allgemein"/>
          <w:gallery w:val="placeholder"/>
        </w:category>
        <w:types>
          <w:type w:val="bbPlcHdr"/>
        </w:types>
        <w:behaviors>
          <w:behavior w:val="content"/>
        </w:behaviors>
        <w:guid w:val="{CEB81F01-5824-094A-A52E-A8BA6C81F957}"/>
      </w:docPartPr>
      <w:docPartBody>
        <w:p w:rsidR="000A0150" w:rsidRDefault="00221184" w:rsidP="00221184">
          <w:pPr>
            <w:pStyle w:val="AA4502F09402414E96E613870CBCA902"/>
          </w:pPr>
          <w:r>
            <w:rPr>
              <w:rFonts w:cs="Arial"/>
              <w:sz w:val="20"/>
              <w:szCs w:val="20"/>
            </w:rPr>
            <w:t>Hier Text eingeben.</w:t>
          </w:r>
        </w:p>
      </w:docPartBody>
    </w:docPart>
    <w:docPart>
      <w:docPartPr>
        <w:name w:val="5E1476BC78126B4D8D60B66A4B11F99E"/>
        <w:category>
          <w:name w:val="Allgemein"/>
          <w:gallery w:val="placeholder"/>
        </w:category>
        <w:types>
          <w:type w:val="bbPlcHdr"/>
        </w:types>
        <w:behaviors>
          <w:behavior w:val="content"/>
        </w:behaviors>
        <w:guid w:val="{7B8F0A1B-1EB9-734A-8FE8-E5782E9FBC3A}"/>
      </w:docPartPr>
      <w:docPartBody>
        <w:p w:rsidR="000A0150" w:rsidRDefault="00221184" w:rsidP="00221184">
          <w:pPr>
            <w:pStyle w:val="5E1476BC78126B4D8D60B66A4B11F99E"/>
          </w:pPr>
          <w:r>
            <w:rPr>
              <w:rStyle w:val="Platzhaltertext"/>
            </w:rPr>
            <w:t>[Anzahl]</w:t>
          </w:r>
        </w:p>
      </w:docPartBody>
    </w:docPart>
    <w:docPart>
      <w:docPartPr>
        <w:name w:val="2B905E395D591C4EBE045A50196720E7"/>
        <w:category>
          <w:name w:val="Allgemein"/>
          <w:gallery w:val="placeholder"/>
        </w:category>
        <w:types>
          <w:type w:val="bbPlcHdr"/>
        </w:types>
        <w:behaviors>
          <w:behavior w:val="content"/>
        </w:behaviors>
        <w:guid w:val="{75D63F2E-E79C-F741-80DF-B086EA863226}"/>
      </w:docPartPr>
      <w:docPartBody>
        <w:p w:rsidR="000A0150" w:rsidRDefault="00221184" w:rsidP="00221184">
          <w:pPr>
            <w:pStyle w:val="2B905E395D591C4EBE045A50196720E7"/>
          </w:pPr>
          <w:r>
            <w:rPr>
              <w:rFonts w:cs="Arial"/>
              <w:sz w:val="20"/>
              <w:szCs w:val="20"/>
            </w:rPr>
            <w:t>Hier Text eingeben.</w:t>
          </w:r>
        </w:p>
      </w:docPartBody>
    </w:docPart>
    <w:docPart>
      <w:docPartPr>
        <w:name w:val="8B47EA582F35944B825DD1DD96A7051F"/>
        <w:category>
          <w:name w:val="Allgemein"/>
          <w:gallery w:val="placeholder"/>
        </w:category>
        <w:types>
          <w:type w:val="bbPlcHdr"/>
        </w:types>
        <w:behaviors>
          <w:behavior w:val="content"/>
        </w:behaviors>
        <w:guid w:val="{088B6299-9F83-844F-BA8C-F7B8C3FD10CE}"/>
      </w:docPartPr>
      <w:docPartBody>
        <w:p w:rsidR="000A0150" w:rsidRDefault="00221184" w:rsidP="00221184">
          <w:pPr>
            <w:pStyle w:val="8B47EA582F35944B825DD1DD96A7051F"/>
          </w:pPr>
          <w:r>
            <w:rPr>
              <w:rStyle w:val="Platzhaltertext"/>
            </w:rPr>
            <w:t>[Anzahl]</w:t>
          </w:r>
        </w:p>
      </w:docPartBody>
    </w:docPart>
    <w:docPart>
      <w:docPartPr>
        <w:name w:val="FABA31785F948A40A464EEDA661A18C7"/>
        <w:category>
          <w:name w:val="Allgemein"/>
          <w:gallery w:val="placeholder"/>
        </w:category>
        <w:types>
          <w:type w:val="bbPlcHdr"/>
        </w:types>
        <w:behaviors>
          <w:behavior w:val="content"/>
        </w:behaviors>
        <w:guid w:val="{1D23AAFA-B81B-0340-8848-E13539CFB6EF}"/>
      </w:docPartPr>
      <w:docPartBody>
        <w:p w:rsidR="000A0150" w:rsidRDefault="00221184" w:rsidP="00221184">
          <w:pPr>
            <w:pStyle w:val="FABA31785F948A40A464EEDA661A18C7"/>
          </w:pPr>
          <w:r>
            <w:rPr>
              <w:rFonts w:cs="Arial"/>
              <w:sz w:val="20"/>
              <w:szCs w:val="20"/>
            </w:rPr>
            <w:t>Hier Text eingeben.</w:t>
          </w:r>
        </w:p>
      </w:docPartBody>
    </w:docPart>
    <w:docPart>
      <w:docPartPr>
        <w:name w:val="45A905C58BBD2C48B28BDA61535628FF"/>
        <w:category>
          <w:name w:val="Allgemein"/>
          <w:gallery w:val="placeholder"/>
        </w:category>
        <w:types>
          <w:type w:val="bbPlcHdr"/>
        </w:types>
        <w:behaviors>
          <w:behavior w:val="content"/>
        </w:behaviors>
        <w:guid w:val="{B1E0400F-1AFB-B64C-A315-CBEB0B3497E8}"/>
      </w:docPartPr>
      <w:docPartBody>
        <w:p w:rsidR="000A0150" w:rsidRDefault="00221184" w:rsidP="00221184">
          <w:pPr>
            <w:pStyle w:val="45A905C58BBD2C48B28BDA61535628FF"/>
          </w:pPr>
          <w:r>
            <w:rPr>
              <w:rStyle w:val="Platzhaltertext"/>
            </w:rPr>
            <w:t>[Anzahl]</w:t>
          </w:r>
        </w:p>
      </w:docPartBody>
    </w:docPart>
    <w:docPart>
      <w:docPartPr>
        <w:name w:val="90EF8472836AB54BB9ACA783735D0826"/>
        <w:category>
          <w:name w:val="Allgemein"/>
          <w:gallery w:val="placeholder"/>
        </w:category>
        <w:types>
          <w:type w:val="bbPlcHdr"/>
        </w:types>
        <w:behaviors>
          <w:behavior w:val="content"/>
        </w:behaviors>
        <w:guid w:val="{329BCFD9-06FB-9146-AA7A-4521BD74F2D0}"/>
      </w:docPartPr>
      <w:docPartBody>
        <w:p w:rsidR="000A0150" w:rsidRDefault="00221184" w:rsidP="00221184">
          <w:pPr>
            <w:pStyle w:val="90EF8472836AB54BB9ACA783735D0826"/>
          </w:pPr>
          <w:r>
            <w:rPr>
              <w:rFonts w:cs="Arial"/>
              <w:sz w:val="20"/>
              <w:szCs w:val="20"/>
            </w:rPr>
            <w:t>Hier Text eingeben.</w:t>
          </w:r>
        </w:p>
      </w:docPartBody>
    </w:docPart>
    <w:docPart>
      <w:docPartPr>
        <w:name w:val="FEE41BAF0430B747935FF68BAE2191BC"/>
        <w:category>
          <w:name w:val="Allgemein"/>
          <w:gallery w:val="placeholder"/>
        </w:category>
        <w:types>
          <w:type w:val="bbPlcHdr"/>
        </w:types>
        <w:behaviors>
          <w:behavior w:val="content"/>
        </w:behaviors>
        <w:guid w:val="{A9689681-E262-5240-968A-CB3DF1AE006C}"/>
      </w:docPartPr>
      <w:docPartBody>
        <w:p w:rsidR="000A0150" w:rsidRDefault="00221184" w:rsidP="00221184">
          <w:pPr>
            <w:pStyle w:val="FEE41BAF0430B747935FF68BAE2191BC"/>
          </w:pPr>
          <w:r>
            <w:rPr>
              <w:rStyle w:val="Platzhaltertext"/>
            </w:rPr>
            <w:t>[Anzahl]</w:t>
          </w:r>
        </w:p>
      </w:docPartBody>
    </w:docPart>
    <w:docPart>
      <w:docPartPr>
        <w:name w:val="34817FEAFA0F5342B820368AAC1D8C44"/>
        <w:category>
          <w:name w:val="Allgemein"/>
          <w:gallery w:val="placeholder"/>
        </w:category>
        <w:types>
          <w:type w:val="bbPlcHdr"/>
        </w:types>
        <w:behaviors>
          <w:behavior w:val="content"/>
        </w:behaviors>
        <w:guid w:val="{0D7496AA-F589-B44B-A6F2-F61A1A58F51F}"/>
      </w:docPartPr>
      <w:docPartBody>
        <w:p w:rsidR="000A0150" w:rsidRDefault="00221184" w:rsidP="00221184">
          <w:pPr>
            <w:pStyle w:val="34817FEAFA0F5342B820368AAC1D8C44"/>
          </w:pPr>
          <w:r>
            <w:rPr>
              <w:rFonts w:cs="Arial"/>
              <w:sz w:val="20"/>
              <w:szCs w:val="20"/>
            </w:rPr>
            <w:t>Hier Text eingeben.</w:t>
          </w:r>
        </w:p>
      </w:docPartBody>
    </w:docPart>
    <w:docPart>
      <w:docPartPr>
        <w:name w:val="69C9BB71F8A9A4428C687A8F4B4C86F8"/>
        <w:category>
          <w:name w:val="Allgemein"/>
          <w:gallery w:val="placeholder"/>
        </w:category>
        <w:types>
          <w:type w:val="bbPlcHdr"/>
        </w:types>
        <w:behaviors>
          <w:behavior w:val="content"/>
        </w:behaviors>
        <w:guid w:val="{22660AC1-D4C3-4F4C-AD34-F236EB86B08A}"/>
      </w:docPartPr>
      <w:docPartBody>
        <w:p w:rsidR="000A0150" w:rsidRDefault="00221184" w:rsidP="00221184">
          <w:pPr>
            <w:pStyle w:val="69C9BB71F8A9A4428C687A8F4B4C86F8"/>
          </w:pPr>
          <w:r>
            <w:rPr>
              <w:rStyle w:val="Platzhaltertext"/>
            </w:rPr>
            <w:t>[Anzahl]</w:t>
          </w:r>
        </w:p>
      </w:docPartBody>
    </w:docPart>
    <w:docPart>
      <w:docPartPr>
        <w:name w:val="8161F8FD69C05A428AD1D021FEBB0E5C"/>
        <w:category>
          <w:name w:val="Allgemein"/>
          <w:gallery w:val="placeholder"/>
        </w:category>
        <w:types>
          <w:type w:val="bbPlcHdr"/>
        </w:types>
        <w:behaviors>
          <w:behavior w:val="content"/>
        </w:behaviors>
        <w:guid w:val="{F2ABFA09-906E-114D-8608-981185480811}"/>
      </w:docPartPr>
      <w:docPartBody>
        <w:p w:rsidR="000A0150" w:rsidRDefault="00221184" w:rsidP="00221184">
          <w:pPr>
            <w:pStyle w:val="8161F8FD69C05A428AD1D021FEBB0E5C"/>
          </w:pPr>
          <w:r>
            <w:rPr>
              <w:rFonts w:cs="Arial"/>
              <w:sz w:val="20"/>
              <w:szCs w:val="20"/>
            </w:rPr>
            <w:t>Hier Text eingeben.</w:t>
          </w:r>
        </w:p>
      </w:docPartBody>
    </w:docPart>
    <w:docPart>
      <w:docPartPr>
        <w:name w:val="BE262C0E9ACF9D4CBACECCEB0B716695"/>
        <w:category>
          <w:name w:val="Allgemein"/>
          <w:gallery w:val="placeholder"/>
        </w:category>
        <w:types>
          <w:type w:val="bbPlcHdr"/>
        </w:types>
        <w:behaviors>
          <w:behavior w:val="content"/>
        </w:behaviors>
        <w:guid w:val="{D09C3DCC-BC6E-2A41-9AFD-3B0CEE8499FF}"/>
      </w:docPartPr>
      <w:docPartBody>
        <w:p w:rsidR="000A0150" w:rsidRDefault="00221184" w:rsidP="00221184">
          <w:pPr>
            <w:pStyle w:val="BE262C0E9ACF9D4CBACECCEB0B716695"/>
          </w:pPr>
          <w:r>
            <w:rPr>
              <w:rStyle w:val="Platzhaltertext"/>
            </w:rPr>
            <w:t>[Anzahl]</w:t>
          </w:r>
        </w:p>
      </w:docPartBody>
    </w:docPart>
    <w:docPart>
      <w:docPartPr>
        <w:name w:val="B4E3965DC674F14EABD6C34626A3925D"/>
        <w:category>
          <w:name w:val="Allgemein"/>
          <w:gallery w:val="placeholder"/>
        </w:category>
        <w:types>
          <w:type w:val="bbPlcHdr"/>
        </w:types>
        <w:behaviors>
          <w:behavior w:val="content"/>
        </w:behaviors>
        <w:guid w:val="{FA756857-9C5E-A048-8773-1AF059FFF702}"/>
      </w:docPartPr>
      <w:docPartBody>
        <w:p w:rsidR="000A0150" w:rsidRDefault="00221184" w:rsidP="00221184">
          <w:pPr>
            <w:pStyle w:val="B4E3965DC674F14EABD6C34626A3925D"/>
          </w:pPr>
          <w:r>
            <w:rPr>
              <w:rFonts w:cs="Arial"/>
              <w:sz w:val="20"/>
              <w:szCs w:val="20"/>
            </w:rPr>
            <w:t>Hier Text eingeben.</w:t>
          </w:r>
        </w:p>
      </w:docPartBody>
    </w:docPart>
    <w:docPart>
      <w:docPartPr>
        <w:name w:val="1B257D9E9BD69C4A94298A8EFBC288A1"/>
        <w:category>
          <w:name w:val="Allgemein"/>
          <w:gallery w:val="placeholder"/>
        </w:category>
        <w:types>
          <w:type w:val="bbPlcHdr"/>
        </w:types>
        <w:behaviors>
          <w:behavior w:val="content"/>
        </w:behaviors>
        <w:guid w:val="{B33A0A70-499D-EC40-984C-C56D4075DAF2}"/>
      </w:docPartPr>
      <w:docPartBody>
        <w:p w:rsidR="000A0150" w:rsidRDefault="00221184" w:rsidP="00221184">
          <w:pPr>
            <w:pStyle w:val="1B257D9E9BD69C4A94298A8EFBC288A1"/>
          </w:pPr>
          <w:r>
            <w:rPr>
              <w:rStyle w:val="Platzhaltertext"/>
            </w:rPr>
            <w:t>[Anzahl]</w:t>
          </w:r>
        </w:p>
      </w:docPartBody>
    </w:docPart>
    <w:docPart>
      <w:docPartPr>
        <w:name w:val="2E910AFF2FBE2245BF05B7D320552AEC"/>
        <w:category>
          <w:name w:val="Allgemein"/>
          <w:gallery w:val="placeholder"/>
        </w:category>
        <w:types>
          <w:type w:val="bbPlcHdr"/>
        </w:types>
        <w:behaviors>
          <w:behavior w:val="content"/>
        </w:behaviors>
        <w:guid w:val="{7121B64D-6BBD-1146-A83B-9F01C18B6187}"/>
      </w:docPartPr>
      <w:docPartBody>
        <w:p w:rsidR="000A0150" w:rsidRDefault="00221184" w:rsidP="00221184">
          <w:pPr>
            <w:pStyle w:val="2E910AFF2FBE2245BF05B7D320552AEC"/>
          </w:pPr>
          <w:r>
            <w:rPr>
              <w:rFonts w:cs="Arial"/>
              <w:sz w:val="20"/>
              <w:szCs w:val="20"/>
            </w:rPr>
            <w:t>Hier Text eingeben.</w:t>
          </w:r>
        </w:p>
      </w:docPartBody>
    </w:docPart>
    <w:docPart>
      <w:docPartPr>
        <w:name w:val="0A12F36DDD76B04CAFD9DD71962DFDDD"/>
        <w:category>
          <w:name w:val="Allgemein"/>
          <w:gallery w:val="placeholder"/>
        </w:category>
        <w:types>
          <w:type w:val="bbPlcHdr"/>
        </w:types>
        <w:behaviors>
          <w:behavior w:val="content"/>
        </w:behaviors>
        <w:guid w:val="{A1510747-82D6-3D47-B283-1672CA9B4B3C}"/>
      </w:docPartPr>
      <w:docPartBody>
        <w:p w:rsidR="000A0150" w:rsidRDefault="00221184" w:rsidP="00221184">
          <w:pPr>
            <w:pStyle w:val="0A12F36DDD76B04CAFD9DD71962DFDDD"/>
          </w:pPr>
          <w:r>
            <w:rPr>
              <w:rStyle w:val="Platzhaltertext"/>
            </w:rPr>
            <w:t>[Anzahl]</w:t>
          </w:r>
        </w:p>
      </w:docPartBody>
    </w:docPart>
    <w:docPart>
      <w:docPartPr>
        <w:name w:val="E567CF256F384A4288848E3B42B1EAFE"/>
        <w:category>
          <w:name w:val="Allgemein"/>
          <w:gallery w:val="placeholder"/>
        </w:category>
        <w:types>
          <w:type w:val="bbPlcHdr"/>
        </w:types>
        <w:behaviors>
          <w:behavior w:val="content"/>
        </w:behaviors>
        <w:guid w:val="{A560FBA0-820F-4241-A02A-98F05F27F16D}"/>
      </w:docPartPr>
      <w:docPartBody>
        <w:p w:rsidR="000A0150" w:rsidRDefault="00221184" w:rsidP="00221184">
          <w:pPr>
            <w:pStyle w:val="E567CF256F384A4288848E3B42B1EAFE"/>
          </w:pPr>
          <w:r>
            <w:rPr>
              <w:rFonts w:cs="Arial"/>
            </w:rPr>
            <w:t>Klicken oder tippen Sie hier, um Text einzugeben.</w:t>
          </w:r>
        </w:p>
      </w:docPartBody>
    </w:docPart>
    <w:docPart>
      <w:docPartPr>
        <w:name w:val="EF2946FEEFD23A46AEC4457A8BAC7EA3"/>
        <w:category>
          <w:name w:val="Allgemein"/>
          <w:gallery w:val="placeholder"/>
        </w:category>
        <w:types>
          <w:type w:val="bbPlcHdr"/>
        </w:types>
        <w:behaviors>
          <w:behavior w:val="content"/>
        </w:behaviors>
        <w:guid w:val="{9F1E1D13-741C-4443-BF47-161157A2E6D6}"/>
      </w:docPartPr>
      <w:docPartBody>
        <w:p w:rsidR="000A0150" w:rsidRDefault="00221184" w:rsidP="00221184">
          <w:pPr>
            <w:pStyle w:val="EF2946FEEFD23A46AEC4457A8BAC7EA3"/>
          </w:pPr>
          <w:r>
            <w:rPr>
              <w:rFonts w:cs="Arial"/>
              <w:sz w:val="20"/>
              <w:szCs w:val="20"/>
            </w:rPr>
            <w:t>Hier Text eingeben.</w:t>
          </w:r>
        </w:p>
      </w:docPartBody>
    </w:docPart>
    <w:docPart>
      <w:docPartPr>
        <w:name w:val="952EEB12CE7D0B43BD7F3F8CE0FCD648"/>
        <w:category>
          <w:name w:val="Allgemein"/>
          <w:gallery w:val="placeholder"/>
        </w:category>
        <w:types>
          <w:type w:val="bbPlcHdr"/>
        </w:types>
        <w:behaviors>
          <w:behavior w:val="content"/>
        </w:behaviors>
        <w:guid w:val="{10FFB516-8C2F-3345-A7FF-7EBB3A81022C}"/>
      </w:docPartPr>
      <w:docPartBody>
        <w:p w:rsidR="000A0150" w:rsidRDefault="00221184" w:rsidP="00221184">
          <w:pPr>
            <w:pStyle w:val="952EEB12CE7D0B43BD7F3F8CE0FCD648"/>
          </w:pPr>
          <w:r>
            <w:rPr>
              <w:rFonts w:cs="Arial"/>
              <w:sz w:val="20"/>
              <w:szCs w:val="20"/>
            </w:rPr>
            <w:t>Hier Text eingeben.</w:t>
          </w:r>
        </w:p>
      </w:docPartBody>
    </w:docPart>
    <w:docPart>
      <w:docPartPr>
        <w:name w:val="128B9B3335639248A794C8057DB6C81E"/>
        <w:category>
          <w:name w:val="Allgemein"/>
          <w:gallery w:val="placeholder"/>
        </w:category>
        <w:types>
          <w:type w:val="bbPlcHdr"/>
        </w:types>
        <w:behaviors>
          <w:behavior w:val="content"/>
        </w:behaviors>
        <w:guid w:val="{9A32C5A2-128C-E547-B9B6-EB60088CD41D}"/>
      </w:docPartPr>
      <w:docPartBody>
        <w:p w:rsidR="000A0150" w:rsidRDefault="00221184" w:rsidP="00221184">
          <w:pPr>
            <w:pStyle w:val="128B9B3335639248A794C8057DB6C81E"/>
          </w:pPr>
          <w:r>
            <w:rPr>
              <w:rStyle w:val="Platzhaltertext"/>
            </w:rPr>
            <w:t>[Anzahl]</w:t>
          </w:r>
        </w:p>
      </w:docPartBody>
    </w:docPart>
    <w:docPart>
      <w:docPartPr>
        <w:name w:val="D0BB74EA5B8C6C438DE992CB01E4F3F2"/>
        <w:category>
          <w:name w:val="Allgemein"/>
          <w:gallery w:val="placeholder"/>
        </w:category>
        <w:types>
          <w:type w:val="bbPlcHdr"/>
        </w:types>
        <w:behaviors>
          <w:behavior w:val="content"/>
        </w:behaviors>
        <w:guid w:val="{1487BDF2-C653-854E-9D23-72366E232D17}"/>
      </w:docPartPr>
      <w:docPartBody>
        <w:p w:rsidR="000A0150" w:rsidRDefault="00221184" w:rsidP="00221184">
          <w:pPr>
            <w:pStyle w:val="D0BB74EA5B8C6C438DE992CB01E4F3F2"/>
          </w:pPr>
          <w:r>
            <w:rPr>
              <w:rFonts w:cs="Arial"/>
              <w:sz w:val="20"/>
              <w:szCs w:val="20"/>
            </w:rPr>
            <w:t>Hier Text eingeben.</w:t>
          </w:r>
        </w:p>
      </w:docPartBody>
    </w:docPart>
    <w:docPart>
      <w:docPartPr>
        <w:name w:val="201A65094BA9F045B45B13E7C36BA453"/>
        <w:category>
          <w:name w:val="Allgemein"/>
          <w:gallery w:val="placeholder"/>
        </w:category>
        <w:types>
          <w:type w:val="bbPlcHdr"/>
        </w:types>
        <w:behaviors>
          <w:behavior w:val="content"/>
        </w:behaviors>
        <w:guid w:val="{F2D920AA-DBDC-C645-957C-1D51B08D76DB}"/>
      </w:docPartPr>
      <w:docPartBody>
        <w:p w:rsidR="000A0150" w:rsidRDefault="00221184" w:rsidP="00221184">
          <w:pPr>
            <w:pStyle w:val="201A65094BA9F045B45B13E7C36BA453"/>
          </w:pPr>
          <w:r>
            <w:rPr>
              <w:rStyle w:val="Platzhaltertext"/>
            </w:rPr>
            <w:t>[Anzahl]</w:t>
          </w:r>
        </w:p>
      </w:docPartBody>
    </w:docPart>
    <w:docPart>
      <w:docPartPr>
        <w:name w:val="2F29DE0585909544ABD164739CF95967"/>
        <w:category>
          <w:name w:val="Allgemein"/>
          <w:gallery w:val="placeholder"/>
        </w:category>
        <w:types>
          <w:type w:val="bbPlcHdr"/>
        </w:types>
        <w:behaviors>
          <w:behavior w:val="content"/>
        </w:behaviors>
        <w:guid w:val="{04187DD3-AD64-E649-AEC0-EF988642E88D}"/>
      </w:docPartPr>
      <w:docPartBody>
        <w:p w:rsidR="000A0150" w:rsidRDefault="00221184" w:rsidP="00221184">
          <w:pPr>
            <w:pStyle w:val="2F29DE0585909544ABD164739CF95967"/>
          </w:pPr>
          <w:r>
            <w:rPr>
              <w:rFonts w:cs="Arial"/>
              <w:sz w:val="20"/>
              <w:szCs w:val="20"/>
            </w:rPr>
            <w:t>Hier Text eingeben.</w:t>
          </w:r>
        </w:p>
      </w:docPartBody>
    </w:docPart>
    <w:docPart>
      <w:docPartPr>
        <w:name w:val="FCFA3B59A38B3D478ACF9613CC1B0CE3"/>
        <w:category>
          <w:name w:val="Allgemein"/>
          <w:gallery w:val="placeholder"/>
        </w:category>
        <w:types>
          <w:type w:val="bbPlcHdr"/>
        </w:types>
        <w:behaviors>
          <w:behavior w:val="content"/>
        </w:behaviors>
        <w:guid w:val="{1E81CA9A-DBD3-824D-AEA2-9C9BF8D6D672}"/>
      </w:docPartPr>
      <w:docPartBody>
        <w:p w:rsidR="000A0150" w:rsidRDefault="00221184" w:rsidP="00221184">
          <w:pPr>
            <w:pStyle w:val="FCFA3B59A38B3D478ACF9613CC1B0CE3"/>
          </w:pPr>
          <w:r>
            <w:rPr>
              <w:rStyle w:val="Platzhaltertext"/>
            </w:rPr>
            <w:t>[Anzahl]</w:t>
          </w:r>
        </w:p>
      </w:docPartBody>
    </w:docPart>
    <w:docPart>
      <w:docPartPr>
        <w:name w:val="9B51B5C24D453444AFC59D82224302E9"/>
        <w:category>
          <w:name w:val="Allgemein"/>
          <w:gallery w:val="placeholder"/>
        </w:category>
        <w:types>
          <w:type w:val="bbPlcHdr"/>
        </w:types>
        <w:behaviors>
          <w:behavior w:val="content"/>
        </w:behaviors>
        <w:guid w:val="{2D6359E9-6292-334F-86DC-D366DEE22015}"/>
      </w:docPartPr>
      <w:docPartBody>
        <w:p w:rsidR="000A0150" w:rsidRDefault="00221184" w:rsidP="00221184">
          <w:pPr>
            <w:pStyle w:val="9B51B5C24D453444AFC59D82224302E9"/>
          </w:pPr>
          <w:r>
            <w:rPr>
              <w:rFonts w:cs="Arial"/>
              <w:sz w:val="20"/>
              <w:szCs w:val="20"/>
            </w:rPr>
            <w:t>Hier Text eingeben.</w:t>
          </w:r>
        </w:p>
      </w:docPartBody>
    </w:docPart>
    <w:docPart>
      <w:docPartPr>
        <w:name w:val="6483A6D17D5D1E4A83AD0E36ABC1792F"/>
        <w:category>
          <w:name w:val="Allgemein"/>
          <w:gallery w:val="placeholder"/>
        </w:category>
        <w:types>
          <w:type w:val="bbPlcHdr"/>
        </w:types>
        <w:behaviors>
          <w:behavior w:val="content"/>
        </w:behaviors>
        <w:guid w:val="{B7AB9324-3211-8F4B-B23C-729B2F465588}"/>
      </w:docPartPr>
      <w:docPartBody>
        <w:p w:rsidR="000A0150" w:rsidRDefault="00221184" w:rsidP="00221184">
          <w:pPr>
            <w:pStyle w:val="6483A6D17D5D1E4A83AD0E36ABC1792F"/>
          </w:pPr>
          <w:r>
            <w:rPr>
              <w:rStyle w:val="Platzhaltertext"/>
            </w:rPr>
            <w:t>[Anzahl]</w:t>
          </w:r>
        </w:p>
      </w:docPartBody>
    </w:docPart>
    <w:docPart>
      <w:docPartPr>
        <w:name w:val="BA98BA2745F6254497B71C7EB5FA710E"/>
        <w:category>
          <w:name w:val="Allgemein"/>
          <w:gallery w:val="placeholder"/>
        </w:category>
        <w:types>
          <w:type w:val="bbPlcHdr"/>
        </w:types>
        <w:behaviors>
          <w:behavior w:val="content"/>
        </w:behaviors>
        <w:guid w:val="{B43360F3-D22E-794F-A62B-25691460CFE3}"/>
      </w:docPartPr>
      <w:docPartBody>
        <w:p w:rsidR="000A0150" w:rsidRDefault="00221184" w:rsidP="00221184">
          <w:pPr>
            <w:pStyle w:val="BA98BA2745F6254497B71C7EB5FA710E"/>
          </w:pPr>
          <w:r>
            <w:rPr>
              <w:rFonts w:cs="Arial"/>
              <w:sz w:val="20"/>
              <w:szCs w:val="20"/>
            </w:rPr>
            <w:t>Hier Text eingeben.</w:t>
          </w:r>
        </w:p>
      </w:docPartBody>
    </w:docPart>
    <w:docPart>
      <w:docPartPr>
        <w:name w:val="21E9BED61DDC5345812C9D0378DA833C"/>
        <w:category>
          <w:name w:val="Allgemein"/>
          <w:gallery w:val="placeholder"/>
        </w:category>
        <w:types>
          <w:type w:val="bbPlcHdr"/>
        </w:types>
        <w:behaviors>
          <w:behavior w:val="content"/>
        </w:behaviors>
        <w:guid w:val="{A1BAA145-A0B4-2D4B-AF1D-A42D9527F70A}"/>
      </w:docPartPr>
      <w:docPartBody>
        <w:p w:rsidR="000A0150" w:rsidRDefault="00221184" w:rsidP="00221184">
          <w:pPr>
            <w:pStyle w:val="21E9BED61DDC5345812C9D0378DA833C"/>
          </w:pPr>
          <w:r>
            <w:rPr>
              <w:rStyle w:val="Platzhaltertext"/>
            </w:rPr>
            <w:t>[Anzahl]</w:t>
          </w:r>
        </w:p>
      </w:docPartBody>
    </w:docPart>
    <w:docPart>
      <w:docPartPr>
        <w:name w:val="25DFDD9570FC404DA143FA43303351B2"/>
        <w:category>
          <w:name w:val="Allgemein"/>
          <w:gallery w:val="placeholder"/>
        </w:category>
        <w:types>
          <w:type w:val="bbPlcHdr"/>
        </w:types>
        <w:behaviors>
          <w:behavior w:val="content"/>
        </w:behaviors>
        <w:guid w:val="{3A5DE10D-1523-CD4E-ADAD-77D344C0BD81}"/>
      </w:docPartPr>
      <w:docPartBody>
        <w:p w:rsidR="000A0150" w:rsidRDefault="00221184" w:rsidP="00221184">
          <w:pPr>
            <w:pStyle w:val="25DFDD9570FC404DA143FA43303351B2"/>
          </w:pPr>
          <w:r>
            <w:rPr>
              <w:rFonts w:cs="Arial"/>
            </w:rPr>
            <w:t>Klicken oder tippen Sie hier, um Text einzugeben.</w:t>
          </w:r>
        </w:p>
      </w:docPartBody>
    </w:docPart>
    <w:docPart>
      <w:docPartPr>
        <w:name w:val="CC1106C2A5FD5041B293A8FE18F5518D"/>
        <w:category>
          <w:name w:val="Allgemein"/>
          <w:gallery w:val="placeholder"/>
        </w:category>
        <w:types>
          <w:type w:val="bbPlcHdr"/>
        </w:types>
        <w:behaviors>
          <w:behavior w:val="content"/>
        </w:behaviors>
        <w:guid w:val="{7A7E4892-4E29-B143-B8A5-B16E8F9687A7}"/>
      </w:docPartPr>
      <w:docPartBody>
        <w:p w:rsidR="000A0150" w:rsidRDefault="00221184" w:rsidP="00221184">
          <w:pPr>
            <w:pStyle w:val="CC1106C2A5FD5041B293A8FE18F5518D"/>
          </w:pPr>
          <w:r>
            <w:rPr>
              <w:rFonts w:cs="Arial"/>
              <w:sz w:val="20"/>
              <w:szCs w:val="20"/>
            </w:rPr>
            <w:t>Hier Text eingeben.</w:t>
          </w:r>
        </w:p>
      </w:docPartBody>
    </w:docPart>
    <w:docPart>
      <w:docPartPr>
        <w:name w:val="F2406D48DA624C4AA5A66663F4297BDB"/>
        <w:category>
          <w:name w:val="Allgemein"/>
          <w:gallery w:val="placeholder"/>
        </w:category>
        <w:types>
          <w:type w:val="bbPlcHdr"/>
        </w:types>
        <w:behaviors>
          <w:behavior w:val="content"/>
        </w:behaviors>
        <w:guid w:val="{8F06BA0A-0B0A-934E-93DB-D13376C6C211}"/>
      </w:docPartPr>
      <w:docPartBody>
        <w:p w:rsidR="000A0150" w:rsidRDefault="00221184" w:rsidP="00221184">
          <w:pPr>
            <w:pStyle w:val="F2406D48DA624C4AA5A66663F4297BDB"/>
          </w:pPr>
          <w:r>
            <w:rPr>
              <w:rFonts w:cs="Arial"/>
              <w:sz w:val="20"/>
              <w:szCs w:val="20"/>
            </w:rPr>
            <w:t>Hier Text eingeben.</w:t>
          </w:r>
        </w:p>
      </w:docPartBody>
    </w:docPart>
    <w:docPart>
      <w:docPartPr>
        <w:name w:val="81988E1FCE5EB845BB8D1FB7A8851628"/>
        <w:category>
          <w:name w:val="Allgemein"/>
          <w:gallery w:val="placeholder"/>
        </w:category>
        <w:types>
          <w:type w:val="bbPlcHdr"/>
        </w:types>
        <w:behaviors>
          <w:behavior w:val="content"/>
        </w:behaviors>
        <w:guid w:val="{2CE2FFD8-9FEF-7C49-A2C8-9109E2AA32C1}"/>
      </w:docPartPr>
      <w:docPartBody>
        <w:p w:rsidR="000A0150" w:rsidRDefault="00221184" w:rsidP="00221184">
          <w:pPr>
            <w:pStyle w:val="81988E1FCE5EB845BB8D1FB7A8851628"/>
          </w:pPr>
          <w:r>
            <w:rPr>
              <w:rStyle w:val="Platzhaltertext"/>
            </w:rPr>
            <w:t>[Anzahl]</w:t>
          </w:r>
        </w:p>
      </w:docPartBody>
    </w:docPart>
    <w:docPart>
      <w:docPartPr>
        <w:name w:val="79803C5290F57D4E8F8C551197A352CB"/>
        <w:category>
          <w:name w:val="Allgemein"/>
          <w:gallery w:val="placeholder"/>
        </w:category>
        <w:types>
          <w:type w:val="bbPlcHdr"/>
        </w:types>
        <w:behaviors>
          <w:behavior w:val="content"/>
        </w:behaviors>
        <w:guid w:val="{507A8B53-28D1-C34E-8BFC-2049C3217188}"/>
      </w:docPartPr>
      <w:docPartBody>
        <w:p w:rsidR="000A0150" w:rsidRDefault="00221184" w:rsidP="00221184">
          <w:pPr>
            <w:pStyle w:val="79803C5290F57D4E8F8C551197A352CB"/>
          </w:pPr>
          <w:r>
            <w:rPr>
              <w:rFonts w:cs="Arial"/>
              <w:sz w:val="20"/>
              <w:szCs w:val="20"/>
            </w:rPr>
            <w:t>Hier Text eingeben.</w:t>
          </w:r>
        </w:p>
      </w:docPartBody>
    </w:docPart>
    <w:docPart>
      <w:docPartPr>
        <w:name w:val="04D169BA0B33A545A9AD52BFC571F065"/>
        <w:category>
          <w:name w:val="Allgemein"/>
          <w:gallery w:val="placeholder"/>
        </w:category>
        <w:types>
          <w:type w:val="bbPlcHdr"/>
        </w:types>
        <w:behaviors>
          <w:behavior w:val="content"/>
        </w:behaviors>
        <w:guid w:val="{3FE01B60-50E3-4744-9649-F958CD475722}"/>
      </w:docPartPr>
      <w:docPartBody>
        <w:p w:rsidR="000A0150" w:rsidRDefault="00221184" w:rsidP="00221184">
          <w:pPr>
            <w:pStyle w:val="04D169BA0B33A545A9AD52BFC571F065"/>
          </w:pPr>
          <w:r>
            <w:rPr>
              <w:rStyle w:val="Platzhaltertext"/>
            </w:rPr>
            <w:t>[Anzahl]</w:t>
          </w:r>
        </w:p>
      </w:docPartBody>
    </w:docPart>
    <w:docPart>
      <w:docPartPr>
        <w:name w:val="9E75F0CE56592940B262DAC1FAD9DB14"/>
        <w:category>
          <w:name w:val="Allgemein"/>
          <w:gallery w:val="placeholder"/>
        </w:category>
        <w:types>
          <w:type w:val="bbPlcHdr"/>
        </w:types>
        <w:behaviors>
          <w:behavior w:val="content"/>
        </w:behaviors>
        <w:guid w:val="{F2893FFD-48E8-394E-B143-8D3DC72E73FE}"/>
      </w:docPartPr>
      <w:docPartBody>
        <w:p w:rsidR="000A0150" w:rsidRDefault="00221184" w:rsidP="00221184">
          <w:pPr>
            <w:pStyle w:val="9E75F0CE56592940B262DAC1FAD9DB14"/>
          </w:pPr>
          <w:r>
            <w:rPr>
              <w:rFonts w:cs="Arial"/>
              <w:sz w:val="20"/>
              <w:szCs w:val="20"/>
            </w:rPr>
            <w:t>Hier Text eingeben.</w:t>
          </w:r>
        </w:p>
      </w:docPartBody>
    </w:docPart>
    <w:docPart>
      <w:docPartPr>
        <w:name w:val="69AF537AE8D743449ADBFCB47A333D52"/>
        <w:category>
          <w:name w:val="Allgemein"/>
          <w:gallery w:val="placeholder"/>
        </w:category>
        <w:types>
          <w:type w:val="bbPlcHdr"/>
        </w:types>
        <w:behaviors>
          <w:behavior w:val="content"/>
        </w:behaviors>
        <w:guid w:val="{AD32C0D1-52CA-214E-AC60-09E75BF1E836}"/>
      </w:docPartPr>
      <w:docPartBody>
        <w:p w:rsidR="000A0150" w:rsidRDefault="00221184" w:rsidP="00221184">
          <w:pPr>
            <w:pStyle w:val="69AF537AE8D743449ADBFCB47A333D52"/>
          </w:pPr>
          <w:r>
            <w:rPr>
              <w:rStyle w:val="Platzhaltertext"/>
            </w:rPr>
            <w:t>[Anzahl]</w:t>
          </w:r>
        </w:p>
      </w:docPartBody>
    </w:docPart>
    <w:docPart>
      <w:docPartPr>
        <w:name w:val="377E36F019BAEE44814A7ABAA1D1A655"/>
        <w:category>
          <w:name w:val="Allgemein"/>
          <w:gallery w:val="placeholder"/>
        </w:category>
        <w:types>
          <w:type w:val="bbPlcHdr"/>
        </w:types>
        <w:behaviors>
          <w:behavior w:val="content"/>
        </w:behaviors>
        <w:guid w:val="{DC055026-1A3F-7442-9EA6-03EE3164DF77}"/>
      </w:docPartPr>
      <w:docPartBody>
        <w:p w:rsidR="000A0150" w:rsidRDefault="00221184" w:rsidP="00221184">
          <w:pPr>
            <w:pStyle w:val="377E36F019BAEE44814A7ABAA1D1A655"/>
          </w:pPr>
          <w:r>
            <w:rPr>
              <w:rFonts w:cs="Arial"/>
              <w:sz w:val="20"/>
              <w:szCs w:val="20"/>
            </w:rPr>
            <w:t>Hier Text eingeben.</w:t>
          </w:r>
        </w:p>
      </w:docPartBody>
    </w:docPart>
    <w:docPart>
      <w:docPartPr>
        <w:name w:val="7919942E120D15418B02DC0E9357A5CF"/>
        <w:category>
          <w:name w:val="Allgemein"/>
          <w:gallery w:val="placeholder"/>
        </w:category>
        <w:types>
          <w:type w:val="bbPlcHdr"/>
        </w:types>
        <w:behaviors>
          <w:behavior w:val="content"/>
        </w:behaviors>
        <w:guid w:val="{77FD1AF7-2073-4F4F-B829-AC749767AFF2}"/>
      </w:docPartPr>
      <w:docPartBody>
        <w:p w:rsidR="000A0150" w:rsidRDefault="00221184" w:rsidP="00221184">
          <w:pPr>
            <w:pStyle w:val="7919942E120D15418B02DC0E9357A5CF"/>
          </w:pPr>
          <w:r>
            <w:rPr>
              <w:rStyle w:val="Platzhaltertext"/>
            </w:rPr>
            <w:t>[Anzahl]</w:t>
          </w:r>
        </w:p>
      </w:docPartBody>
    </w:docPart>
    <w:docPart>
      <w:docPartPr>
        <w:name w:val="4E614DC43667C2498CA48DD67D560114"/>
        <w:category>
          <w:name w:val="Allgemein"/>
          <w:gallery w:val="placeholder"/>
        </w:category>
        <w:types>
          <w:type w:val="bbPlcHdr"/>
        </w:types>
        <w:behaviors>
          <w:behavior w:val="content"/>
        </w:behaviors>
        <w:guid w:val="{652F25EB-B2F7-A34D-BA6A-3D02D746273E}"/>
      </w:docPartPr>
      <w:docPartBody>
        <w:p w:rsidR="000A0150" w:rsidRDefault="00221184" w:rsidP="00221184">
          <w:pPr>
            <w:pStyle w:val="4E614DC43667C2498CA48DD67D560114"/>
          </w:pPr>
          <w:r>
            <w:rPr>
              <w:rFonts w:cs="Arial"/>
              <w:sz w:val="20"/>
              <w:szCs w:val="20"/>
            </w:rPr>
            <w:t>Hier Text eingeben.</w:t>
          </w:r>
        </w:p>
      </w:docPartBody>
    </w:docPart>
    <w:docPart>
      <w:docPartPr>
        <w:name w:val="2A939188340C9A4494AED76E614FDD7E"/>
        <w:category>
          <w:name w:val="Allgemein"/>
          <w:gallery w:val="placeholder"/>
        </w:category>
        <w:types>
          <w:type w:val="bbPlcHdr"/>
        </w:types>
        <w:behaviors>
          <w:behavior w:val="content"/>
        </w:behaviors>
        <w:guid w:val="{0C7ABA1D-811D-6448-ABD9-B03A68A06D73}"/>
      </w:docPartPr>
      <w:docPartBody>
        <w:p w:rsidR="000A0150" w:rsidRDefault="00221184" w:rsidP="00221184">
          <w:pPr>
            <w:pStyle w:val="2A939188340C9A4494AED76E614FDD7E"/>
          </w:pPr>
          <w:r>
            <w:rPr>
              <w:rStyle w:val="Platzhaltertext"/>
            </w:rPr>
            <w:t>[Anzahl]</w:t>
          </w:r>
        </w:p>
      </w:docPartBody>
    </w:docPart>
    <w:docPart>
      <w:docPartPr>
        <w:name w:val="392A5E589773064093D8BA3C7780EDFB"/>
        <w:category>
          <w:name w:val="Allgemein"/>
          <w:gallery w:val="placeholder"/>
        </w:category>
        <w:types>
          <w:type w:val="bbPlcHdr"/>
        </w:types>
        <w:behaviors>
          <w:behavior w:val="content"/>
        </w:behaviors>
        <w:guid w:val="{DE76AE0D-DA50-CB4B-92FE-C0380A5634B0}"/>
      </w:docPartPr>
      <w:docPartBody>
        <w:p w:rsidR="000A0150" w:rsidRDefault="00221184" w:rsidP="00221184">
          <w:pPr>
            <w:pStyle w:val="392A5E589773064093D8BA3C7780EDFB"/>
          </w:pPr>
          <w:r>
            <w:rPr>
              <w:rFonts w:cs="Arial"/>
            </w:rPr>
            <w:t>Klicken oder tippen Sie hier, um Text einzugeben.</w:t>
          </w:r>
        </w:p>
      </w:docPartBody>
    </w:docPart>
    <w:docPart>
      <w:docPartPr>
        <w:name w:val="A6BD3EF2FEE6714EBABA90BB8F778EFA"/>
        <w:category>
          <w:name w:val="Allgemein"/>
          <w:gallery w:val="placeholder"/>
        </w:category>
        <w:types>
          <w:type w:val="bbPlcHdr"/>
        </w:types>
        <w:behaviors>
          <w:behavior w:val="content"/>
        </w:behaviors>
        <w:guid w:val="{08371777-FE5E-F843-9F77-79C72F6BA4F7}"/>
      </w:docPartPr>
      <w:docPartBody>
        <w:p w:rsidR="000A0150" w:rsidRDefault="00221184" w:rsidP="00221184">
          <w:pPr>
            <w:pStyle w:val="A6BD3EF2FEE6714EBABA90BB8F778EFA"/>
          </w:pPr>
          <w:r>
            <w:rPr>
              <w:rFonts w:cs="Arial"/>
              <w:sz w:val="20"/>
              <w:szCs w:val="20"/>
            </w:rPr>
            <w:t>Hier Text eingeben.</w:t>
          </w:r>
        </w:p>
      </w:docPartBody>
    </w:docPart>
    <w:docPart>
      <w:docPartPr>
        <w:name w:val="FE1D1032627B6D40BCAE75B7AC56498F"/>
        <w:category>
          <w:name w:val="Allgemein"/>
          <w:gallery w:val="placeholder"/>
        </w:category>
        <w:types>
          <w:type w:val="bbPlcHdr"/>
        </w:types>
        <w:behaviors>
          <w:behavior w:val="content"/>
        </w:behaviors>
        <w:guid w:val="{9C83DF4A-24DC-6D48-BDE8-01638E0A27F0}"/>
      </w:docPartPr>
      <w:docPartBody>
        <w:p w:rsidR="000A0150" w:rsidRDefault="00221184" w:rsidP="00221184">
          <w:pPr>
            <w:pStyle w:val="FE1D1032627B6D40BCAE75B7AC56498F"/>
          </w:pPr>
          <w:r>
            <w:rPr>
              <w:rFonts w:cs="Arial"/>
              <w:sz w:val="20"/>
              <w:szCs w:val="20"/>
            </w:rPr>
            <w:t>Hier Text eingeben.</w:t>
          </w:r>
        </w:p>
      </w:docPartBody>
    </w:docPart>
    <w:docPart>
      <w:docPartPr>
        <w:name w:val="158E869178DB0C4393B6CB803566DA88"/>
        <w:category>
          <w:name w:val="Allgemein"/>
          <w:gallery w:val="placeholder"/>
        </w:category>
        <w:types>
          <w:type w:val="bbPlcHdr"/>
        </w:types>
        <w:behaviors>
          <w:behavior w:val="content"/>
        </w:behaviors>
        <w:guid w:val="{33151B67-BB7A-134A-8353-4C57C13A76F3}"/>
      </w:docPartPr>
      <w:docPartBody>
        <w:p w:rsidR="000A0150" w:rsidRDefault="00221184" w:rsidP="00221184">
          <w:pPr>
            <w:pStyle w:val="158E869178DB0C4393B6CB803566DA88"/>
          </w:pPr>
          <w:r>
            <w:rPr>
              <w:rStyle w:val="Platzhaltertext"/>
            </w:rPr>
            <w:t>[Anzahl]</w:t>
          </w:r>
        </w:p>
      </w:docPartBody>
    </w:docPart>
    <w:docPart>
      <w:docPartPr>
        <w:name w:val="AE10FAC66CDC4B4F9AFF76E01CB8C868"/>
        <w:category>
          <w:name w:val="Allgemein"/>
          <w:gallery w:val="placeholder"/>
        </w:category>
        <w:types>
          <w:type w:val="bbPlcHdr"/>
        </w:types>
        <w:behaviors>
          <w:behavior w:val="content"/>
        </w:behaviors>
        <w:guid w:val="{CE856F53-3543-F240-A6FA-04126C11699A}"/>
      </w:docPartPr>
      <w:docPartBody>
        <w:p w:rsidR="000A0150" w:rsidRDefault="00221184" w:rsidP="00221184">
          <w:pPr>
            <w:pStyle w:val="AE10FAC66CDC4B4F9AFF76E01CB8C868"/>
          </w:pPr>
          <w:r>
            <w:rPr>
              <w:rFonts w:cs="Arial"/>
              <w:sz w:val="20"/>
              <w:szCs w:val="20"/>
            </w:rPr>
            <w:t>Hier Text eingeben.</w:t>
          </w:r>
        </w:p>
      </w:docPartBody>
    </w:docPart>
    <w:docPart>
      <w:docPartPr>
        <w:name w:val="14786C15000D744F887FEC6B529B3809"/>
        <w:category>
          <w:name w:val="Allgemein"/>
          <w:gallery w:val="placeholder"/>
        </w:category>
        <w:types>
          <w:type w:val="bbPlcHdr"/>
        </w:types>
        <w:behaviors>
          <w:behavior w:val="content"/>
        </w:behaviors>
        <w:guid w:val="{903A0F2B-639F-0F43-8C17-A24C7BF9742A}"/>
      </w:docPartPr>
      <w:docPartBody>
        <w:p w:rsidR="000A0150" w:rsidRDefault="00221184" w:rsidP="00221184">
          <w:pPr>
            <w:pStyle w:val="14786C15000D744F887FEC6B529B3809"/>
          </w:pPr>
          <w:r>
            <w:rPr>
              <w:rStyle w:val="Platzhaltertext"/>
            </w:rPr>
            <w:t>[Anzahl]</w:t>
          </w:r>
        </w:p>
      </w:docPartBody>
    </w:docPart>
    <w:docPart>
      <w:docPartPr>
        <w:name w:val="98A3A83207A8554BA5E6AA85018A25F4"/>
        <w:category>
          <w:name w:val="Allgemein"/>
          <w:gallery w:val="placeholder"/>
        </w:category>
        <w:types>
          <w:type w:val="bbPlcHdr"/>
        </w:types>
        <w:behaviors>
          <w:behavior w:val="content"/>
        </w:behaviors>
        <w:guid w:val="{AF5F840D-A699-E944-9D2D-BDE59E4A6232}"/>
      </w:docPartPr>
      <w:docPartBody>
        <w:p w:rsidR="000A0150" w:rsidRDefault="00221184" w:rsidP="00221184">
          <w:pPr>
            <w:pStyle w:val="98A3A83207A8554BA5E6AA85018A25F4"/>
          </w:pPr>
          <w:r>
            <w:rPr>
              <w:rFonts w:cs="Arial"/>
              <w:sz w:val="20"/>
              <w:szCs w:val="20"/>
            </w:rPr>
            <w:t>Hier Text eingeben.</w:t>
          </w:r>
        </w:p>
      </w:docPartBody>
    </w:docPart>
    <w:docPart>
      <w:docPartPr>
        <w:name w:val="BFE1DBEA8EE4B445A8E34D7C9BB99CBA"/>
        <w:category>
          <w:name w:val="Allgemein"/>
          <w:gallery w:val="placeholder"/>
        </w:category>
        <w:types>
          <w:type w:val="bbPlcHdr"/>
        </w:types>
        <w:behaviors>
          <w:behavior w:val="content"/>
        </w:behaviors>
        <w:guid w:val="{4985129E-BAC0-3E49-8971-3B968496E953}"/>
      </w:docPartPr>
      <w:docPartBody>
        <w:p w:rsidR="000A0150" w:rsidRDefault="00221184" w:rsidP="00221184">
          <w:pPr>
            <w:pStyle w:val="BFE1DBEA8EE4B445A8E34D7C9BB99CBA"/>
          </w:pPr>
          <w:r>
            <w:rPr>
              <w:rStyle w:val="Platzhaltertext"/>
            </w:rPr>
            <w:t>[Anzahl]</w:t>
          </w:r>
        </w:p>
      </w:docPartBody>
    </w:docPart>
    <w:docPart>
      <w:docPartPr>
        <w:name w:val="CF2E2393794AD94E8C280D8DEB3D9D5B"/>
        <w:category>
          <w:name w:val="Allgemein"/>
          <w:gallery w:val="placeholder"/>
        </w:category>
        <w:types>
          <w:type w:val="bbPlcHdr"/>
        </w:types>
        <w:behaviors>
          <w:behavior w:val="content"/>
        </w:behaviors>
        <w:guid w:val="{A26E97F6-2B61-8E48-813E-9C2033C98592}"/>
      </w:docPartPr>
      <w:docPartBody>
        <w:p w:rsidR="000A0150" w:rsidRDefault="00221184" w:rsidP="00221184">
          <w:pPr>
            <w:pStyle w:val="CF2E2393794AD94E8C280D8DEB3D9D5B"/>
          </w:pPr>
          <w:r>
            <w:rPr>
              <w:rFonts w:cs="Arial"/>
              <w:sz w:val="20"/>
              <w:szCs w:val="20"/>
            </w:rPr>
            <w:t>Hier Text eingeben.</w:t>
          </w:r>
        </w:p>
      </w:docPartBody>
    </w:docPart>
    <w:docPart>
      <w:docPartPr>
        <w:name w:val="FDBD1E523123EF40AA415009CD298751"/>
        <w:category>
          <w:name w:val="Allgemein"/>
          <w:gallery w:val="placeholder"/>
        </w:category>
        <w:types>
          <w:type w:val="bbPlcHdr"/>
        </w:types>
        <w:behaviors>
          <w:behavior w:val="content"/>
        </w:behaviors>
        <w:guid w:val="{E4F686DE-1A0F-3F45-A578-17A4AD462070}"/>
      </w:docPartPr>
      <w:docPartBody>
        <w:p w:rsidR="000A0150" w:rsidRDefault="00221184" w:rsidP="00221184">
          <w:pPr>
            <w:pStyle w:val="FDBD1E523123EF40AA415009CD298751"/>
          </w:pPr>
          <w:r>
            <w:rPr>
              <w:rStyle w:val="Platzhaltertext"/>
            </w:rPr>
            <w:t>[Anzahl]</w:t>
          </w:r>
        </w:p>
      </w:docPartBody>
    </w:docPart>
    <w:docPart>
      <w:docPartPr>
        <w:name w:val="922C9E775C88444E91CF2D78F875067B"/>
        <w:category>
          <w:name w:val="Allgemein"/>
          <w:gallery w:val="placeholder"/>
        </w:category>
        <w:types>
          <w:type w:val="bbPlcHdr"/>
        </w:types>
        <w:behaviors>
          <w:behavior w:val="content"/>
        </w:behaviors>
        <w:guid w:val="{131AA7FF-0BF9-E142-9361-3CFD43A74B8F}"/>
      </w:docPartPr>
      <w:docPartBody>
        <w:p w:rsidR="000A0150" w:rsidRDefault="00221184" w:rsidP="00221184">
          <w:pPr>
            <w:pStyle w:val="922C9E775C88444E91CF2D78F875067B"/>
          </w:pPr>
          <w:r>
            <w:rPr>
              <w:rFonts w:cs="Arial"/>
              <w:sz w:val="20"/>
              <w:szCs w:val="20"/>
            </w:rPr>
            <w:t>Hier Text eingeben.</w:t>
          </w:r>
        </w:p>
      </w:docPartBody>
    </w:docPart>
    <w:docPart>
      <w:docPartPr>
        <w:name w:val="89007D2D8F385A49B27CDCE05BAD8C75"/>
        <w:category>
          <w:name w:val="Allgemein"/>
          <w:gallery w:val="placeholder"/>
        </w:category>
        <w:types>
          <w:type w:val="bbPlcHdr"/>
        </w:types>
        <w:behaviors>
          <w:behavior w:val="content"/>
        </w:behaviors>
        <w:guid w:val="{A3A713EA-BFAA-954D-9535-97C8BF52D860}"/>
      </w:docPartPr>
      <w:docPartBody>
        <w:p w:rsidR="000A0150" w:rsidRDefault="00221184" w:rsidP="00221184">
          <w:pPr>
            <w:pStyle w:val="89007D2D8F385A49B27CDCE05BAD8C75"/>
          </w:pPr>
          <w:r>
            <w:rPr>
              <w:rStyle w:val="Platzhaltertext"/>
            </w:rPr>
            <w:t>[Anzahl]</w:t>
          </w:r>
        </w:p>
      </w:docPartBody>
    </w:docPart>
    <w:docPart>
      <w:docPartPr>
        <w:name w:val="7841E490AC4C514BB70160E72B67C8EB"/>
        <w:category>
          <w:name w:val="Allgemein"/>
          <w:gallery w:val="placeholder"/>
        </w:category>
        <w:types>
          <w:type w:val="bbPlcHdr"/>
        </w:types>
        <w:behaviors>
          <w:behavior w:val="content"/>
        </w:behaviors>
        <w:guid w:val="{10DDABAD-5813-7348-AA64-EA84D8A4655D}"/>
      </w:docPartPr>
      <w:docPartBody>
        <w:p w:rsidR="000A0150" w:rsidRDefault="00221184" w:rsidP="00221184">
          <w:pPr>
            <w:pStyle w:val="7841E490AC4C514BB70160E72B67C8EB"/>
          </w:pPr>
          <w:r>
            <w:rPr>
              <w:rFonts w:cs="Arial"/>
              <w:sz w:val="20"/>
              <w:szCs w:val="20"/>
            </w:rPr>
            <w:t>Hier Text eingeben.</w:t>
          </w:r>
        </w:p>
      </w:docPartBody>
    </w:docPart>
    <w:docPart>
      <w:docPartPr>
        <w:name w:val="2F7078DD6647844996D0D9F17AE8E1FB"/>
        <w:category>
          <w:name w:val="Allgemein"/>
          <w:gallery w:val="placeholder"/>
        </w:category>
        <w:types>
          <w:type w:val="bbPlcHdr"/>
        </w:types>
        <w:behaviors>
          <w:behavior w:val="content"/>
        </w:behaviors>
        <w:guid w:val="{6FBB8FA6-101B-F44A-8457-02EBA9DF36E3}"/>
      </w:docPartPr>
      <w:docPartBody>
        <w:p w:rsidR="000A0150" w:rsidRDefault="00221184" w:rsidP="00221184">
          <w:pPr>
            <w:pStyle w:val="2F7078DD6647844996D0D9F17AE8E1FB"/>
          </w:pPr>
          <w:r>
            <w:rPr>
              <w:rStyle w:val="Platzhaltertext"/>
            </w:rPr>
            <w:t>[Text eingeben]</w:t>
          </w:r>
        </w:p>
      </w:docPartBody>
    </w:docPart>
    <w:docPart>
      <w:docPartPr>
        <w:name w:val="1C9816EFB01FAA45A4DEADD3E004FD0A"/>
        <w:category>
          <w:name w:val="Allgemein"/>
          <w:gallery w:val="placeholder"/>
        </w:category>
        <w:types>
          <w:type w:val="bbPlcHdr"/>
        </w:types>
        <w:behaviors>
          <w:behavior w:val="content"/>
        </w:behaviors>
        <w:guid w:val="{722FDBE7-7AB3-3249-9C1E-04CF88F1DFAD}"/>
      </w:docPartPr>
      <w:docPartBody>
        <w:p w:rsidR="000A0150" w:rsidRDefault="00221184" w:rsidP="00221184">
          <w:pPr>
            <w:pStyle w:val="1C9816EFB01FAA45A4DEADD3E004FD0A"/>
          </w:pPr>
          <w:r>
            <w:rPr>
              <w:rFonts w:cs="Arial"/>
              <w:sz w:val="20"/>
              <w:szCs w:val="20"/>
            </w:rPr>
            <w:t>Hier Text eingeben.</w:t>
          </w:r>
        </w:p>
      </w:docPartBody>
    </w:docPart>
    <w:docPart>
      <w:docPartPr>
        <w:name w:val="BE2BD63B30B5F448B0B3694A52B51CA8"/>
        <w:category>
          <w:name w:val="Allgemein"/>
          <w:gallery w:val="placeholder"/>
        </w:category>
        <w:types>
          <w:type w:val="bbPlcHdr"/>
        </w:types>
        <w:behaviors>
          <w:behavior w:val="content"/>
        </w:behaviors>
        <w:guid w:val="{5F4886EE-E76A-2441-9F95-E9CDFBE5F974}"/>
      </w:docPartPr>
      <w:docPartBody>
        <w:p w:rsidR="000A0150" w:rsidRDefault="00221184" w:rsidP="00221184">
          <w:pPr>
            <w:pStyle w:val="BE2BD63B30B5F448B0B3694A52B51CA8"/>
          </w:pPr>
          <w:r>
            <w:rPr>
              <w:rStyle w:val="Platzhaltertext"/>
            </w:rPr>
            <w:t>[Text eingeben]</w:t>
          </w:r>
        </w:p>
      </w:docPartBody>
    </w:docPart>
    <w:docPart>
      <w:docPartPr>
        <w:name w:val="1D94868A62B9B4468B5FEB9A70081FE1"/>
        <w:category>
          <w:name w:val="Allgemein"/>
          <w:gallery w:val="placeholder"/>
        </w:category>
        <w:types>
          <w:type w:val="bbPlcHdr"/>
        </w:types>
        <w:behaviors>
          <w:behavior w:val="content"/>
        </w:behaviors>
        <w:guid w:val="{FC38B0BE-DB7A-6744-98BC-869B47E76DDC}"/>
      </w:docPartPr>
      <w:docPartBody>
        <w:p w:rsidR="000A0150" w:rsidRDefault="00221184" w:rsidP="00221184">
          <w:pPr>
            <w:pStyle w:val="1D94868A62B9B4468B5FEB9A70081FE1"/>
          </w:pPr>
          <w:r>
            <w:rPr>
              <w:rFonts w:cs="Arial"/>
              <w:sz w:val="20"/>
              <w:szCs w:val="20"/>
            </w:rPr>
            <w:t>Hier Text eingeben.</w:t>
          </w:r>
        </w:p>
      </w:docPartBody>
    </w:docPart>
    <w:docPart>
      <w:docPartPr>
        <w:name w:val="A462C672773B894DA1D8B88CF80B6A61"/>
        <w:category>
          <w:name w:val="Allgemein"/>
          <w:gallery w:val="placeholder"/>
        </w:category>
        <w:types>
          <w:type w:val="bbPlcHdr"/>
        </w:types>
        <w:behaviors>
          <w:behavior w:val="content"/>
        </w:behaviors>
        <w:guid w:val="{1B6AC92E-AAC4-484A-9898-FBFD5B639D8C}"/>
      </w:docPartPr>
      <w:docPartBody>
        <w:p w:rsidR="000A0150" w:rsidRDefault="00221184" w:rsidP="00221184">
          <w:pPr>
            <w:pStyle w:val="A462C672773B894DA1D8B88CF80B6A61"/>
          </w:pPr>
          <w:r>
            <w:rPr>
              <w:rStyle w:val="Platzhaltertext"/>
            </w:rPr>
            <w:t>[Text eingeben]</w:t>
          </w:r>
        </w:p>
      </w:docPartBody>
    </w:docPart>
    <w:docPart>
      <w:docPartPr>
        <w:name w:val="756F7534911D3F43B22C460DC869D0D0"/>
        <w:category>
          <w:name w:val="Allgemein"/>
          <w:gallery w:val="placeholder"/>
        </w:category>
        <w:types>
          <w:type w:val="bbPlcHdr"/>
        </w:types>
        <w:behaviors>
          <w:behavior w:val="content"/>
        </w:behaviors>
        <w:guid w:val="{8E27872F-F749-B140-BF5C-A92850C6BC11}"/>
      </w:docPartPr>
      <w:docPartBody>
        <w:p w:rsidR="000A0150" w:rsidRDefault="00221184" w:rsidP="00221184">
          <w:pPr>
            <w:pStyle w:val="756F7534911D3F43B22C460DC869D0D0"/>
          </w:pPr>
          <w:r>
            <w:rPr>
              <w:rFonts w:cs="Arial"/>
              <w:sz w:val="20"/>
              <w:szCs w:val="20"/>
            </w:rPr>
            <w:t>Hier Text eingeben.</w:t>
          </w:r>
        </w:p>
      </w:docPartBody>
    </w:docPart>
    <w:docPart>
      <w:docPartPr>
        <w:name w:val="31D36EBC9DEC5540A7380D1CDE5557B0"/>
        <w:category>
          <w:name w:val="Allgemein"/>
          <w:gallery w:val="placeholder"/>
        </w:category>
        <w:types>
          <w:type w:val="bbPlcHdr"/>
        </w:types>
        <w:behaviors>
          <w:behavior w:val="content"/>
        </w:behaviors>
        <w:guid w:val="{6EEDB48E-5ECA-6941-986A-B9A0F1B9733E}"/>
      </w:docPartPr>
      <w:docPartBody>
        <w:p w:rsidR="000A0150" w:rsidRDefault="00221184" w:rsidP="00221184">
          <w:pPr>
            <w:pStyle w:val="31D36EBC9DEC5540A7380D1CDE5557B0"/>
          </w:pPr>
          <w:r>
            <w:rPr>
              <w:rStyle w:val="Platzhaltertext"/>
            </w:rPr>
            <w:t>[Text eingeben]</w:t>
          </w:r>
        </w:p>
      </w:docPartBody>
    </w:docPart>
    <w:docPart>
      <w:docPartPr>
        <w:name w:val="2B8274BF9E26F8458CEDFE7167FB8239"/>
        <w:category>
          <w:name w:val="Allgemein"/>
          <w:gallery w:val="placeholder"/>
        </w:category>
        <w:types>
          <w:type w:val="bbPlcHdr"/>
        </w:types>
        <w:behaviors>
          <w:behavior w:val="content"/>
        </w:behaviors>
        <w:guid w:val="{5E32CD82-63F7-DC45-B647-F5030C59417A}"/>
      </w:docPartPr>
      <w:docPartBody>
        <w:p w:rsidR="000A0150" w:rsidRDefault="00221184" w:rsidP="00221184">
          <w:pPr>
            <w:pStyle w:val="2B8274BF9E26F8458CEDFE7167FB8239"/>
          </w:pPr>
          <w:r>
            <w:rPr>
              <w:rFonts w:cs="Arial"/>
              <w:sz w:val="20"/>
              <w:szCs w:val="20"/>
            </w:rPr>
            <w:t>Hier Text eingeben.</w:t>
          </w:r>
        </w:p>
      </w:docPartBody>
    </w:docPart>
    <w:docPart>
      <w:docPartPr>
        <w:name w:val="D04556B7581AE349AC5720B0EDBD45AC"/>
        <w:category>
          <w:name w:val="Allgemein"/>
          <w:gallery w:val="placeholder"/>
        </w:category>
        <w:types>
          <w:type w:val="bbPlcHdr"/>
        </w:types>
        <w:behaviors>
          <w:behavior w:val="content"/>
        </w:behaviors>
        <w:guid w:val="{4B04A07B-7FE9-894D-8709-A5F62F498DBA}"/>
      </w:docPartPr>
      <w:docPartBody>
        <w:p w:rsidR="000A0150" w:rsidRDefault="00221184" w:rsidP="00221184">
          <w:pPr>
            <w:pStyle w:val="D04556B7581AE349AC5720B0EDBD45AC"/>
          </w:pPr>
          <w:r>
            <w:rPr>
              <w:rStyle w:val="Platzhaltertext"/>
            </w:rPr>
            <w:t>[Text eingeben]</w:t>
          </w:r>
        </w:p>
      </w:docPartBody>
    </w:docPart>
    <w:docPart>
      <w:docPartPr>
        <w:name w:val="923273F9CC66514A83088E92E343E36D"/>
        <w:category>
          <w:name w:val="Allgemein"/>
          <w:gallery w:val="placeholder"/>
        </w:category>
        <w:types>
          <w:type w:val="bbPlcHdr"/>
        </w:types>
        <w:behaviors>
          <w:behavior w:val="content"/>
        </w:behaviors>
        <w:guid w:val="{EA250357-4D0D-E847-B1DE-E3B7D1EFE8AB}"/>
      </w:docPartPr>
      <w:docPartBody>
        <w:p w:rsidR="000A0150" w:rsidRDefault="00221184" w:rsidP="00221184">
          <w:pPr>
            <w:pStyle w:val="923273F9CC66514A83088E92E343E36D"/>
          </w:pPr>
          <w:r>
            <w:rPr>
              <w:rFonts w:cs="Arial"/>
              <w:sz w:val="20"/>
              <w:szCs w:val="20"/>
            </w:rPr>
            <w:t>Hier Text eingeben.</w:t>
          </w:r>
        </w:p>
      </w:docPartBody>
    </w:docPart>
    <w:docPart>
      <w:docPartPr>
        <w:name w:val="8B93B5494495B84C8560BD0EC488D707"/>
        <w:category>
          <w:name w:val="Allgemein"/>
          <w:gallery w:val="placeholder"/>
        </w:category>
        <w:types>
          <w:type w:val="bbPlcHdr"/>
        </w:types>
        <w:behaviors>
          <w:behavior w:val="content"/>
        </w:behaviors>
        <w:guid w:val="{977A2A6A-2A1A-7B43-A39D-C34594F750F0}"/>
      </w:docPartPr>
      <w:docPartBody>
        <w:p w:rsidR="000A0150" w:rsidRDefault="00221184" w:rsidP="00221184">
          <w:pPr>
            <w:pStyle w:val="8B93B5494495B84C8560BD0EC488D707"/>
          </w:pPr>
          <w:r>
            <w:rPr>
              <w:rStyle w:val="Platzhaltertext"/>
            </w:rPr>
            <w:t>[Text eingeben]</w:t>
          </w:r>
        </w:p>
      </w:docPartBody>
    </w:docPart>
    <w:docPart>
      <w:docPartPr>
        <w:name w:val="162FBDEE40251D45B018E19FDE443368"/>
        <w:category>
          <w:name w:val="Allgemein"/>
          <w:gallery w:val="placeholder"/>
        </w:category>
        <w:types>
          <w:type w:val="bbPlcHdr"/>
        </w:types>
        <w:behaviors>
          <w:behavior w:val="content"/>
        </w:behaviors>
        <w:guid w:val="{394CDD33-3ECE-5747-8907-1A68DFF8DD4D}"/>
      </w:docPartPr>
      <w:docPartBody>
        <w:p w:rsidR="000A0150" w:rsidRDefault="00221184" w:rsidP="00221184">
          <w:pPr>
            <w:pStyle w:val="162FBDEE40251D45B018E19FDE443368"/>
          </w:pPr>
          <w:r>
            <w:rPr>
              <w:rFonts w:cs="Arial"/>
              <w:sz w:val="20"/>
              <w:szCs w:val="20"/>
            </w:rPr>
            <w:t>Hier Text eingeben.</w:t>
          </w:r>
        </w:p>
      </w:docPartBody>
    </w:docPart>
    <w:docPart>
      <w:docPartPr>
        <w:name w:val="C1CA8CB003E208489EED8BB8C371E799"/>
        <w:category>
          <w:name w:val="Allgemein"/>
          <w:gallery w:val="placeholder"/>
        </w:category>
        <w:types>
          <w:type w:val="bbPlcHdr"/>
        </w:types>
        <w:behaviors>
          <w:behavior w:val="content"/>
        </w:behaviors>
        <w:guid w:val="{C0EEA218-315A-3448-B82C-E4684F1FC353}"/>
      </w:docPartPr>
      <w:docPartBody>
        <w:p w:rsidR="000A0150" w:rsidRDefault="00221184" w:rsidP="00221184">
          <w:pPr>
            <w:pStyle w:val="C1CA8CB003E208489EED8BB8C371E799"/>
          </w:pPr>
          <w:r>
            <w:rPr>
              <w:rStyle w:val="Platzhaltertext"/>
            </w:rPr>
            <w:t>[Text eingeben]</w:t>
          </w:r>
        </w:p>
      </w:docPartBody>
    </w:docPart>
    <w:docPart>
      <w:docPartPr>
        <w:name w:val="677C77C45B2C39459C03F1DA9589EDC0"/>
        <w:category>
          <w:name w:val="Allgemein"/>
          <w:gallery w:val="placeholder"/>
        </w:category>
        <w:types>
          <w:type w:val="bbPlcHdr"/>
        </w:types>
        <w:behaviors>
          <w:behavior w:val="content"/>
        </w:behaviors>
        <w:guid w:val="{E6760030-7760-F84A-B262-DC9BDE6EBA32}"/>
      </w:docPartPr>
      <w:docPartBody>
        <w:p w:rsidR="000A0150" w:rsidRDefault="00221184" w:rsidP="00221184">
          <w:pPr>
            <w:pStyle w:val="677C77C45B2C39459C03F1DA9589EDC0"/>
          </w:pPr>
          <w:r>
            <w:rPr>
              <w:rFonts w:cs="Arial"/>
              <w:sz w:val="20"/>
              <w:szCs w:val="20"/>
            </w:rPr>
            <w:t>Hier Text eingeben.</w:t>
          </w:r>
        </w:p>
      </w:docPartBody>
    </w:docPart>
    <w:docPart>
      <w:docPartPr>
        <w:name w:val="DAA6C8664CA13A498A24F41B7884578C"/>
        <w:category>
          <w:name w:val="Allgemein"/>
          <w:gallery w:val="placeholder"/>
        </w:category>
        <w:types>
          <w:type w:val="bbPlcHdr"/>
        </w:types>
        <w:behaviors>
          <w:behavior w:val="content"/>
        </w:behaviors>
        <w:guid w:val="{5D86B195-8C9E-9E40-B13C-D2A2F225E063}"/>
      </w:docPartPr>
      <w:docPartBody>
        <w:p w:rsidR="000A0150" w:rsidRDefault="00221184" w:rsidP="00221184">
          <w:pPr>
            <w:pStyle w:val="DAA6C8664CA13A498A24F41B7884578C"/>
          </w:pPr>
          <w:r>
            <w:rPr>
              <w:rStyle w:val="Platzhaltertext"/>
            </w:rPr>
            <w:t>[Text eingeben]</w:t>
          </w:r>
        </w:p>
      </w:docPartBody>
    </w:docPart>
    <w:docPart>
      <w:docPartPr>
        <w:name w:val="A67E57D3E161EE448616007566AF1E18"/>
        <w:category>
          <w:name w:val="Allgemein"/>
          <w:gallery w:val="placeholder"/>
        </w:category>
        <w:types>
          <w:type w:val="bbPlcHdr"/>
        </w:types>
        <w:behaviors>
          <w:behavior w:val="content"/>
        </w:behaviors>
        <w:guid w:val="{473974A8-5FAC-9E4B-B6FC-E6266AEB9FD0}"/>
      </w:docPartPr>
      <w:docPartBody>
        <w:p w:rsidR="000A0150" w:rsidRDefault="00221184" w:rsidP="00221184">
          <w:pPr>
            <w:pStyle w:val="A67E57D3E161EE448616007566AF1E18"/>
          </w:pPr>
          <w:r>
            <w:rPr>
              <w:rFonts w:cs="Arial"/>
              <w:sz w:val="20"/>
              <w:szCs w:val="20"/>
            </w:rPr>
            <w:t>Hier Text eingeben.</w:t>
          </w:r>
        </w:p>
      </w:docPartBody>
    </w:docPart>
    <w:docPart>
      <w:docPartPr>
        <w:name w:val="30F46587E8547845878A8145BF8756E9"/>
        <w:category>
          <w:name w:val="Allgemein"/>
          <w:gallery w:val="placeholder"/>
        </w:category>
        <w:types>
          <w:type w:val="bbPlcHdr"/>
        </w:types>
        <w:behaviors>
          <w:behavior w:val="content"/>
        </w:behaviors>
        <w:guid w:val="{99F2DE69-2A48-FB48-87AB-AF0501EE2041}"/>
      </w:docPartPr>
      <w:docPartBody>
        <w:p w:rsidR="000A0150" w:rsidRDefault="00221184" w:rsidP="00221184">
          <w:pPr>
            <w:pStyle w:val="30F46587E8547845878A8145BF8756E9"/>
          </w:pPr>
          <w:r>
            <w:rPr>
              <w:rStyle w:val="Platzhaltertext"/>
            </w:rPr>
            <w:t>[Text eingeben]</w:t>
          </w:r>
        </w:p>
      </w:docPartBody>
    </w:docPart>
    <w:docPart>
      <w:docPartPr>
        <w:name w:val="DC1C6AA08F6AE344B699B98895EA18A3"/>
        <w:category>
          <w:name w:val="Allgemein"/>
          <w:gallery w:val="placeholder"/>
        </w:category>
        <w:types>
          <w:type w:val="bbPlcHdr"/>
        </w:types>
        <w:behaviors>
          <w:behavior w:val="content"/>
        </w:behaviors>
        <w:guid w:val="{66628CE3-3509-B34D-B6E7-DF9A27204BFF}"/>
      </w:docPartPr>
      <w:docPartBody>
        <w:p w:rsidR="000A0150" w:rsidRDefault="00221184" w:rsidP="00221184">
          <w:pPr>
            <w:pStyle w:val="DC1C6AA08F6AE344B699B98895EA18A3"/>
          </w:pPr>
          <w:r>
            <w:rPr>
              <w:rFonts w:cs="Arial"/>
              <w:sz w:val="20"/>
              <w:szCs w:val="20"/>
            </w:rPr>
            <w:t>Hier Text eingeben.</w:t>
          </w:r>
        </w:p>
      </w:docPartBody>
    </w:docPart>
    <w:docPart>
      <w:docPartPr>
        <w:name w:val="3B66E6E7B91F924D8C5999D542262074"/>
        <w:category>
          <w:name w:val="Allgemein"/>
          <w:gallery w:val="placeholder"/>
        </w:category>
        <w:types>
          <w:type w:val="bbPlcHdr"/>
        </w:types>
        <w:behaviors>
          <w:behavior w:val="content"/>
        </w:behaviors>
        <w:guid w:val="{F2724592-6FFA-374F-99A8-1A94537B2FC4}"/>
      </w:docPartPr>
      <w:docPartBody>
        <w:p w:rsidR="000A0150" w:rsidRDefault="00221184" w:rsidP="00221184">
          <w:pPr>
            <w:pStyle w:val="3B66E6E7B91F924D8C5999D542262074"/>
          </w:pPr>
          <w:r>
            <w:rPr>
              <w:rStyle w:val="Platzhaltertext"/>
            </w:rPr>
            <w:t>[Text eingeben]</w:t>
          </w:r>
        </w:p>
      </w:docPartBody>
    </w:docPart>
    <w:docPart>
      <w:docPartPr>
        <w:name w:val="F59A14AAB7A5A844946E45050C7B50C0"/>
        <w:category>
          <w:name w:val="Allgemein"/>
          <w:gallery w:val="placeholder"/>
        </w:category>
        <w:types>
          <w:type w:val="bbPlcHdr"/>
        </w:types>
        <w:behaviors>
          <w:behavior w:val="content"/>
        </w:behaviors>
        <w:guid w:val="{83E696CE-3E9C-1643-BF01-42768885870A}"/>
      </w:docPartPr>
      <w:docPartBody>
        <w:p w:rsidR="000A0150" w:rsidRDefault="00221184" w:rsidP="00221184">
          <w:pPr>
            <w:pStyle w:val="F59A14AAB7A5A844946E45050C7B50C0"/>
          </w:pPr>
          <w:r>
            <w:rPr>
              <w:rFonts w:cs="Arial"/>
              <w:sz w:val="20"/>
              <w:szCs w:val="20"/>
            </w:rPr>
            <w:t>Hier Text eingeben.</w:t>
          </w:r>
        </w:p>
      </w:docPartBody>
    </w:docPart>
    <w:docPart>
      <w:docPartPr>
        <w:name w:val="2DA0185D788FFB43BDE1495686257251"/>
        <w:category>
          <w:name w:val="Allgemein"/>
          <w:gallery w:val="placeholder"/>
        </w:category>
        <w:types>
          <w:type w:val="bbPlcHdr"/>
        </w:types>
        <w:behaviors>
          <w:behavior w:val="content"/>
        </w:behaviors>
        <w:guid w:val="{7E0A241D-1619-7F42-BC2D-EB5073173C6E}"/>
      </w:docPartPr>
      <w:docPartBody>
        <w:p w:rsidR="000A0150" w:rsidRDefault="00221184" w:rsidP="00221184">
          <w:pPr>
            <w:pStyle w:val="2DA0185D788FFB43BDE1495686257251"/>
          </w:pPr>
          <w:r>
            <w:rPr>
              <w:rStyle w:val="Platzhaltertext"/>
            </w:rPr>
            <w:t>[Text eingeben]</w:t>
          </w:r>
        </w:p>
      </w:docPartBody>
    </w:docPart>
    <w:docPart>
      <w:docPartPr>
        <w:name w:val="E4298E7D34658444981375610E5C7D67"/>
        <w:category>
          <w:name w:val="Allgemein"/>
          <w:gallery w:val="placeholder"/>
        </w:category>
        <w:types>
          <w:type w:val="bbPlcHdr"/>
        </w:types>
        <w:behaviors>
          <w:behavior w:val="content"/>
        </w:behaviors>
        <w:guid w:val="{795386B9-E803-324F-A046-EFF9A648FDFB}"/>
      </w:docPartPr>
      <w:docPartBody>
        <w:p w:rsidR="000A0150" w:rsidRDefault="00221184" w:rsidP="00221184">
          <w:pPr>
            <w:pStyle w:val="E4298E7D34658444981375610E5C7D67"/>
          </w:pPr>
          <w:r>
            <w:rPr>
              <w:rFonts w:cs="Arial"/>
              <w:sz w:val="20"/>
              <w:szCs w:val="20"/>
            </w:rPr>
            <w:t>Hier Text eingeben.</w:t>
          </w:r>
        </w:p>
      </w:docPartBody>
    </w:docPart>
    <w:docPart>
      <w:docPartPr>
        <w:name w:val="C83F3EF9385B414CA8AD4433A797F80E"/>
        <w:category>
          <w:name w:val="Allgemein"/>
          <w:gallery w:val="placeholder"/>
        </w:category>
        <w:types>
          <w:type w:val="bbPlcHdr"/>
        </w:types>
        <w:behaviors>
          <w:behavior w:val="content"/>
        </w:behaviors>
        <w:guid w:val="{09A946C9-6809-BD47-B160-97ED42F63F82}"/>
      </w:docPartPr>
      <w:docPartBody>
        <w:p w:rsidR="000A0150" w:rsidRDefault="00221184" w:rsidP="00221184">
          <w:pPr>
            <w:pStyle w:val="C83F3EF9385B414CA8AD4433A797F80E"/>
          </w:pPr>
          <w:r>
            <w:rPr>
              <w:rStyle w:val="Platzhaltertext"/>
            </w:rPr>
            <w:t>[Text eingeben]</w:t>
          </w:r>
        </w:p>
      </w:docPartBody>
    </w:docPart>
    <w:docPart>
      <w:docPartPr>
        <w:name w:val="66D62A1B6575164CA2B264F14AD131C0"/>
        <w:category>
          <w:name w:val="Allgemein"/>
          <w:gallery w:val="placeholder"/>
        </w:category>
        <w:types>
          <w:type w:val="bbPlcHdr"/>
        </w:types>
        <w:behaviors>
          <w:behavior w:val="content"/>
        </w:behaviors>
        <w:guid w:val="{7B1F5BBA-241B-0D40-BCD8-86CDAEC5B612}"/>
      </w:docPartPr>
      <w:docPartBody>
        <w:p w:rsidR="000A0150" w:rsidRDefault="00221184" w:rsidP="00221184">
          <w:pPr>
            <w:pStyle w:val="66D62A1B6575164CA2B264F14AD131C0"/>
          </w:pPr>
          <w:r>
            <w:rPr>
              <w:rFonts w:cs="Arial"/>
              <w:sz w:val="20"/>
              <w:szCs w:val="20"/>
            </w:rPr>
            <w:t>Hier Text eingeben.</w:t>
          </w:r>
        </w:p>
      </w:docPartBody>
    </w:docPart>
    <w:docPart>
      <w:docPartPr>
        <w:name w:val="1EAC7BB587222243A7949CBB6B557826"/>
        <w:category>
          <w:name w:val="Allgemein"/>
          <w:gallery w:val="placeholder"/>
        </w:category>
        <w:types>
          <w:type w:val="bbPlcHdr"/>
        </w:types>
        <w:behaviors>
          <w:behavior w:val="content"/>
        </w:behaviors>
        <w:guid w:val="{589E5881-32B2-0A44-8341-7A4D10E65C05}"/>
      </w:docPartPr>
      <w:docPartBody>
        <w:p w:rsidR="000A0150" w:rsidRDefault="00221184" w:rsidP="00221184">
          <w:pPr>
            <w:pStyle w:val="1EAC7BB587222243A7949CBB6B557826"/>
          </w:pPr>
          <w:r>
            <w:rPr>
              <w:rStyle w:val="Platzhaltertext"/>
            </w:rPr>
            <w:t>[Text eingeben]</w:t>
          </w:r>
        </w:p>
      </w:docPartBody>
    </w:docPart>
    <w:docPart>
      <w:docPartPr>
        <w:name w:val="236D9576A2D5444D83F5B48EB5CEB313"/>
        <w:category>
          <w:name w:val="Allgemein"/>
          <w:gallery w:val="placeholder"/>
        </w:category>
        <w:types>
          <w:type w:val="bbPlcHdr"/>
        </w:types>
        <w:behaviors>
          <w:behavior w:val="content"/>
        </w:behaviors>
        <w:guid w:val="{7BCC8216-0F50-C94A-ABD3-160D10B6965C}"/>
      </w:docPartPr>
      <w:docPartBody>
        <w:p w:rsidR="000A0150" w:rsidRDefault="00221184" w:rsidP="00221184">
          <w:pPr>
            <w:pStyle w:val="236D9576A2D5444D83F5B48EB5CEB313"/>
          </w:pPr>
          <w:r>
            <w:rPr>
              <w:rFonts w:cs="Arial"/>
              <w:sz w:val="20"/>
              <w:szCs w:val="20"/>
            </w:rPr>
            <w:t>Hier Text eingeben.</w:t>
          </w:r>
        </w:p>
      </w:docPartBody>
    </w:docPart>
    <w:docPart>
      <w:docPartPr>
        <w:name w:val="1000A97A6B630D448EA4B8B4B43DE9B7"/>
        <w:category>
          <w:name w:val="Allgemein"/>
          <w:gallery w:val="placeholder"/>
        </w:category>
        <w:types>
          <w:type w:val="bbPlcHdr"/>
        </w:types>
        <w:behaviors>
          <w:behavior w:val="content"/>
        </w:behaviors>
        <w:guid w:val="{AE9C0634-D5B4-4B49-BE63-2A7278CA5D64}"/>
      </w:docPartPr>
      <w:docPartBody>
        <w:p w:rsidR="000A0150" w:rsidRDefault="00221184" w:rsidP="00221184">
          <w:pPr>
            <w:pStyle w:val="1000A97A6B630D448EA4B8B4B43DE9B7"/>
          </w:pPr>
          <w:r>
            <w:rPr>
              <w:rStyle w:val="Platzhaltertext"/>
            </w:rPr>
            <w:t>[Text eingeben]</w:t>
          </w:r>
        </w:p>
      </w:docPartBody>
    </w:docPart>
    <w:docPart>
      <w:docPartPr>
        <w:name w:val="9BA890C8FEFE0943855E3227DDF7706C"/>
        <w:category>
          <w:name w:val="Allgemein"/>
          <w:gallery w:val="placeholder"/>
        </w:category>
        <w:types>
          <w:type w:val="bbPlcHdr"/>
        </w:types>
        <w:behaviors>
          <w:behavior w:val="content"/>
        </w:behaviors>
        <w:guid w:val="{F330E9D0-CFA7-2F40-BB9B-529EF0A1C678}"/>
      </w:docPartPr>
      <w:docPartBody>
        <w:p w:rsidR="000A0150" w:rsidRDefault="00221184" w:rsidP="00221184">
          <w:pPr>
            <w:pStyle w:val="9BA890C8FEFE0943855E3227DDF7706C"/>
          </w:pPr>
          <w:r>
            <w:rPr>
              <w:rFonts w:cs="Arial"/>
              <w:sz w:val="20"/>
              <w:szCs w:val="20"/>
            </w:rPr>
            <w:t>Hier Text eingeben.</w:t>
          </w:r>
        </w:p>
      </w:docPartBody>
    </w:docPart>
    <w:docPart>
      <w:docPartPr>
        <w:name w:val="F1E0958D998ABD40BB5F07161B109319"/>
        <w:category>
          <w:name w:val="Allgemein"/>
          <w:gallery w:val="placeholder"/>
        </w:category>
        <w:types>
          <w:type w:val="bbPlcHdr"/>
        </w:types>
        <w:behaviors>
          <w:behavior w:val="content"/>
        </w:behaviors>
        <w:guid w:val="{A20C65B6-6AC4-8D44-ADC7-6C6452BABDA0}"/>
      </w:docPartPr>
      <w:docPartBody>
        <w:p w:rsidR="000A0150" w:rsidRDefault="00221184" w:rsidP="00221184">
          <w:pPr>
            <w:pStyle w:val="F1E0958D998ABD40BB5F07161B109319"/>
          </w:pPr>
          <w:r>
            <w:rPr>
              <w:rStyle w:val="Platzhaltertext"/>
            </w:rPr>
            <w:t>[Text eingeben]</w:t>
          </w:r>
        </w:p>
      </w:docPartBody>
    </w:docPart>
    <w:docPart>
      <w:docPartPr>
        <w:name w:val="E739CFC21FFED54098F2DC299C5D6581"/>
        <w:category>
          <w:name w:val="Allgemein"/>
          <w:gallery w:val="placeholder"/>
        </w:category>
        <w:types>
          <w:type w:val="bbPlcHdr"/>
        </w:types>
        <w:behaviors>
          <w:behavior w:val="content"/>
        </w:behaviors>
        <w:guid w:val="{6FE6D1BA-ECD6-E34A-B689-F54C537F32F3}"/>
      </w:docPartPr>
      <w:docPartBody>
        <w:p w:rsidR="000A0150" w:rsidRDefault="00221184" w:rsidP="00221184">
          <w:pPr>
            <w:pStyle w:val="E739CFC21FFED54098F2DC299C5D6581"/>
          </w:pPr>
          <w:r>
            <w:rPr>
              <w:rFonts w:cs="Arial"/>
              <w:sz w:val="20"/>
              <w:szCs w:val="20"/>
            </w:rPr>
            <w:t>Hier Text eingeben.</w:t>
          </w:r>
        </w:p>
      </w:docPartBody>
    </w:docPart>
    <w:docPart>
      <w:docPartPr>
        <w:name w:val="A4BA2216AC421A4D8DA16A0BB15B0B4A"/>
        <w:category>
          <w:name w:val="Allgemein"/>
          <w:gallery w:val="placeholder"/>
        </w:category>
        <w:types>
          <w:type w:val="bbPlcHdr"/>
        </w:types>
        <w:behaviors>
          <w:behavior w:val="content"/>
        </w:behaviors>
        <w:guid w:val="{98B281FD-215A-AE46-9BC9-389B235ADEAB}"/>
      </w:docPartPr>
      <w:docPartBody>
        <w:p w:rsidR="000A0150" w:rsidRDefault="00221184" w:rsidP="00221184">
          <w:pPr>
            <w:pStyle w:val="A4BA2216AC421A4D8DA16A0BB15B0B4A"/>
          </w:pPr>
          <w:r>
            <w:rPr>
              <w:rStyle w:val="Platzhaltertext"/>
            </w:rPr>
            <w:t>[Text eingeben]</w:t>
          </w:r>
        </w:p>
      </w:docPartBody>
    </w:docPart>
    <w:docPart>
      <w:docPartPr>
        <w:name w:val="9553C788BB6ED9439643FE64B941A8C3"/>
        <w:category>
          <w:name w:val="Allgemein"/>
          <w:gallery w:val="placeholder"/>
        </w:category>
        <w:types>
          <w:type w:val="bbPlcHdr"/>
        </w:types>
        <w:behaviors>
          <w:behavior w:val="content"/>
        </w:behaviors>
        <w:guid w:val="{C6A17DC8-984D-2C49-85FE-70B119B26BF7}"/>
      </w:docPartPr>
      <w:docPartBody>
        <w:p w:rsidR="000A0150" w:rsidRDefault="00221184" w:rsidP="00221184">
          <w:pPr>
            <w:pStyle w:val="9553C788BB6ED9439643FE64B941A8C3"/>
          </w:pPr>
          <w:r>
            <w:rPr>
              <w:rFonts w:cs="Arial"/>
              <w:sz w:val="20"/>
              <w:szCs w:val="20"/>
            </w:rPr>
            <w:t>Hier Text eingeben.</w:t>
          </w:r>
        </w:p>
      </w:docPartBody>
    </w:docPart>
    <w:docPart>
      <w:docPartPr>
        <w:name w:val="104ACEDCC11F1744B82CEEF07A7D38F2"/>
        <w:category>
          <w:name w:val="Allgemein"/>
          <w:gallery w:val="placeholder"/>
        </w:category>
        <w:types>
          <w:type w:val="bbPlcHdr"/>
        </w:types>
        <w:behaviors>
          <w:behavior w:val="content"/>
        </w:behaviors>
        <w:guid w:val="{6F988ADF-C066-144D-BF0C-1DCD414DDDC0}"/>
      </w:docPartPr>
      <w:docPartBody>
        <w:p w:rsidR="000A0150" w:rsidRDefault="00221184" w:rsidP="00221184">
          <w:pPr>
            <w:pStyle w:val="104ACEDCC11F1744B82CEEF07A7D38F2"/>
          </w:pPr>
          <w:r>
            <w:rPr>
              <w:rStyle w:val="Platzhaltertext"/>
            </w:rPr>
            <w:t>[Text eingeben]</w:t>
          </w:r>
        </w:p>
      </w:docPartBody>
    </w:docPart>
    <w:docPart>
      <w:docPartPr>
        <w:name w:val="B37956530CC44B4BBCC5F60486DBBB2C"/>
        <w:category>
          <w:name w:val="Allgemein"/>
          <w:gallery w:val="placeholder"/>
        </w:category>
        <w:types>
          <w:type w:val="bbPlcHdr"/>
        </w:types>
        <w:behaviors>
          <w:behavior w:val="content"/>
        </w:behaviors>
        <w:guid w:val="{68B4EB39-6B27-B549-98B9-A6FC3F7CCBFE}"/>
      </w:docPartPr>
      <w:docPartBody>
        <w:p w:rsidR="000A0150" w:rsidRDefault="00221184" w:rsidP="00221184">
          <w:pPr>
            <w:pStyle w:val="B37956530CC44B4BBCC5F60486DBBB2C"/>
          </w:pPr>
          <w:r>
            <w:rPr>
              <w:rFonts w:cs="Arial"/>
              <w:sz w:val="20"/>
              <w:szCs w:val="20"/>
            </w:rPr>
            <w:t>Hier Text eingeben.</w:t>
          </w:r>
        </w:p>
      </w:docPartBody>
    </w:docPart>
    <w:docPart>
      <w:docPartPr>
        <w:name w:val="621B50D94C5910438AC4686AFEDE76A7"/>
        <w:category>
          <w:name w:val="Allgemein"/>
          <w:gallery w:val="placeholder"/>
        </w:category>
        <w:types>
          <w:type w:val="bbPlcHdr"/>
        </w:types>
        <w:behaviors>
          <w:behavior w:val="content"/>
        </w:behaviors>
        <w:guid w:val="{F544076E-A0FF-B24A-B259-B2941316B8DF}"/>
      </w:docPartPr>
      <w:docPartBody>
        <w:p w:rsidR="000A0150" w:rsidRDefault="00221184" w:rsidP="00221184">
          <w:pPr>
            <w:pStyle w:val="621B50D94C5910438AC4686AFEDE76A7"/>
          </w:pPr>
          <w:r>
            <w:rPr>
              <w:rStyle w:val="Platzhaltertext"/>
            </w:rPr>
            <w:t>[Text eingeben]</w:t>
          </w:r>
        </w:p>
      </w:docPartBody>
    </w:docPart>
    <w:docPart>
      <w:docPartPr>
        <w:name w:val="89BBDE494D5D0E4E9B33AD6E62B3002A"/>
        <w:category>
          <w:name w:val="Allgemein"/>
          <w:gallery w:val="placeholder"/>
        </w:category>
        <w:types>
          <w:type w:val="bbPlcHdr"/>
        </w:types>
        <w:behaviors>
          <w:behavior w:val="content"/>
        </w:behaviors>
        <w:guid w:val="{9CEDBB8A-E4DC-7E43-A6C9-D6EDCF9CD0D7}"/>
      </w:docPartPr>
      <w:docPartBody>
        <w:p w:rsidR="000A0150" w:rsidRDefault="00221184" w:rsidP="00221184">
          <w:pPr>
            <w:pStyle w:val="89BBDE494D5D0E4E9B33AD6E62B3002A"/>
          </w:pPr>
          <w:r>
            <w:rPr>
              <w:rFonts w:cs="Arial"/>
              <w:sz w:val="20"/>
              <w:szCs w:val="20"/>
            </w:rPr>
            <w:t>Hier Text eingeben.</w:t>
          </w:r>
        </w:p>
      </w:docPartBody>
    </w:docPart>
    <w:docPart>
      <w:docPartPr>
        <w:name w:val="5999BDAD69BA85428FE7324AEEEDF6F5"/>
        <w:category>
          <w:name w:val="Allgemein"/>
          <w:gallery w:val="placeholder"/>
        </w:category>
        <w:types>
          <w:type w:val="bbPlcHdr"/>
        </w:types>
        <w:behaviors>
          <w:behavior w:val="content"/>
        </w:behaviors>
        <w:guid w:val="{38A4CD09-D94F-C34A-BB63-DD5C3B35B59A}"/>
      </w:docPartPr>
      <w:docPartBody>
        <w:p w:rsidR="000A0150" w:rsidRDefault="00221184" w:rsidP="00221184">
          <w:pPr>
            <w:pStyle w:val="5999BDAD69BA85428FE7324AEEEDF6F5"/>
          </w:pPr>
          <w:r>
            <w:rPr>
              <w:rStyle w:val="Platzhaltertext"/>
            </w:rPr>
            <w:t>[Text eingeben]</w:t>
          </w:r>
        </w:p>
      </w:docPartBody>
    </w:docPart>
    <w:docPart>
      <w:docPartPr>
        <w:name w:val="80C4940B5CA9934CA388BE9D96BEA8F8"/>
        <w:category>
          <w:name w:val="Allgemein"/>
          <w:gallery w:val="placeholder"/>
        </w:category>
        <w:types>
          <w:type w:val="bbPlcHdr"/>
        </w:types>
        <w:behaviors>
          <w:behavior w:val="content"/>
        </w:behaviors>
        <w:guid w:val="{0C6924BC-21D3-3144-AECC-418CB426A885}"/>
      </w:docPartPr>
      <w:docPartBody>
        <w:p w:rsidR="000A0150" w:rsidRDefault="00221184" w:rsidP="00221184">
          <w:pPr>
            <w:pStyle w:val="80C4940B5CA9934CA388BE9D96BEA8F8"/>
          </w:pPr>
          <w:r>
            <w:rPr>
              <w:rFonts w:cs="Arial"/>
              <w:sz w:val="20"/>
              <w:szCs w:val="20"/>
            </w:rPr>
            <w:t>Hier Text eingeben.</w:t>
          </w:r>
        </w:p>
      </w:docPartBody>
    </w:docPart>
    <w:docPart>
      <w:docPartPr>
        <w:name w:val="7A28F83146DA0F4AA6610C4EBF8C2C62"/>
        <w:category>
          <w:name w:val="Allgemein"/>
          <w:gallery w:val="placeholder"/>
        </w:category>
        <w:types>
          <w:type w:val="bbPlcHdr"/>
        </w:types>
        <w:behaviors>
          <w:behavior w:val="content"/>
        </w:behaviors>
        <w:guid w:val="{CFD6301D-E7CD-934B-ACC3-309904BCB223}"/>
      </w:docPartPr>
      <w:docPartBody>
        <w:p w:rsidR="000A0150" w:rsidRDefault="00221184" w:rsidP="00221184">
          <w:pPr>
            <w:pStyle w:val="7A28F83146DA0F4AA6610C4EBF8C2C62"/>
          </w:pPr>
          <w:r>
            <w:rPr>
              <w:rStyle w:val="Platzhaltertext"/>
            </w:rPr>
            <w:t>[Text eingeben]</w:t>
          </w:r>
        </w:p>
      </w:docPartBody>
    </w:docPart>
    <w:docPart>
      <w:docPartPr>
        <w:name w:val="CDFDCD8E9F076E4AA6824C19D78A1B30"/>
        <w:category>
          <w:name w:val="Allgemein"/>
          <w:gallery w:val="placeholder"/>
        </w:category>
        <w:types>
          <w:type w:val="bbPlcHdr"/>
        </w:types>
        <w:behaviors>
          <w:behavior w:val="content"/>
        </w:behaviors>
        <w:guid w:val="{6C01901B-C9DC-ED41-8CA7-2544340D6702}"/>
      </w:docPartPr>
      <w:docPartBody>
        <w:p w:rsidR="000A0150" w:rsidRDefault="00221184" w:rsidP="00221184">
          <w:pPr>
            <w:pStyle w:val="CDFDCD8E9F076E4AA6824C19D78A1B30"/>
          </w:pPr>
          <w:r>
            <w:rPr>
              <w:rFonts w:cs="Arial"/>
              <w:sz w:val="20"/>
              <w:szCs w:val="20"/>
            </w:rPr>
            <w:t>Hier Text eingeben.</w:t>
          </w:r>
        </w:p>
      </w:docPartBody>
    </w:docPart>
    <w:docPart>
      <w:docPartPr>
        <w:name w:val="29661FA1F7DAA34D99FCC9878BA793EC"/>
        <w:category>
          <w:name w:val="Allgemein"/>
          <w:gallery w:val="placeholder"/>
        </w:category>
        <w:types>
          <w:type w:val="bbPlcHdr"/>
        </w:types>
        <w:behaviors>
          <w:behavior w:val="content"/>
        </w:behaviors>
        <w:guid w:val="{9805AB25-876D-CA4E-A0E0-E37335600488}"/>
      </w:docPartPr>
      <w:docPartBody>
        <w:p w:rsidR="000A0150" w:rsidRDefault="00221184" w:rsidP="00221184">
          <w:pPr>
            <w:pStyle w:val="29661FA1F7DAA34D99FCC9878BA793EC"/>
          </w:pPr>
          <w:r>
            <w:rPr>
              <w:rStyle w:val="Platzhaltertext"/>
            </w:rPr>
            <w:t>[Text eingeben]</w:t>
          </w:r>
        </w:p>
      </w:docPartBody>
    </w:docPart>
    <w:docPart>
      <w:docPartPr>
        <w:name w:val="BA25498D48BB56479988434F0A287F72"/>
        <w:category>
          <w:name w:val="Allgemein"/>
          <w:gallery w:val="placeholder"/>
        </w:category>
        <w:types>
          <w:type w:val="bbPlcHdr"/>
        </w:types>
        <w:behaviors>
          <w:behavior w:val="content"/>
        </w:behaviors>
        <w:guid w:val="{9CD6C33A-A531-7D4C-AEFB-74DC6C6F909E}"/>
      </w:docPartPr>
      <w:docPartBody>
        <w:p w:rsidR="000A0150" w:rsidRDefault="00221184" w:rsidP="00221184">
          <w:pPr>
            <w:pStyle w:val="BA25498D48BB56479988434F0A287F72"/>
          </w:pPr>
          <w:r>
            <w:rPr>
              <w:rFonts w:cs="Arial"/>
              <w:sz w:val="20"/>
              <w:szCs w:val="20"/>
            </w:rPr>
            <w:t>Hier Text eingeben.</w:t>
          </w:r>
        </w:p>
      </w:docPartBody>
    </w:docPart>
    <w:docPart>
      <w:docPartPr>
        <w:name w:val="D8C96918C8E2CE4AA362CE4AB47C3FAC"/>
        <w:category>
          <w:name w:val="Allgemein"/>
          <w:gallery w:val="placeholder"/>
        </w:category>
        <w:types>
          <w:type w:val="bbPlcHdr"/>
        </w:types>
        <w:behaviors>
          <w:behavior w:val="content"/>
        </w:behaviors>
        <w:guid w:val="{00F8B5BF-A3F0-6646-A956-B4043D787207}"/>
      </w:docPartPr>
      <w:docPartBody>
        <w:p w:rsidR="000A0150" w:rsidRDefault="00221184" w:rsidP="00221184">
          <w:pPr>
            <w:pStyle w:val="D8C96918C8E2CE4AA362CE4AB47C3FAC"/>
          </w:pPr>
          <w:r>
            <w:rPr>
              <w:rStyle w:val="Platzhaltertext"/>
            </w:rPr>
            <w:t>[Text eingeben]</w:t>
          </w:r>
        </w:p>
      </w:docPartBody>
    </w:docPart>
    <w:docPart>
      <w:docPartPr>
        <w:name w:val="47580CD87DF717459B866735998E210F"/>
        <w:category>
          <w:name w:val="Allgemein"/>
          <w:gallery w:val="placeholder"/>
        </w:category>
        <w:types>
          <w:type w:val="bbPlcHdr"/>
        </w:types>
        <w:behaviors>
          <w:behavior w:val="content"/>
        </w:behaviors>
        <w:guid w:val="{320C10E8-1792-EF45-8F15-367A80BCFF23}"/>
      </w:docPartPr>
      <w:docPartBody>
        <w:p w:rsidR="000A0150" w:rsidRDefault="00221184" w:rsidP="00221184">
          <w:pPr>
            <w:pStyle w:val="47580CD87DF717459B866735998E210F"/>
          </w:pPr>
          <w:r>
            <w:rPr>
              <w:rFonts w:cs="Arial"/>
              <w:sz w:val="20"/>
              <w:szCs w:val="20"/>
            </w:rPr>
            <w:t>Hier Text eingeben.</w:t>
          </w:r>
        </w:p>
      </w:docPartBody>
    </w:docPart>
    <w:docPart>
      <w:docPartPr>
        <w:name w:val="DD5BF3676991A44B9B0D7AC7695ABCBE"/>
        <w:category>
          <w:name w:val="Allgemein"/>
          <w:gallery w:val="placeholder"/>
        </w:category>
        <w:types>
          <w:type w:val="bbPlcHdr"/>
        </w:types>
        <w:behaviors>
          <w:behavior w:val="content"/>
        </w:behaviors>
        <w:guid w:val="{2BC5D72C-01E7-1C40-9F9B-F951D8288DE8}"/>
      </w:docPartPr>
      <w:docPartBody>
        <w:p w:rsidR="000A0150" w:rsidRDefault="00221184" w:rsidP="00221184">
          <w:pPr>
            <w:pStyle w:val="DD5BF3676991A44B9B0D7AC7695ABCBE"/>
          </w:pPr>
          <w:r>
            <w:rPr>
              <w:rStyle w:val="Platzhaltertext"/>
            </w:rPr>
            <w:t>[Text eingeben]</w:t>
          </w:r>
        </w:p>
      </w:docPartBody>
    </w:docPart>
    <w:docPart>
      <w:docPartPr>
        <w:name w:val="58940554D9D94D42896767DDCEBBE57D"/>
        <w:category>
          <w:name w:val="Allgemein"/>
          <w:gallery w:val="placeholder"/>
        </w:category>
        <w:types>
          <w:type w:val="bbPlcHdr"/>
        </w:types>
        <w:behaviors>
          <w:behavior w:val="content"/>
        </w:behaviors>
        <w:guid w:val="{18BE2F80-E1C2-A442-9EEA-F8BFD4D54EE0}"/>
      </w:docPartPr>
      <w:docPartBody>
        <w:p w:rsidR="000A0150" w:rsidRDefault="00221184" w:rsidP="00221184">
          <w:pPr>
            <w:pStyle w:val="58940554D9D94D42896767DDCEBBE57D"/>
          </w:pPr>
          <w:r>
            <w:rPr>
              <w:rFonts w:cs="Arial"/>
              <w:sz w:val="20"/>
              <w:szCs w:val="20"/>
            </w:rPr>
            <w:t>Hier Text eingeben.</w:t>
          </w:r>
        </w:p>
      </w:docPartBody>
    </w:docPart>
    <w:docPart>
      <w:docPartPr>
        <w:name w:val="206E047C18C55D4CBE5F328298F21987"/>
        <w:category>
          <w:name w:val="Allgemein"/>
          <w:gallery w:val="placeholder"/>
        </w:category>
        <w:types>
          <w:type w:val="bbPlcHdr"/>
        </w:types>
        <w:behaviors>
          <w:behavior w:val="content"/>
        </w:behaviors>
        <w:guid w:val="{006ED1AA-4105-514C-B7E2-E376C84D7F79}"/>
      </w:docPartPr>
      <w:docPartBody>
        <w:p w:rsidR="000A0150" w:rsidRDefault="00221184" w:rsidP="00221184">
          <w:pPr>
            <w:pStyle w:val="206E047C18C55D4CBE5F328298F21987"/>
          </w:pPr>
          <w:r>
            <w:rPr>
              <w:rStyle w:val="Platzhaltertext"/>
            </w:rPr>
            <w:t>[Text eingeben]</w:t>
          </w:r>
        </w:p>
      </w:docPartBody>
    </w:docPart>
    <w:docPart>
      <w:docPartPr>
        <w:name w:val="836C1F64F6935E429E6235E646C9069B"/>
        <w:category>
          <w:name w:val="Allgemein"/>
          <w:gallery w:val="placeholder"/>
        </w:category>
        <w:types>
          <w:type w:val="bbPlcHdr"/>
        </w:types>
        <w:behaviors>
          <w:behavior w:val="content"/>
        </w:behaviors>
        <w:guid w:val="{EF50B625-2EB8-8349-A45E-3EC995CCD2A2}"/>
      </w:docPartPr>
      <w:docPartBody>
        <w:p w:rsidR="000A0150" w:rsidRDefault="00221184" w:rsidP="00221184">
          <w:pPr>
            <w:pStyle w:val="836C1F64F6935E429E6235E646C9069B"/>
          </w:pPr>
          <w:r>
            <w:rPr>
              <w:rFonts w:cs="Arial"/>
              <w:sz w:val="20"/>
              <w:szCs w:val="20"/>
            </w:rPr>
            <w:t>Hier Text eingeben.</w:t>
          </w:r>
        </w:p>
      </w:docPartBody>
    </w:docPart>
    <w:docPart>
      <w:docPartPr>
        <w:name w:val="591CCA8A57D91B4F9DE1B9E85B1B4C61"/>
        <w:category>
          <w:name w:val="Allgemein"/>
          <w:gallery w:val="placeholder"/>
        </w:category>
        <w:types>
          <w:type w:val="bbPlcHdr"/>
        </w:types>
        <w:behaviors>
          <w:behavior w:val="content"/>
        </w:behaviors>
        <w:guid w:val="{128A9A54-D3D3-5643-8A7F-B7228B7B5431}"/>
      </w:docPartPr>
      <w:docPartBody>
        <w:p w:rsidR="000A0150" w:rsidRDefault="00221184" w:rsidP="00221184">
          <w:pPr>
            <w:pStyle w:val="591CCA8A57D91B4F9DE1B9E85B1B4C61"/>
          </w:pPr>
          <w:r>
            <w:rPr>
              <w:rStyle w:val="Platzhaltertext"/>
            </w:rPr>
            <w:t>[Text eingeben]</w:t>
          </w:r>
        </w:p>
      </w:docPartBody>
    </w:docPart>
    <w:docPart>
      <w:docPartPr>
        <w:name w:val="A8EA23D62E701B40B24A99E4C91130DC"/>
        <w:category>
          <w:name w:val="Allgemein"/>
          <w:gallery w:val="placeholder"/>
        </w:category>
        <w:types>
          <w:type w:val="bbPlcHdr"/>
        </w:types>
        <w:behaviors>
          <w:behavior w:val="content"/>
        </w:behaviors>
        <w:guid w:val="{E1C85435-74FE-9B43-A807-9006ABD212BC}"/>
      </w:docPartPr>
      <w:docPartBody>
        <w:p w:rsidR="000A0150" w:rsidRDefault="00221184" w:rsidP="00221184">
          <w:pPr>
            <w:pStyle w:val="A8EA23D62E701B40B24A99E4C91130DC"/>
          </w:pPr>
          <w:r>
            <w:rPr>
              <w:rFonts w:cs="Arial"/>
              <w:sz w:val="20"/>
              <w:szCs w:val="20"/>
            </w:rPr>
            <w:t>Hier Text eingeben.</w:t>
          </w:r>
        </w:p>
      </w:docPartBody>
    </w:docPart>
    <w:docPart>
      <w:docPartPr>
        <w:name w:val="F8624BE689E3214F92F3A72A0D4568C7"/>
        <w:category>
          <w:name w:val="Allgemein"/>
          <w:gallery w:val="placeholder"/>
        </w:category>
        <w:types>
          <w:type w:val="bbPlcHdr"/>
        </w:types>
        <w:behaviors>
          <w:behavior w:val="content"/>
        </w:behaviors>
        <w:guid w:val="{B8637338-FDE1-444E-8419-D0BBB8E33011}"/>
      </w:docPartPr>
      <w:docPartBody>
        <w:p w:rsidR="000A0150" w:rsidRDefault="00221184" w:rsidP="00221184">
          <w:pPr>
            <w:pStyle w:val="F8624BE689E3214F92F3A72A0D4568C7"/>
          </w:pPr>
          <w:r>
            <w:rPr>
              <w:rStyle w:val="Platzhaltertext"/>
            </w:rPr>
            <w:t>[Text eingeben]</w:t>
          </w:r>
        </w:p>
      </w:docPartBody>
    </w:docPart>
    <w:docPart>
      <w:docPartPr>
        <w:name w:val="BBAD8BC582E1114BB24724159C1CACA4"/>
        <w:category>
          <w:name w:val="Allgemein"/>
          <w:gallery w:val="placeholder"/>
        </w:category>
        <w:types>
          <w:type w:val="bbPlcHdr"/>
        </w:types>
        <w:behaviors>
          <w:behavior w:val="content"/>
        </w:behaviors>
        <w:guid w:val="{CF088838-9D21-EF46-A213-A87E99BD0624}"/>
      </w:docPartPr>
      <w:docPartBody>
        <w:p w:rsidR="000A0150" w:rsidRDefault="00221184" w:rsidP="00221184">
          <w:pPr>
            <w:pStyle w:val="BBAD8BC582E1114BB24724159C1CACA4"/>
          </w:pPr>
          <w:r>
            <w:rPr>
              <w:rFonts w:cs="Arial"/>
              <w:sz w:val="20"/>
              <w:szCs w:val="20"/>
            </w:rPr>
            <w:t>Hier Text eingeben.</w:t>
          </w:r>
        </w:p>
      </w:docPartBody>
    </w:docPart>
    <w:docPart>
      <w:docPartPr>
        <w:name w:val="70F3C8B4B548E348B5F3C50CB657C75F"/>
        <w:category>
          <w:name w:val="Allgemein"/>
          <w:gallery w:val="placeholder"/>
        </w:category>
        <w:types>
          <w:type w:val="bbPlcHdr"/>
        </w:types>
        <w:behaviors>
          <w:behavior w:val="content"/>
        </w:behaviors>
        <w:guid w:val="{ABFDDA30-47CC-7844-8986-CC9434C57A96}"/>
      </w:docPartPr>
      <w:docPartBody>
        <w:p w:rsidR="000A0150" w:rsidRDefault="00221184" w:rsidP="00221184">
          <w:pPr>
            <w:pStyle w:val="70F3C8B4B548E348B5F3C50CB657C75F"/>
          </w:pPr>
          <w:r>
            <w:rPr>
              <w:rStyle w:val="Platzhaltertext"/>
            </w:rPr>
            <w:t>[Text eingeben]</w:t>
          </w:r>
        </w:p>
      </w:docPartBody>
    </w:docPart>
    <w:docPart>
      <w:docPartPr>
        <w:name w:val="ECA88DFA30387A40B81A33F97A2029B2"/>
        <w:category>
          <w:name w:val="Allgemein"/>
          <w:gallery w:val="placeholder"/>
        </w:category>
        <w:types>
          <w:type w:val="bbPlcHdr"/>
        </w:types>
        <w:behaviors>
          <w:behavior w:val="content"/>
        </w:behaviors>
        <w:guid w:val="{B4345B63-320F-5145-BBEB-506D90565261}"/>
      </w:docPartPr>
      <w:docPartBody>
        <w:p w:rsidR="000A0150" w:rsidRDefault="00221184" w:rsidP="00221184">
          <w:pPr>
            <w:pStyle w:val="ECA88DFA30387A40B81A33F97A2029B2"/>
          </w:pPr>
          <w:r>
            <w:rPr>
              <w:rFonts w:cs="Arial"/>
              <w:sz w:val="20"/>
              <w:szCs w:val="20"/>
            </w:rPr>
            <w:t>Hier Text eingeben.</w:t>
          </w:r>
        </w:p>
      </w:docPartBody>
    </w:docPart>
    <w:docPart>
      <w:docPartPr>
        <w:name w:val="47C7B6B46AF0CB4BA8C78153B5367F7F"/>
        <w:category>
          <w:name w:val="Allgemein"/>
          <w:gallery w:val="placeholder"/>
        </w:category>
        <w:types>
          <w:type w:val="bbPlcHdr"/>
        </w:types>
        <w:behaviors>
          <w:behavior w:val="content"/>
        </w:behaviors>
        <w:guid w:val="{8495E94C-754E-884E-A4AE-C7B1A5D44779}"/>
      </w:docPartPr>
      <w:docPartBody>
        <w:p w:rsidR="000A0150" w:rsidRDefault="00221184" w:rsidP="00221184">
          <w:pPr>
            <w:pStyle w:val="47C7B6B46AF0CB4BA8C78153B5367F7F"/>
          </w:pPr>
          <w:r>
            <w:rPr>
              <w:rStyle w:val="Platzhaltertext"/>
            </w:rPr>
            <w:t>[Text eingeben]</w:t>
          </w:r>
        </w:p>
      </w:docPartBody>
    </w:docPart>
    <w:docPart>
      <w:docPartPr>
        <w:name w:val="A37207F67228654C92880F223B34F0B8"/>
        <w:category>
          <w:name w:val="Allgemein"/>
          <w:gallery w:val="placeholder"/>
        </w:category>
        <w:types>
          <w:type w:val="bbPlcHdr"/>
        </w:types>
        <w:behaviors>
          <w:behavior w:val="content"/>
        </w:behaviors>
        <w:guid w:val="{D0BB02F3-591E-E440-880B-67CB39CBB80C}"/>
      </w:docPartPr>
      <w:docPartBody>
        <w:p w:rsidR="000A0150" w:rsidRDefault="00221184" w:rsidP="00221184">
          <w:pPr>
            <w:pStyle w:val="A37207F67228654C92880F223B34F0B8"/>
          </w:pPr>
          <w:r>
            <w:rPr>
              <w:rFonts w:cs="Arial"/>
              <w:sz w:val="20"/>
              <w:szCs w:val="20"/>
            </w:rPr>
            <w:t>Hier Text eingeben.</w:t>
          </w:r>
        </w:p>
      </w:docPartBody>
    </w:docPart>
    <w:docPart>
      <w:docPartPr>
        <w:name w:val="FE379E2B608BF44E9395D1FB9A2FFB54"/>
        <w:category>
          <w:name w:val="Allgemein"/>
          <w:gallery w:val="placeholder"/>
        </w:category>
        <w:types>
          <w:type w:val="bbPlcHdr"/>
        </w:types>
        <w:behaviors>
          <w:behavior w:val="content"/>
        </w:behaviors>
        <w:guid w:val="{BA9E18B0-4DCF-A746-B02A-5F03B9B539D2}"/>
      </w:docPartPr>
      <w:docPartBody>
        <w:p w:rsidR="000A0150" w:rsidRDefault="00221184" w:rsidP="00221184">
          <w:pPr>
            <w:pStyle w:val="FE379E2B608BF44E9395D1FB9A2FFB54"/>
          </w:pPr>
          <w:r>
            <w:rPr>
              <w:rStyle w:val="Platzhaltertext"/>
            </w:rPr>
            <w:t>[Text eingeben]</w:t>
          </w:r>
        </w:p>
      </w:docPartBody>
    </w:docPart>
    <w:docPart>
      <w:docPartPr>
        <w:name w:val="2212C00B59DC7249973B7D7A39155FD7"/>
        <w:category>
          <w:name w:val="Allgemein"/>
          <w:gallery w:val="placeholder"/>
        </w:category>
        <w:types>
          <w:type w:val="bbPlcHdr"/>
        </w:types>
        <w:behaviors>
          <w:behavior w:val="content"/>
        </w:behaviors>
        <w:guid w:val="{76339730-6F3F-2D4A-9640-E6A0AE7F7074}"/>
      </w:docPartPr>
      <w:docPartBody>
        <w:p w:rsidR="000A0150" w:rsidRDefault="00221184" w:rsidP="00221184">
          <w:pPr>
            <w:pStyle w:val="2212C00B59DC7249973B7D7A39155FD7"/>
          </w:pPr>
          <w:r>
            <w:rPr>
              <w:rFonts w:cs="Arial"/>
              <w:sz w:val="20"/>
              <w:szCs w:val="20"/>
            </w:rPr>
            <w:t>Hier Text eingeben.</w:t>
          </w:r>
        </w:p>
      </w:docPartBody>
    </w:docPart>
    <w:docPart>
      <w:docPartPr>
        <w:name w:val="A40F7EBE5980084B8AECA28786BCE6F9"/>
        <w:category>
          <w:name w:val="Allgemein"/>
          <w:gallery w:val="placeholder"/>
        </w:category>
        <w:types>
          <w:type w:val="bbPlcHdr"/>
        </w:types>
        <w:behaviors>
          <w:behavior w:val="content"/>
        </w:behaviors>
        <w:guid w:val="{E7E9CB7A-2ACB-4645-B057-4F0ACCE5B4C5}"/>
      </w:docPartPr>
      <w:docPartBody>
        <w:p w:rsidR="000A0150" w:rsidRDefault="00221184" w:rsidP="00221184">
          <w:pPr>
            <w:pStyle w:val="A40F7EBE5980084B8AECA28786BCE6F9"/>
          </w:pPr>
          <w:r>
            <w:rPr>
              <w:rStyle w:val="Platzhaltertext"/>
            </w:rPr>
            <w:t>[Text eingeben]</w:t>
          </w:r>
        </w:p>
      </w:docPartBody>
    </w:docPart>
    <w:docPart>
      <w:docPartPr>
        <w:name w:val="39EB3C61C16F084B9A926150E0A63BB3"/>
        <w:category>
          <w:name w:val="Allgemein"/>
          <w:gallery w:val="placeholder"/>
        </w:category>
        <w:types>
          <w:type w:val="bbPlcHdr"/>
        </w:types>
        <w:behaviors>
          <w:behavior w:val="content"/>
        </w:behaviors>
        <w:guid w:val="{7B491C06-3AB4-A144-AB5B-B9411C727E24}"/>
      </w:docPartPr>
      <w:docPartBody>
        <w:p w:rsidR="000A0150" w:rsidRDefault="00221184" w:rsidP="00221184">
          <w:pPr>
            <w:pStyle w:val="39EB3C61C16F084B9A926150E0A63BB3"/>
          </w:pPr>
          <w:r>
            <w:rPr>
              <w:rFonts w:cs="Arial"/>
              <w:sz w:val="20"/>
              <w:szCs w:val="20"/>
            </w:rPr>
            <w:t>Hier Text eingeben.</w:t>
          </w:r>
        </w:p>
      </w:docPartBody>
    </w:docPart>
    <w:docPart>
      <w:docPartPr>
        <w:name w:val="0522A05FAF2BC2448FB62F0A2FCBBEB5"/>
        <w:category>
          <w:name w:val="Allgemein"/>
          <w:gallery w:val="placeholder"/>
        </w:category>
        <w:types>
          <w:type w:val="bbPlcHdr"/>
        </w:types>
        <w:behaviors>
          <w:behavior w:val="content"/>
        </w:behaviors>
        <w:guid w:val="{04EE7EA5-9124-D04C-9BFB-EEA11E581AA9}"/>
      </w:docPartPr>
      <w:docPartBody>
        <w:p w:rsidR="000A0150" w:rsidRDefault="00221184" w:rsidP="00221184">
          <w:pPr>
            <w:pStyle w:val="0522A05FAF2BC2448FB62F0A2FCBBEB5"/>
          </w:pPr>
          <w:r>
            <w:rPr>
              <w:rStyle w:val="Platzhaltertext"/>
            </w:rPr>
            <w:t>[Text eingeben]</w:t>
          </w:r>
        </w:p>
      </w:docPartBody>
    </w:docPart>
    <w:docPart>
      <w:docPartPr>
        <w:name w:val="ECB059A6299A77409602E5796C339E1F"/>
        <w:category>
          <w:name w:val="Allgemein"/>
          <w:gallery w:val="placeholder"/>
        </w:category>
        <w:types>
          <w:type w:val="bbPlcHdr"/>
        </w:types>
        <w:behaviors>
          <w:behavior w:val="content"/>
        </w:behaviors>
        <w:guid w:val="{AE876BE0-B238-4743-BA81-DD52DE90825D}"/>
      </w:docPartPr>
      <w:docPartBody>
        <w:p w:rsidR="000A0150" w:rsidRDefault="00221184" w:rsidP="00221184">
          <w:pPr>
            <w:pStyle w:val="ECB059A6299A77409602E5796C339E1F"/>
          </w:pPr>
          <w:r>
            <w:rPr>
              <w:rFonts w:cs="Arial"/>
              <w:sz w:val="20"/>
              <w:szCs w:val="20"/>
            </w:rPr>
            <w:t>Hier Text eingeben.</w:t>
          </w:r>
        </w:p>
      </w:docPartBody>
    </w:docPart>
    <w:docPart>
      <w:docPartPr>
        <w:name w:val="8303CB9B79C9D3408B321006232F829A"/>
        <w:category>
          <w:name w:val="Allgemein"/>
          <w:gallery w:val="placeholder"/>
        </w:category>
        <w:types>
          <w:type w:val="bbPlcHdr"/>
        </w:types>
        <w:behaviors>
          <w:behavior w:val="content"/>
        </w:behaviors>
        <w:guid w:val="{EB3CF7D6-E1A4-5D49-AD56-5B4A9A516C4B}"/>
      </w:docPartPr>
      <w:docPartBody>
        <w:p w:rsidR="000A0150" w:rsidRDefault="00221184" w:rsidP="00221184">
          <w:pPr>
            <w:pStyle w:val="8303CB9B79C9D3408B321006232F829A"/>
          </w:pPr>
          <w:r>
            <w:rPr>
              <w:rStyle w:val="Platzhaltertext"/>
            </w:rPr>
            <w:t>[Text eingeben]</w:t>
          </w:r>
        </w:p>
      </w:docPartBody>
    </w:docPart>
    <w:docPart>
      <w:docPartPr>
        <w:name w:val="94649260E1E73F4399B6199AD961B220"/>
        <w:category>
          <w:name w:val="Allgemein"/>
          <w:gallery w:val="placeholder"/>
        </w:category>
        <w:types>
          <w:type w:val="bbPlcHdr"/>
        </w:types>
        <w:behaviors>
          <w:behavior w:val="content"/>
        </w:behaviors>
        <w:guid w:val="{147F3F9D-383C-994A-B95C-2B580BB5727F}"/>
      </w:docPartPr>
      <w:docPartBody>
        <w:p w:rsidR="008A121A" w:rsidRDefault="00B23944" w:rsidP="00B23944">
          <w:pPr>
            <w:pStyle w:val="94649260E1E73F4399B6199AD961B220"/>
          </w:pPr>
          <w:r>
            <w:rPr>
              <w:rFonts w:cs="Arial"/>
              <w:sz w:val="20"/>
              <w:szCs w:val="20"/>
            </w:rPr>
            <w:t>Hier Text eingeben.</w:t>
          </w:r>
        </w:p>
      </w:docPartBody>
    </w:docPart>
    <w:docPart>
      <w:docPartPr>
        <w:name w:val="EF761361FA76634AAD4727E5C846EC74"/>
        <w:category>
          <w:name w:val="Allgemein"/>
          <w:gallery w:val="placeholder"/>
        </w:category>
        <w:types>
          <w:type w:val="bbPlcHdr"/>
        </w:types>
        <w:behaviors>
          <w:behavior w:val="content"/>
        </w:behaviors>
        <w:guid w:val="{49020283-3AE0-2A44-98C7-9984A7495AFA}"/>
      </w:docPartPr>
      <w:docPartBody>
        <w:p w:rsidR="008A121A" w:rsidRDefault="00B23944" w:rsidP="00B23944">
          <w:pPr>
            <w:pStyle w:val="EF761361FA76634AAD4727E5C846EC74"/>
          </w:pPr>
          <w:r>
            <w:rPr>
              <w:rStyle w:val="Platzhaltertext"/>
            </w:rPr>
            <w:t>[Text eingeben]</w:t>
          </w:r>
        </w:p>
      </w:docPartBody>
    </w:docPart>
    <w:docPart>
      <w:docPartPr>
        <w:name w:val="78915B3DDBB9CB47BAB07EA93220BC69"/>
        <w:category>
          <w:name w:val="Allgemein"/>
          <w:gallery w:val="placeholder"/>
        </w:category>
        <w:types>
          <w:type w:val="bbPlcHdr"/>
        </w:types>
        <w:behaviors>
          <w:behavior w:val="content"/>
        </w:behaviors>
        <w:guid w:val="{8ED32E5B-60C5-7842-8B7D-5A167DC6D73D}"/>
      </w:docPartPr>
      <w:docPartBody>
        <w:p w:rsidR="008A121A" w:rsidRDefault="00B23944" w:rsidP="00B23944">
          <w:pPr>
            <w:pStyle w:val="78915B3DDBB9CB47BAB07EA93220BC69"/>
          </w:pPr>
          <w:r>
            <w:rPr>
              <w:rFonts w:cs="Arial"/>
              <w:sz w:val="20"/>
              <w:szCs w:val="20"/>
            </w:rPr>
            <w:t>Hier Text eingeben.</w:t>
          </w:r>
        </w:p>
      </w:docPartBody>
    </w:docPart>
    <w:docPart>
      <w:docPartPr>
        <w:name w:val="54B1E0E12D3C624FAEA030AA1934E0AD"/>
        <w:category>
          <w:name w:val="Allgemein"/>
          <w:gallery w:val="placeholder"/>
        </w:category>
        <w:types>
          <w:type w:val="bbPlcHdr"/>
        </w:types>
        <w:behaviors>
          <w:behavior w:val="content"/>
        </w:behaviors>
        <w:guid w:val="{04B89033-5EA0-1A43-8D0A-44CFB7BC7629}"/>
      </w:docPartPr>
      <w:docPartBody>
        <w:p w:rsidR="008A121A" w:rsidRDefault="00B23944" w:rsidP="00B23944">
          <w:pPr>
            <w:pStyle w:val="54B1E0E12D3C624FAEA030AA1934E0AD"/>
          </w:pPr>
          <w:r>
            <w:rPr>
              <w:rStyle w:val="Platzhaltertext"/>
            </w:rPr>
            <w:t>[Text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Light">
    <w:panose1 w:val="020B0004020202020204"/>
    <w:charset w:val="00"/>
    <w:family w:val="swiss"/>
    <w:pitch w:val="variable"/>
    <w:sig w:usb0="20000287" w:usb1="0000000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ptos SemiBold">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9A"/>
    <w:rsid w:val="00002CBA"/>
    <w:rsid w:val="00032F02"/>
    <w:rsid w:val="00084B8F"/>
    <w:rsid w:val="000A0150"/>
    <w:rsid w:val="00102E28"/>
    <w:rsid w:val="00153E2A"/>
    <w:rsid w:val="00190D6B"/>
    <w:rsid w:val="001B357B"/>
    <w:rsid w:val="00220681"/>
    <w:rsid w:val="00221184"/>
    <w:rsid w:val="00234498"/>
    <w:rsid w:val="00245B45"/>
    <w:rsid w:val="00262013"/>
    <w:rsid w:val="002946BB"/>
    <w:rsid w:val="002C3C95"/>
    <w:rsid w:val="00335679"/>
    <w:rsid w:val="00382B0E"/>
    <w:rsid w:val="0042567A"/>
    <w:rsid w:val="004728D7"/>
    <w:rsid w:val="004A0C84"/>
    <w:rsid w:val="004E6E0C"/>
    <w:rsid w:val="00550A65"/>
    <w:rsid w:val="00583750"/>
    <w:rsid w:val="00591B81"/>
    <w:rsid w:val="00595414"/>
    <w:rsid w:val="005961F6"/>
    <w:rsid w:val="005A24D7"/>
    <w:rsid w:val="006161AD"/>
    <w:rsid w:val="006412B3"/>
    <w:rsid w:val="006B2068"/>
    <w:rsid w:val="006C649A"/>
    <w:rsid w:val="00707F24"/>
    <w:rsid w:val="00795B03"/>
    <w:rsid w:val="007C4681"/>
    <w:rsid w:val="008323C0"/>
    <w:rsid w:val="00840EEC"/>
    <w:rsid w:val="00864BA8"/>
    <w:rsid w:val="008931C4"/>
    <w:rsid w:val="008A121A"/>
    <w:rsid w:val="008B4C4E"/>
    <w:rsid w:val="008F3221"/>
    <w:rsid w:val="00922298"/>
    <w:rsid w:val="0099790D"/>
    <w:rsid w:val="009B7BB6"/>
    <w:rsid w:val="009D58D4"/>
    <w:rsid w:val="00A00E08"/>
    <w:rsid w:val="00A05A1E"/>
    <w:rsid w:val="00A17167"/>
    <w:rsid w:val="00A7531F"/>
    <w:rsid w:val="00A81DFE"/>
    <w:rsid w:val="00AB5FFE"/>
    <w:rsid w:val="00AC2535"/>
    <w:rsid w:val="00B23944"/>
    <w:rsid w:val="00B3733B"/>
    <w:rsid w:val="00B457B8"/>
    <w:rsid w:val="00B83476"/>
    <w:rsid w:val="00BB22A2"/>
    <w:rsid w:val="00C1350C"/>
    <w:rsid w:val="00C56DED"/>
    <w:rsid w:val="00CB4845"/>
    <w:rsid w:val="00CB7111"/>
    <w:rsid w:val="00CB7500"/>
    <w:rsid w:val="00D12A36"/>
    <w:rsid w:val="00D170B9"/>
    <w:rsid w:val="00D2367D"/>
    <w:rsid w:val="00D63CFE"/>
    <w:rsid w:val="00D7793A"/>
    <w:rsid w:val="00DD4558"/>
    <w:rsid w:val="00DE7F36"/>
    <w:rsid w:val="00E111D3"/>
    <w:rsid w:val="00E2761E"/>
    <w:rsid w:val="00E65773"/>
    <w:rsid w:val="00E94190"/>
    <w:rsid w:val="00EC03CA"/>
    <w:rsid w:val="00EC2820"/>
    <w:rsid w:val="00F34FFA"/>
    <w:rsid w:val="00F750C1"/>
    <w:rsid w:val="00F956F3"/>
    <w:rsid w:val="00FA3AAD"/>
    <w:rsid w:val="00FE2046"/>
    <w:rsid w:val="00FE242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B23944"/>
    <w:rPr>
      <w:color w:val="808080"/>
    </w:rPr>
  </w:style>
  <w:style w:type="paragraph" w:customStyle="1" w:styleId="7CF38B00D5D0BF4EB8A32960154F2AF7">
    <w:name w:val="7CF38B00D5D0BF4EB8A32960154F2AF7"/>
  </w:style>
  <w:style w:type="paragraph" w:customStyle="1" w:styleId="EBC2C99AD2549A44955FE3E11EF78110">
    <w:name w:val="EBC2C99AD2549A44955FE3E11EF78110"/>
  </w:style>
  <w:style w:type="paragraph" w:customStyle="1" w:styleId="BE5D53E605B04F439A15350AF95A4AC7">
    <w:name w:val="BE5D53E605B04F439A15350AF95A4AC7"/>
  </w:style>
  <w:style w:type="paragraph" w:customStyle="1" w:styleId="F7110FAA718A8F4EBC441BF741C4412D">
    <w:name w:val="F7110FAA718A8F4EBC441BF741C4412D"/>
  </w:style>
  <w:style w:type="paragraph" w:customStyle="1" w:styleId="FB2FE1F6E57AFC49A6B38C81BCABF4B7">
    <w:name w:val="FB2FE1F6E57AFC49A6B38C81BCABF4B7"/>
    <w:rsid w:val="00DE7F36"/>
  </w:style>
  <w:style w:type="paragraph" w:customStyle="1" w:styleId="5055C98F4D856646AB0EBC9D0E0EFDE7">
    <w:name w:val="5055C98F4D856646AB0EBC9D0E0EFDE7"/>
    <w:rsid w:val="00DE7F36"/>
  </w:style>
  <w:style w:type="paragraph" w:customStyle="1" w:styleId="E876C763DCD2774A98C756434C7FDF98">
    <w:name w:val="E876C763DCD2774A98C756434C7FDF98"/>
    <w:rsid w:val="00DE7F36"/>
  </w:style>
  <w:style w:type="paragraph" w:customStyle="1" w:styleId="00AC54B04C89424F8686CBF7AF93B21D">
    <w:name w:val="00AC54B04C89424F8686CBF7AF93B21D"/>
    <w:rsid w:val="00DE7F36"/>
  </w:style>
  <w:style w:type="paragraph" w:customStyle="1" w:styleId="7DE8DCB7D9ABFC4F9ADD4ACDB25865AB">
    <w:name w:val="7DE8DCB7D9ABFC4F9ADD4ACDB25865AB"/>
    <w:rsid w:val="00DE7F36"/>
  </w:style>
  <w:style w:type="paragraph" w:customStyle="1" w:styleId="C7429B036456D241A4D999946BD161D6">
    <w:name w:val="C7429B036456D241A4D999946BD161D6"/>
    <w:rsid w:val="00DE7F36"/>
  </w:style>
  <w:style w:type="paragraph" w:customStyle="1" w:styleId="3939171D4E9A6947A0AC08FBC16D48D1">
    <w:name w:val="3939171D4E9A6947A0AC08FBC16D48D1"/>
    <w:rsid w:val="00DE7F36"/>
  </w:style>
  <w:style w:type="paragraph" w:customStyle="1" w:styleId="A340719AAC46E34E8452EC90FBDFE1C5">
    <w:name w:val="A340719AAC46E34E8452EC90FBDFE1C5"/>
    <w:rsid w:val="00DE7F36"/>
  </w:style>
  <w:style w:type="paragraph" w:customStyle="1" w:styleId="9CF36AE335120E4794135270E0EAF886">
    <w:name w:val="9CF36AE335120E4794135270E0EAF886"/>
    <w:rsid w:val="00DE7F36"/>
  </w:style>
  <w:style w:type="paragraph" w:customStyle="1" w:styleId="7645A2E7F485D44589D94DE0AC05F491">
    <w:name w:val="7645A2E7F485D44589D94DE0AC05F491"/>
    <w:rsid w:val="00DE7F36"/>
  </w:style>
  <w:style w:type="paragraph" w:customStyle="1" w:styleId="95289E4E04A0644C9AA271DCCC5FCC24">
    <w:name w:val="95289E4E04A0644C9AA271DCCC5FCC24"/>
    <w:rsid w:val="00DE7F36"/>
  </w:style>
  <w:style w:type="paragraph" w:customStyle="1" w:styleId="573D99837E3D8C46B3697131B017441F">
    <w:name w:val="573D99837E3D8C46B3697131B017441F"/>
    <w:rsid w:val="00DE7F36"/>
  </w:style>
  <w:style w:type="paragraph" w:customStyle="1" w:styleId="09E8C9560F0BB34BA10D914D41A9BD85">
    <w:name w:val="09E8C9560F0BB34BA10D914D41A9BD85"/>
    <w:rsid w:val="00A05A1E"/>
  </w:style>
  <w:style w:type="paragraph" w:customStyle="1" w:styleId="7D77449DEAF6BB498B4308C629F0427F">
    <w:name w:val="7D77449DEAF6BB498B4308C629F0427F"/>
    <w:rsid w:val="00A05A1E"/>
  </w:style>
  <w:style w:type="paragraph" w:customStyle="1" w:styleId="1D74DAEC2E14014BAAC2C5FB0D60F3E8">
    <w:name w:val="1D74DAEC2E14014BAAC2C5FB0D60F3E8"/>
    <w:rsid w:val="00A05A1E"/>
  </w:style>
  <w:style w:type="paragraph" w:customStyle="1" w:styleId="F7851B440B4D1A41B734AA0B9E2ACD17">
    <w:name w:val="F7851B440B4D1A41B734AA0B9E2ACD17"/>
    <w:rsid w:val="00A05A1E"/>
  </w:style>
  <w:style w:type="paragraph" w:customStyle="1" w:styleId="914DF9755B6E6940A52DE860F9F17BBC">
    <w:name w:val="914DF9755B6E6940A52DE860F9F17BBC"/>
    <w:rsid w:val="00A05A1E"/>
  </w:style>
  <w:style w:type="paragraph" w:customStyle="1" w:styleId="7ABEEC2281D91540A39232B83690DED7">
    <w:name w:val="7ABEEC2281D91540A39232B83690DED7"/>
    <w:rsid w:val="00A05A1E"/>
  </w:style>
  <w:style w:type="paragraph" w:customStyle="1" w:styleId="4B93D1B91F1E4045AF7EAB8D92BCC373">
    <w:name w:val="4B93D1B91F1E4045AF7EAB8D92BCC373"/>
    <w:rsid w:val="00DE7F36"/>
  </w:style>
  <w:style w:type="paragraph" w:customStyle="1" w:styleId="769B6A40308ABB49A4A4BF3066D7CA7B">
    <w:name w:val="769B6A40308ABB49A4A4BF3066D7CA7B"/>
    <w:rsid w:val="00DE7F36"/>
  </w:style>
  <w:style w:type="paragraph" w:customStyle="1" w:styleId="5DA93B7F9395CA4A8F0BE7387F4C7A7B">
    <w:name w:val="5DA93B7F9395CA4A8F0BE7387F4C7A7B"/>
    <w:rsid w:val="00002CBA"/>
  </w:style>
  <w:style w:type="paragraph" w:customStyle="1" w:styleId="77072B2E226EF84AA0746C18A2562A26">
    <w:name w:val="77072B2E226EF84AA0746C18A2562A26"/>
    <w:rsid w:val="00002CBA"/>
  </w:style>
  <w:style w:type="paragraph" w:customStyle="1" w:styleId="B2D9F38DC617444F8F2833667EAEEBC8">
    <w:name w:val="B2D9F38DC617444F8F2833667EAEEBC8"/>
    <w:rsid w:val="00002CBA"/>
  </w:style>
  <w:style w:type="paragraph" w:customStyle="1" w:styleId="F4DAC5448E8FD54A92CC80A516114059">
    <w:name w:val="F4DAC5448E8FD54A92CC80A516114059"/>
    <w:rsid w:val="00002CBA"/>
  </w:style>
  <w:style w:type="paragraph" w:customStyle="1" w:styleId="0FBC2069DC8D0F45A1D5944576CB19CA">
    <w:name w:val="0FBC2069DC8D0F45A1D5944576CB19CA"/>
    <w:rsid w:val="00002CBA"/>
  </w:style>
  <w:style w:type="paragraph" w:customStyle="1" w:styleId="A9B06B3D4501BF4EB89E86A96432BB9A">
    <w:name w:val="A9B06B3D4501BF4EB89E86A96432BB9A"/>
    <w:rsid w:val="00002CBA"/>
  </w:style>
  <w:style w:type="paragraph" w:customStyle="1" w:styleId="3442BBEC0AC1F24E8E7D5A4AE7BBB50A">
    <w:name w:val="3442BBEC0AC1F24E8E7D5A4AE7BBB50A"/>
    <w:rsid w:val="00002CBA"/>
  </w:style>
  <w:style w:type="paragraph" w:customStyle="1" w:styleId="9DA5CBFC1E516940AE0B1B0D181991F5">
    <w:name w:val="9DA5CBFC1E516940AE0B1B0D181991F5"/>
    <w:rsid w:val="00002CBA"/>
  </w:style>
  <w:style w:type="paragraph" w:customStyle="1" w:styleId="E37251AFA2D971459C687B4868BE2F9E">
    <w:name w:val="E37251AFA2D971459C687B4868BE2F9E"/>
    <w:rsid w:val="00002CBA"/>
  </w:style>
  <w:style w:type="paragraph" w:customStyle="1" w:styleId="A49000EBCDAFC84B919FFD565134BB1C">
    <w:name w:val="A49000EBCDAFC84B919FFD565134BB1C"/>
    <w:rsid w:val="00002CBA"/>
  </w:style>
  <w:style w:type="paragraph" w:customStyle="1" w:styleId="B3BA335E50C63A4FAD4847E2889939F4">
    <w:name w:val="B3BA335E50C63A4FAD4847E2889939F4"/>
    <w:rsid w:val="00DE7F36"/>
  </w:style>
  <w:style w:type="paragraph" w:customStyle="1" w:styleId="DD30D9364925454DB3BB0545CBB4FD2A">
    <w:name w:val="DD30D9364925454DB3BB0545CBB4FD2A"/>
    <w:rsid w:val="00DE7F36"/>
  </w:style>
  <w:style w:type="paragraph" w:customStyle="1" w:styleId="60F05EFC460034408797D1D96F7C2854">
    <w:name w:val="60F05EFC460034408797D1D96F7C2854"/>
    <w:rsid w:val="00002CBA"/>
  </w:style>
  <w:style w:type="paragraph" w:customStyle="1" w:styleId="C841C1CDAEB07F4CB8D7B6474E541C3C">
    <w:name w:val="C841C1CDAEB07F4CB8D7B6474E541C3C"/>
    <w:rsid w:val="00002CBA"/>
  </w:style>
  <w:style w:type="paragraph" w:customStyle="1" w:styleId="6A2D1A298436754E8DFF554DD23554FB">
    <w:name w:val="6A2D1A298436754E8DFF554DD23554FB"/>
    <w:rsid w:val="00002CBA"/>
  </w:style>
  <w:style w:type="paragraph" w:customStyle="1" w:styleId="6FEF64D9DA706845A302864C2F1CA1D7">
    <w:name w:val="6FEF64D9DA706845A302864C2F1CA1D7"/>
    <w:rsid w:val="00002CBA"/>
  </w:style>
  <w:style w:type="paragraph" w:customStyle="1" w:styleId="17A4230BAB79BA488245814EABE34097">
    <w:name w:val="17A4230BAB79BA488245814EABE34097"/>
    <w:rsid w:val="00002CBA"/>
  </w:style>
  <w:style w:type="paragraph" w:customStyle="1" w:styleId="BAB44E89C1901746ABA1D81C541E30FA">
    <w:name w:val="BAB44E89C1901746ABA1D81C541E30FA"/>
    <w:rsid w:val="00002CBA"/>
  </w:style>
  <w:style w:type="paragraph" w:customStyle="1" w:styleId="A879C01F300A4D41B89755C11BDA2AF5">
    <w:name w:val="A879C01F300A4D41B89755C11BDA2AF5"/>
    <w:rsid w:val="00002CBA"/>
  </w:style>
  <w:style w:type="paragraph" w:customStyle="1" w:styleId="9ACB0CF215053B45844498B45E00F512">
    <w:name w:val="9ACB0CF215053B45844498B45E00F512"/>
    <w:rsid w:val="00002CBA"/>
  </w:style>
  <w:style w:type="paragraph" w:customStyle="1" w:styleId="FA8F7FD08C56C34082CFAB57734E6469">
    <w:name w:val="FA8F7FD08C56C34082CFAB57734E6469"/>
    <w:rsid w:val="00002CBA"/>
  </w:style>
  <w:style w:type="paragraph" w:customStyle="1" w:styleId="6759484473FEB74CB781480075129514">
    <w:name w:val="6759484473FEB74CB781480075129514"/>
    <w:rsid w:val="00002CBA"/>
  </w:style>
  <w:style w:type="paragraph" w:customStyle="1" w:styleId="F22B2F1D38E5C34CA757FC1D633F854F">
    <w:name w:val="F22B2F1D38E5C34CA757FC1D633F854F"/>
    <w:rsid w:val="00002CBA"/>
  </w:style>
  <w:style w:type="paragraph" w:customStyle="1" w:styleId="99A608537AA85D47935E098B41C6456F">
    <w:name w:val="99A608537AA85D47935E098B41C6456F"/>
    <w:rsid w:val="00002CBA"/>
  </w:style>
  <w:style w:type="paragraph" w:customStyle="1" w:styleId="610B35CC48267B469EAE74087E0A231E">
    <w:name w:val="610B35CC48267B469EAE74087E0A231E"/>
    <w:rsid w:val="00A05A1E"/>
  </w:style>
  <w:style w:type="paragraph" w:customStyle="1" w:styleId="603A2E3DE2F1F249B980BEE782BAE9AA">
    <w:name w:val="603A2E3DE2F1F249B980BEE782BAE9AA"/>
    <w:rsid w:val="00A05A1E"/>
  </w:style>
  <w:style w:type="paragraph" w:customStyle="1" w:styleId="7651984A8AD95247909BA4C7DF3B9A09">
    <w:name w:val="7651984A8AD95247909BA4C7DF3B9A09"/>
    <w:rsid w:val="00A05A1E"/>
  </w:style>
  <w:style w:type="paragraph" w:customStyle="1" w:styleId="F0B9B82319F1FA4BA832D022B4446F14">
    <w:name w:val="F0B9B82319F1FA4BA832D022B4446F14"/>
    <w:rsid w:val="00A05A1E"/>
  </w:style>
  <w:style w:type="paragraph" w:customStyle="1" w:styleId="DEE1FC2943AB184EB866A54E1FB33BC9">
    <w:name w:val="DEE1FC2943AB184EB866A54E1FB33BC9"/>
    <w:rsid w:val="00A05A1E"/>
  </w:style>
  <w:style w:type="paragraph" w:customStyle="1" w:styleId="CF2AB4934DFCB04F9A86CD3D44364F53">
    <w:name w:val="CF2AB4934DFCB04F9A86CD3D44364F53"/>
    <w:rsid w:val="00002CBA"/>
  </w:style>
  <w:style w:type="paragraph" w:customStyle="1" w:styleId="71647641FF18D849B20B9101DFB44A24">
    <w:name w:val="71647641FF18D849B20B9101DFB44A24"/>
    <w:rsid w:val="00002CBA"/>
  </w:style>
  <w:style w:type="paragraph" w:customStyle="1" w:styleId="114C53A996C958499403D657D3C7A165">
    <w:name w:val="114C53A996C958499403D657D3C7A165"/>
    <w:rsid w:val="00002CBA"/>
  </w:style>
  <w:style w:type="paragraph" w:customStyle="1" w:styleId="666244C9D4B6864A8D70489ECF96236F">
    <w:name w:val="666244C9D4B6864A8D70489ECF96236F"/>
    <w:rsid w:val="00002CBA"/>
  </w:style>
  <w:style w:type="paragraph" w:customStyle="1" w:styleId="2BD7009972F02842ADB01D46B5B7FC54">
    <w:name w:val="2BD7009972F02842ADB01D46B5B7FC54"/>
    <w:rsid w:val="00002CBA"/>
  </w:style>
  <w:style w:type="paragraph" w:customStyle="1" w:styleId="291B7CA885685E49821DA62990D6D2DD">
    <w:name w:val="291B7CA885685E49821DA62990D6D2DD"/>
    <w:rsid w:val="00002CBA"/>
  </w:style>
  <w:style w:type="paragraph" w:customStyle="1" w:styleId="6E31973E4343664284FB3F6CE45052E8">
    <w:name w:val="6E31973E4343664284FB3F6CE45052E8"/>
    <w:rsid w:val="00002CBA"/>
  </w:style>
  <w:style w:type="paragraph" w:customStyle="1" w:styleId="7676A9307DB2B340B121A99C128D9CCA">
    <w:name w:val="7676A9307DB2B340B121A99C128D9CCA"/>
    <w:rsid w:val="00002CBA"/>
  </w:style>
  <w:style w:type="paragraph" w:customStyle="1" w:styleId="A82982EFE89E284286B46C5284B35D19">
    <w:name w:val="A82982EFE89E284286B46C5284B35D19"/>
    <w:rsid w:val="00002CBA"/>
  </w:style>
  <w:style w:type="paragraph" w:customStyle="1" w:styleId="3C2E46518432754580199EFE6453136E">
    <w:name w:val="3C2E46518432754580199EFE6453136E"/>
    <w:rsid w:val="00002CBA"/>
  </w:style>
  <w:style w:type="paragraph" w:customStyle="1" w:styleId="2F84456FFE13174FA00983640A474AD1">
    <w:name w:val="2F84456FFE13174FA00983640A474AD1"/>
    <w:rsid w:val="00002CBA"/>
  </w:style>
  <w:style w:type="paragraph" w:customStyle="1" w:styleId="A43A151541A8194FBC8C10A4D675287C">
    <w:name w:val="A43A151541A8194FBC8C10A4D675287C"/>
    <w:rsid w:val="00002CBA"/>
  </w:style>
  <w:style w:type="paragraph" w:customStyle="1" w:styleId="2E6F4B71516F9C40816927500FFFCCD2">
    <w:name w:val="2E6F4B71516F9C40816927500FFFCCD2"/>
    <w:rsid w:val="00002CBA"/>
  </w:style>
  <w:style w:type="paragraph" w:customStyle="1" w:styleId="AAA261C9D5A42E4A90D0949706A7B342">
    <w:name w:val="AAA261C9D5A42E4A90D0949706A7B342"/>
    <w:rsid w:val="00002CBA"/>
  </w:style>
  <w:style w:type="paragraph" w:customStyle="1" w:styleId="71F85CE8C6071A409BAF98690FB6DAD1">
    <w:name w:val="71F85CE8C6071A409BAF98690FB6DAD1"/>
    <w:rsid w:val="00002CBA"/>
  </w:style>
  <w:style w:type="paragraph" w:customStyle="1" w:styleId="E0F4A7EAC77ED64981B5F45CAC948B47">
    <w:name w:val="E0F4A7EAC77ED64981B5F45CAC948B47"/>
    <w:rsid w:val="00002CBA"/>
  </w:style>
  <w:style w:type="paragraph" w:customStyle="1" w:styleId="8C67081436FE5E4C8E3314DB9AF87E94">
    <w:name w:val="8C67081436FE5E4C8E3314DB9AF87E94"/>
    <w:rsid w:val="00002CBA"/>
  </w:style>
  <w:style w:type="paragraph" w:customStyle="1" w:styleId="F6EE548C4C546F4F925D2D3D17B3C5DB">
    <w:name w:val="F6EE548C4C546F4F925D2D3D17B3C5DB"/>
    <w:rsid w:val="00002CBA"/>
  </w:style>
  <w:style w:type="paragraph" w:customStyle="1" w:styleId="CB63D72764DD4E459B11C66E00A57E91">
    <w:name w:val="CB63D72764DD4E459B11C66E00A57E91"/>
    <w:rsid w:val="00002CBA"/>
  </w:style>
  <w:style w:type="paragraph" w:customStyle="1" w:styleId="8CC22A5B6D4FB844BAD5B5FB52A479D0">
    <w:name w:val="8CC22A5B6D4FB844BAD5B5FB52A479D0"/>
    <w:rsid w:val="00002CBA"/>
  </w:style>
  <w:style w:type="paragraph" w:customStyle="1" w:styleId="E1D2680B4BFB954BA15E76A683DC5DB4">
    <w:name w:val="E1D2680B4BFB954BA15E76A683DC5DB4"/>
    <w:rsid w:val="00002CBA"/>
  </w:style>
  <w:style w:type="paragraph" w:customStyle="1" w:styleId="634CB03954DA7341848C0C29509D070E">
    <w:name w:val="634CB03954DA7341848C0C29509D070E"/>
    <w:rsid w:val="00A05A1E"/>
  </w:style>
  <w:style w:type="paragraph" w:customStyle="1" w:styleId="B9851F1A90CCF94B853F816127D7DC34">
    <w:name w:val="B9851F1A90CCF94B853F816127D7DC34"/>
    <w:rsid w:val="00A05A1E"/>
  </w:style>
  <w:style w:type="paragraph" w:customStyle="1" w:styleId="133D7677DBFCB64393D63172F86984B3">
    <w:name w:val="133D7677DBFCB64393D63172F86984B3"/>
    <w:rsid w:val="00A05A1E"/>
  </w:style>
  <w:style w:type="paragraph" w:customStyle="1" w:styleId="D450C29F69937349AB311134F7CEE1D8">
    <w:name w:val="D450C29F69937349AB311134F7CEE1D8"/>
    <w:rsid w:val="00A05A1E"/>
  </w:style>
  <w:style w:type="paragraph" w:customStyle="1" w:styleId="26AF831E7DE183499A8B310FC0F44880">
    <w:name w:val="26AF831E7DE183499A8B310FC0F44880"/>
    <w:rsid w:val="00A05A1E"/>
  </w:style>
  <w:style w:type="paragraph" w:customStyle="1" w:styleId="C1A39F2A5A534146A07115A98062F537">
    <w:name w:val="C1A39F2A5A534146A07115A98062F537"/>
    <w:rsid w:val="00A05A1E"/>
  </w:style>
  <w:style w:type="paragraph" w:customStyle="1" w:styleId="38E086BF37333C40B9D2F195A6A0B101">
    <w:name w:val="38E086BF37333C40B9D2F195A6A0B101"/>
    <w:rsid w:val="00A05A1E"/>
  </w:style>
  <w:style w:type="paragraph" w:customStyle="1" w:styleId="BD2B4762A53543408783E85CE74DA491">
    <w:name w:val="BD2B4762A53543408783E85CE74DA491"/>
    <w:rsid w:val="00A05A1E"/>
  </w:style>
  <w:style w:type="paragraph" w:customStyle="1" w:styleId="277F7171E1B2AC4E9EE6012EE83B6E17">
    <w:name w:val="277F7171E1B2AC4E9EE6012EE83B6E17"/>
    <w:rsid w:val="00A05A1E"/>
  </w:style>
  <w:style w:type="paragraph" w:customStyle="1" w:styleId="50466320ADF20D42A989F390F911B083">
    <w:name w:val="50466320ADF20D42A989F390F911B083"/>
    <w:rsid w:val="00A05A1E"/>
  </w:style>
  <w:style w:type="paragraph" w:customStyle="1" w:styleId="EB419E1A6287C0418F7F68B100130487">
    <w:name w:val="EB419E1A6287C0418F7F68B100130487"/>
    <w:rsid w:val="00A05A1E"/>
  </w:style>
  <w:style w:type="paragraph" w:customStyle="1" w:styleId="2A57F5DD694F224887620BB5B0FB2305">
    <w:name w:val="2A57F5DD694F224887620BB5B0FB2305"/>
    <w:rsid w:val="00A05A1E"/>
  </w:style>
  <w:style w:type="paragraph" w:customStyle="1" w:styleId="9706BBFDFDBB1247AB70C868D60EB8AD">
    <w:name w:val="9706BBFDFDBB1247AB70C868D60EB8AD"/>
    <w:rsid w:val="00A05A1E"/>
  </w:style>
  <w:style w:type="paragraph" w:customStyle="1" w:styleId="8D7B29447E26CC46A1C52D6132240D67">
    <w:name w:val="8D7B29447E26CC46A1C52D6132240D67"/>
    <w:rsid w:val="00002CBA"/>
  </w:style>
  <w:style w:type="paragraph" w:customStyle="1" w:styleId="0B74E4040C086447AEDD8229A4435135">
    <w:name w:val="0B74E4040C086447AEDD8229A4435135"/>
    <w:rsid w:val="00002CBA"/>
  </w:style>
  <w:style w:type="paragraph" w:customStyle="1" w:styleId="40935100FA3DF242A573E6B715996701">
    <w:name w:val="40935100FA3DF242A573E6B715996701"/>
    <w:rsid w:val="00002CBA"/>
  </w:style>
  <w:style w:type="paragraph" w:customStyle="1" w:styleId="639C33D92BE3CC4FB08666881FD0FF75">
    <w:name w:val="639C33D92BE3CC4FB08666881FD0FF75"/>
    <w:rsid w:val="00002CBA"/>
  </w:style>
  <w:style w:type="paragraph" w:customStyle="1" w:styleId="856E79577E097A48BCDE23B019CB70C8">
    <w:name w:val="856E79577E097A48BCDE23B019CB70C8"/>
    <w:rsid w:val="00002CBA"/>
  </w:style>
  <w:style w:type="paragraph" w:customStyle="1" w:styleId="AD58158EDD848C4796C499AC326961E9">
    <w:name w:val="AD58158EDD848C4796C499AC326961E9"/>
    <w:rsid w:val="00002CBA"/>
  </w:style>
  <w:style w:type="paragraph" w:customStyle="1" w:styleId="2305F07816C23B4FB7BE92A15F940DC4">
    <w:name w:val="2305F07816C23B4FB7BE92A15F940DC4"/>
    <w:rsid w:val="00002CBA"/>
  </w:style>
  <w:style w:type="paragraph" w:customStyle="1" w:styleId="C99321DD7B79F34684BF61E547643498">
    <w:name w:val="C99321DD7B79F34684BF61E547643498"/>
    <w:rsid w:val="00002CBA"/>
  </w:style>
  <w:style w:type="paragraph" w:customStyle="1" w:styleId="35122F6ABDF8B14CB14284E9C4362919">
    <w:name w:val="35122F6ABDF8B14CB14284E9C4362919"/>
    <w:rsid w:val="00002CBA"/>
  </w:style>
  <w:style w:type="paragraph" w:customStyle="1" w:styleId="3A40B0DBB2CD584DA4587ADADBEB0ACF">
    <w:name w:val="3A40B0DBB2CD584DA4587ADADBEB0ACF"/>
    <w:rsid w:val="00002CBA"/>
  </w:style>
  <w:style w:type="paragraph" w:customStyle="1" w:styleId="CF922E3F5902C8418ECF70C1D77175BB">
    <w:name w:val="CF922E3F5902C8418ECF70C1D77175BB"/>
    <w:rsid w:val="00002CBA"/>
  </w:style>
  <w:style w:type="paragraph" w:customStyle="1" w:styleId="1E8D99D6E4117C4AAEF41D3B5045EFEF">
    <w:name w:val="1E8D99D6E4117C4AAEF41D3B5045EFEF"/>
    <w:rsid w:val="00002CBA"/>
  </w:style>
  <w:style w:type="paragraph" w:customStyle="1" w:styleId="12F333FD9418B7449D894106ECAAB9CA">
    <w:name w:val="12F333FD9418B7449D894106ECAAB9CA"/>
    <w:rsid w:val="00002CBA"/>
  </w:style>
  <w:style w:type="paragraph" w:customStyle="1" w:styleId="3D3FAEA0C3448042BBD087C96892BF8B">
    <w:name w:val="3D3FAEA0C3448042BBD087C96892BF8B"/>
    <w:rsid w:val="00002CBA"/>
  </w:style>
  <w:style w:type="paragraph" w:customStyle="1" w:styleId="1AD177BD8F57FB4CA6D0315C2FF01C4B">
    <w:name w:val="1AD177BD8F57FB4CA6D0315C2FF01C4B"/>
    <w:rsid w:val="00002CBA"/>
  </w:style>
  <w:style w:type="paragraph" w:customStyle="1" w:styleId="86D44328025848498B9F2406FCCFE135">
    <w:name w:val="86D44328025848498B9F2406FCCFE135"/>
    <w:rsid w:val="00002CBA"/>
  </w:style>
  <w:style w:type="paragraph" w:customStyle="1" w:styleId="25129117CE77354D9673B087A4B9F7E4">
    <w:name w:val="25129117CE77354D9673B087A4B9F7E4"/>
    <w:rsid w:val="00002CBA"/>
  </w:style>
  <w:style w:type="paragraph" w:customStyle="1" w:styleId="BB0BB02E92BCC14DB841F1C481C80A9E">
    <w:name w:val="BB0BB02E92BCC14DB841F1C481C80A9E"/>
    <w:rsid w:val="00002CBA"/>
  </w:style>
  <w:style w:type="paragraph" w:customStyle="1" w:styleId="8F7276F07437CD4C9426F938648C8D59">
    <w:name w:val="8F7276F07437CD4C9426F938648C8D59"/>
    <w:rsid w:val="00002CBA"/>
  </w:style>
  <w:style w:type="paragraph" w:customStyle="1" w:styleId="1B7D86767494984A9D2BE0D7A99180A0">
    <w:name w:val="1B7D86767494984A9D2BE0D7A99180A0"/>
    <w:rsid w:val="00002CBA"/>
  </w:style>
  <w:style w:type="paragraph" w:customStyle="1" w:styleId="8D6ADB17F7903C46BB010AB2FD67EED9">
    <w:name w:val="8D6ADB17F7903C46BB010AB2FD67EED9"/>
    <w:rsid w:val="00002CBA"/>
  </w:style>
  <w:style w:type="paragraph" w:customStyle="1" w:styleId="C4895E4BC8A0294EB6044CA3E82C5F3B">
    <w:name w:val="C4895E4BC8A0294EB6044CA3E82C5F3B"/>
    <w:rsid w:val="00002CBA"/>
  </w:style>
  <w:style w:type="paragraph" w:customStyle="1" w:styleId="174D868073B8D849853C8D09C049BC61">
    <w:name w:val="174D868073B8D849853C8D09C049BC61"/>
    <w:rsid w:val="00002CBA"/>
  </w:style>
  <w:style w:type="paragraph" w:customStyle="1" w:styleId="F4F122AE7CA914428BD47CE0BBD34AF2">
    <w:name w:val="F4F122AE7CA914428BD47CE0BBD34AF2"/>
    <w:rsid w:val="00002CBA"/>
  </w:style>
  <w:style w:type="paragraph" w:customStyle="1" w:styleId="3979E87282098341A766D4C700C75540">
    <w:name w:val="3979E87282098341A766D4C700C75540"/>
    <w:rsid w:val="00A05A1E"/>
  </w:style>
  <w:style w:type="paragraph" w:customStyle="1" w:styleId="5BD8AA1E22CE4A478A850C103AD28535">
    <w:name w:val="5BD8AA1E22CE4A478A850C103AD28535"/>
    <w:rsid w:val="00A05A1E"/>
  </w:style>
  <w:style w:type="paragraph" w:customStyle="1" w:styleId="B3FBB98D5AD46447980915935DB1A2A1">
    <w:name w:val="B3FBB98D5AD46447980915935DB1A2A1"/>
    <w:rsid w:val="00A05A1E"/>
  </w:style>
  <w:style w:type="paragraph" w:customStyle="1" w:styleId="817907821E7B29479DF46BE4A4FBA7D8">
    <w:name w:val="817907821E7B29479DF46BE4A4FBA7D8"/>
    <w:rsid w:val="00A05A1E"/>
  </w:style>
  <w:style w:type="paragraph" w:customStyle="1" w:styleId="930C3D8AE08641458930339122C17BFC">
    <w:name w:val="930C3D8AE08641458930339122C17BFC"/>
    <w:rsid w:val="00A05A1E"/>
  </w:style>
  <w:style w:type="paragraph" w:customStyle="1" w:styleId="FA8A81D71D09FE43BD7BDFABED75B76A">
    <w:name w:val="FA8A81D71D09FE43BD7BDFABED75B76A"/>
    <w:rsid w:val="00A05A1E"/>
  </w:style>
  <w:style w:type="paragraph" w:customStyle="1" w:styleId="5BC450B326DA31469F9D4AA33D5C0249">
    <w:name w:val="5BC450B326DA31469F9D4AA33D5C0249"/>
    <w:rsid w:val="00A05A1E"/>
  </w:style>
  <w:style w:type="paragraph" w:customStyle="1" w:styleId="37B498CFB1F98546863CE4CC8A6BFC3B">
    <w:name w:val="37B498CFB1F98546863CE4CC8A6BFC3B"/>
    <w:rsid w:val="00A05A1E"/>
  </w:style>
  <w:style w:type="paragraph" w:customStyle="1" w:styleId="4C5C22A4ECCBC540A77E2B5C9A9D6733">
    <w:name w:val="4C5C22A4ECCBC540A77E2B5C9A9D6733"/>
    <w:rsid w:val="00A05A1E"/>
  </w:style>
  <w:style w:type="paragraph" w:customStyle="1" w:styleId="28CDEF8C0D9D994981147EB50E8EB4D3">
    <w:name w:val="28CDEF8C0D9D994981147EB50E8EB4D3"/>
    <w:rsid w:val="00A05A1E"/>
  </w:style>
  <w:style w:type="paragraph" w:customStyle="1" w:styleId="0DAC90A380E0E94F8A4050F03AB99CAD">
    <w:name w:val="0DAC90A380E0E94F8A4050F03AB99CAD"/>
    <w:rsid w:val="00A05A1E"/>
  </w:style>
  <w:style w:type="paragraph" w:customStyle="1" w:styleId="3E3270B8A1DC314E9C84237FCB4BED79">
    <w:name w:val="3E3270B8A1DC314E9C84237FCB4BED79"/>
    <w:rsid w:val="00A05A1E"/>
  </w:style>
  <w:style w:type="paragraph" w:customStyle="1" w:styleId="A7228D36220A894188B7C0EDEA6F69D5">
    <w:name w:val="A7228D36220A894188B7C0EDEA6F69D5"/>
    <w:rsid w:val="00A05A1E"/>
  </w:style>
  <w:style w:type="paragraph" w:customStyle="1" w:styleId="DACD335E7A252C4FA03672E90FD13114">
    <w:name w:val="DACD335E7A252C4FA03672E90FD13114"/>
    <w:rsid w:val="00A05A1E"/>
  </w:style>
  <w:style w:type="paragraph" w:customStyle="1" w:styleId="13898320449407419BF0A84E9C5D481C">
    <w:name w:val="13898320449407419BF0A84E9C5D481C"/>
    <w:rsid w:val="00A05A1E"/>
  </w:style>
  <w:style w:type="paragraph" w:customStyle="1" w:styleId="4833F0B72A315A409981AB93173DD55D">
    <w:name w:val="4833F0B72A315A409981AB93173DD55D"/>
    <w:rsid w:val="00A05A1E"/>
  </w:style>
  <w:style w:type="paragraph" w:customStyle="1" w:styleId="31C211F0C4B6AC479A5D07206C7C7F3F">
    <w:name w:val="31C211F0C4B6AC479A5D07206C7C7F3F"/>
    <w:rsid w:val="00A05A1E"/>
  </w:style>
  <w:style w:type="paragraph" w:customStyle="1" w:styleId="7781A6F536137D47BAC552FA5927BB5A">
    <w:name w:val="7781A6F536137D47BAC552FA5927BB5A"/>
    <w:rsid w:val="00A05A1E"/>
  </w:style>
  <w:style w:type="paragraph" w:customStyle="1" w:styleId="8E923A814044B44CAFE368EA6B140DC5">
    <w:name w:val="8E923A814044B44CAFE368EA6B140DC5"/>
    <w:rsid w:val="00A05A1E"/>
  </w:style>
  <w:style w:type="paragraph" w:customStyle="1" w:styleId="69E56DAE37B68A418C8407FAFF6333CB">
    <w:name w:val="69E56DAE37B68A418C8407FAFF6333CB"/>
    <w:rsid w:val="00A05A1E"/>
  </w:style>
  <w:style w:type="paragraph" w:customStyle="1" w:styleId="B72A048B9F3AA241A487F63E270398DA">
    <w:name w:val="B72A048B9F3AA241A487F63E270398DA"/>
    <w:rsid w:val="00A05A1E"/>
  </w:style>
  <w:style w:type="paragraph" w:customStyle="1" w:styleId="1088C1ED74F86D46B058D85921EC304B">
    <w:name w:val="1088C1ED74F86D46B058D85921EC304B"/>
    <w:rsid w:val="00A05A1E"/>
  </w:style>
  <w:style w:type="paragraph" w:customStyle="1" w:styleId="7D7B1420F966B8478E01E142B18FA9D8">
    <w:name w:val="7D7B1420F966B8478E01E142B18FA9D8"/>
    <w:rsid w:val="00A05A1E"/>
  </w:style>
  <w:style w:type="paragraph" w:customStyle="1" w:styleId="93C1E23EAC3C2C4C8255402216B8B0BA">
    <w:name w:val="93C1E23EAC3C2C4C8255402216B8B0BA"/>
    <w:rsid w:val="00A05A1E"/>
  </w:style>
  <w:style w:type="paragraph" w:customStyle="1" w:styleId="13ECC6469722734BA5689D9B20FEB242">
    <w:name w:val="13ECC6469722734BA5689D9B20FEB242"/>
    <w:rsid w:val="00A05A1E"/>
  </w:style>
  <w:style w:type="paragraph" w:customStyle="1" w:styleId="71BA72040052FF4D9E43991AE5E2D5B3">
    <w:name w:val="71BA72040052FF4D9E43991AE5E2D5B3"/>
    <w:rsid w:val="00A05A1E"/>
  </w:style>
  <w:style w:type="paragraph" w:customStyle="1" w:styleId="65159C60AA438D4687616D45054E9BD3">
    <w:name w:val="65159C60AA438D4687616D45054E9BD3"/>
    <w:rsid w:val="00A05A1E"/>
  </w:style>
  <w:style w:type="paragraph" w:customStyle="1" w:styleId="B45BA8325BD99B4F8A9381F5CC7422F4">
    <w:name w:val="B45BA8325BD99B4F8A9381F5CC7422F4"/>
    <w:rsid w:val="00A05A1E"/>
  </w:style>
  <w:style w:type="paragraph" w:customStyle="1" w:styleId="E2455B52C5AA1A4BB76C054FACD6687F">
    <w:name w:val="E2455B52C5AA1A4BB76C054FACD6687F"/>
    <w:rsid w:val="00A05A1E"/>
  </w:style>
  <w:style w:type="paragraph" w:customStyle="1" w:styleId="1512BDBD26EE9846A0920A85252912BB">
    <w:name w:val="1512BDBD26EE9846A0920A85252912BB"/>
    <w:rsid w:val="00A05A1E"/>
  </w:style>
  <w:style w:type="paragraph" w:customStyle="1" w:styleId="E70840D4F46D37449CFEC1AAABCE17EF">
    <w:name w:val="E70840D4F46D37449CFEC1AAABCE17EF"/>
    <w:rsid w:val="00A05A1E"/>
  </w:style>
  <w:style w:type="paragraph" w:customStyle="1" w:styleId="0843FF5340189B4A88E1FC007B19C1A9">
    <w:name w:val="0843FF5340189B4A88E1FC007B19C1A9"/>
    <w:rsid w:val="00A05A1E"/>
  </w:style>
  <w:style w:type="paragraph" w:customStyle="1" w:styleId="D78CC0939BC352478A016D82C5B17BB5">
    <w:name w:val="D78CC0939BC352478A016D82C5B17BB5"/>
    <w:rsid w:val="00A05A1E"/>
  </w:style>
  <w:style w:type="paragraph" w:customStyle="1" w:styleId="A49F0BD4598E464EA2EBAC1377CCC003">
    <w:name w:val="A49F0BD4598E464EA2EBAC1377CCC003"/>
    <w:rsid w:val="00220681"/>
  </w:style>
  <w:style w:type="paragraph" w:customStyle="1" w:styleId="D40E63D2E7D8EA4AAB5A6B69EAC6AB17">
    <w:name w:val="D40E63D2E7D8EA4AAB5A6B69EAC6AB17"/>
    <w:rsid w:val="00220681"/>
  </w:style>
  <w:style w:type="paragraph" w:customStyle="1" w:styleId="7D939B96DCE72C4A9E44D1D8537804BB">
    <w:name w:val="7D939B96DCE72C4A9E44D1D8537804BB"/>
    <w:rsid w:val="00220681"/>
  </w:style>
  <w:style w:type="paragraph" w:customStyle="1" w:styleId="E7A88DFDD8BA9E4B8707D9B1B61A1CA0">
    <w:name w:val="E7A88DFDD8BA9E4B8707D9B1B61A1CA0"/>
    <w:rsid w:val="00220681"/>
  </w:style>
  <w:style w:type="paragraph" w:customStyle="1" w:styleId="08DD3383B58CD74FA0B31ED57E87C7CC">
    <w:name w:val="08DD3383B58CD74FA0B31ED57E87C7CC"/>
    <w:rsid w:val="00220681"/>
  </w:style>
  <w:style w:type="paragraph" w:customStyle="1" w:styleId="DEC4413BFD8652409066B37386C77BCF">
    <w:name w:val="DEC4413BFD8652409066B37386C77BCF"/>
    <w:rsid w:val="00220681"/>
  </w:style>
  <w:style w:type="paragraph" w:customStyle="1" w:styleId="14A67B731CE2FE48B4D19AEB5D098073">
    <w:name w:val="14A67B731CE2FE48B4D19AEB5D098073"/>
    <w:rsid w:val="00220681"/>
  </w:style>
  <w:style w:type="paragraph" w:customStyle="1" w:styleId="4EC53D0148E8C04186D3ABE98AC1458C">
    <w:name w:val="4EC53D0148E8C04186D3ABE98AC1458C"/>
    <w:rsid w:val="00220681"/>
  </w:style>
  <w:style w:type="paragraph" w:customStyle="1" w:styleId="CAD3D2F3A0735C4D9DACB9051D258425">
    <w:name w:val="CAD3D2F3A0735C4D9DACB9051D258425"/>
    <w:rsid w:val="00220681"/>
  </w:style>
  <w:style w:type="paragraph" w:customStyle="1" w:styleId="E06691575B607C4E8A1F25814F949E8A">
    <w:name w:val="E06691575B607C4E8A1F25814F949E8A"/>
    <w:rsid w:val="00220681"/>
  </w:style>
  <w:style w:type="paragraph" w:customStyle="1" w:styleId="20D7236E7897984D8D9780DB11600EBA">
    <w:name w:val="20D7236E7897984D8D9780DB11600EBA"/>
    <w:rsid w:val="00220681"/>
  </w:style>
  <w:style w:type="paragraph" w:customStyle="1" w:styleId="99FE274494E3974986ABE91A5DF1E7E3">
    <w:name w:val="99FE274494E3974986ABE91A5DF1E7E3"/>
    <w:rsid w:val="00220681"/>
  </w:style>
  <w:style w:type="paragraph" w:customStyle="1" w:styleId="76E4F526EC5A11499123A57B0B5512B6">
    <w:name w:val="76E4F526EC5A11499123A57B0B5512B6"/>
    <w:rsid w:val="00220681"/>
  </w:style>
  <w:style w:type="paragraph" w:customStyle="1" w:styleId="F072952DD2CC7E41A364B9FC0BC75C63">
    <w:name w:val="F072952DD2CC7E41A364B9FC0BC75C63"/>
    <w:rsid w:val="00220681"/>
  </w:style>
  <w:style w:type="paragraph" w:customStyle="1" w:styleId="1667817E2179C142B631619469E44115">
    <w:name w:val="1667817E2179C142B631619469E44115"/>
    <w:rsid w:val="00220681"/>
  </w:style>
  <w:style w:type="paragraph" w:customStyle="1" w:styleId="BCB26AF36206BA4293020E33D29AEF2F">
    <w:name w:val="BCB26AF36206BA4293020E33D29AEF2F"/>
    <w:rsid w:val="00220681"/>
  </w:style>
  <w:style w:type="paragraph" w:customStyle="1" w:styleId="A0766B6EBB72A240BE307A5964985659">
    <w:name w:val="A0766B6EBB72A240BE307A5964985659"/>
    <w:rsid w:val="00220681"/>
  </w:style>
  <w:style w:type="paragraph" w:customStyle="1" w:styleId="E3F678149942FD44B11D13D5D1A3EF25">
    <w:name w:val="E3F678149942FD44B11D13D5D1A3EF25"/>
    <w:rsid w:val="00220681"/>
  </w:style>
  <w:style w:type="paragraph" w:customStyle="1" w:styleId="C6524242DD39CD40AAF3EE5AF43DA1B3">
    <w:name w:val="C6524242DD39CD40AAF3EE5AF43DA1B3"/>
    <w:rsid w:val="00220681"/>
  </w:style>
  <w:style w:type="paragraph" w:customStyle="1" w:styleId="8165791F64DA4740B838EB08D1F15CA4">
    <w:name w:val="8165791F64DA4740B838EB08D1F15CA4"/>
    <w:rsid w:val="00220681"/>
  </w:style>
  <w:style w:type="paragraph" w:customStyle="1" w:styleId="F025E3A14A0ABD4B9BCCC1FB1EEC453A">
    <w:name w:val="F025E3A14A0ABD4B9BCCC1FB1EEC453A"/>
    <w:rsid w:val="00220681"/>
  </w:style>
  <w:style w:type="paragraph" w:customStyle="1" w:styleId="CE4AFF250E33A840BE4EF5E4FE0576C2">
    <w:name w:val="CE4AFF250E33A840BE4EF5E4FE0576C2"/>
    <w:rsid w:val="00220681"/>
  </w:style>
  <w:style w:type="paragraph" w:customStyle="1" w:styleId="25B0C683D0F0C2478FACE6362856A575">
    <w:name w:val="25B0C683D0F0C2478FACE6362856A575"/>
    <w:rsid w:val="00220681"/>
  </w:style>
  <w:style w:type="paragraph" w:customStyle="1" w:styleId="76B63709F9FD364E82285E1B9936B41D">
    <w:name w:val="76B63709F9FD364E82285E1B9936B41D"/>
    <w:rsid w:val="00220681"/>
  </w:style>
  <w:style w:type="paragraph" w:customStyle="1" w:styleId="ED04C9115DCB2A4CA5C2496481BA0B1E">
    <w:name w:val="ED04C9115DCB2A4CA5C2496481BA0B1E"/>
    <w:rsid w:val="00220681"/>
  </w:style>
  <w:style w:type="paragraph" w:customStyle="1" w:styleId="465FAD7525005947A5B25907B35E5930">
    <w:name w:val="465FAD7525005947A5B25907B35E5930"/>
    <w:rsid w:val="00840EEC"/>
    <w:rPr>
      <w:lang w:eastAsia="de-DE"/>
    </w:rPr>
  </w:style>
  <w:style w:type="paragraph" w:customStyle="1" w:styleId="02529510C766B74686173FA70AC48138">
    <w:name w:val="02529510C766B74686173FA70AC48138"/>
    <w:rsid w:val="00840EEC"/>
    <w:rPr>
      <w:lang w:eastAsia="de-DE"/>
    </w:rPr>
  </w:style>
  <w:style w:type="paragraph" w:customStyle="1" w:styleId="FB60CE75560FAE4181A1377597521E92">
    <w:name w:val="FB60CE75560FAE4181A1377597521E92"/>
    <w:rsid w:val="00840EEC"/>
    <w:rPr>
      <w:lang w:eastAsia="de-DE"/>
    </w:rPr>
  </w:style>
  <w:style w:type="paragraph" w:customStyle="1" w:styleId="E026C8EF8D6E9E428AC482A96915A6D8">
    <w:name w:val="E026C8EF8D6E9E428AC482A96915A6D8"/>
    <w:rsid w:val="00840EEC"/>
    <w:rPr>
      <w:lang w:eastAsia="de-DE"/>
    </w:rPr>
  </w:style>
  <w:style w:type="paragraph" w:customStyle="1" w:styleId="F462566452F0DB4699C9425A74B0A73A">
    <w:name w:val="F462566452F0DB4699C9425A74B0A73A"/>
    <w:rsid w:val="00840EEC"/>
    <w:rPr>
      <w:lang w:eastAsia="de-DE"/>
    </w:rPr>
  </w:style>
  <w:style w:type="paragraph" w:customStyle="1" w:styleId="9C9280F8241B0644B18373B5D846C8CD">
    <w:name w:val="9C9280F8241B0644B18373B5D846C8CD"/>
    <w:rsid w:val="00840EEC"/>
    <w:rPr>
      <w:lang w:eastAsia="de-DE"/>
    </w:rPr>
  </w:style>
  <w:style w:type="paragraph" w:customStyle="1" w:styleId="48C132CF283A684CBE61A858150DF592">
    <w:name w:val="48C132CF283A684CBE61A858150DF592"/>
    <w:rsid w:val="00840EEC"/>
    <w:rPr>
      <w:lang w:eastAsia="de-DE"/>
    </w:rPr>
  </w:style>
  <w:style w:type="paragraph" w:customStyle="1" w:styleId="B9A80C30FFC6E84C81BC446918EC5058">
    <w:name w:val="B9A80C30FFC6E84C81BC446918EC5058"/>
    <w:rsid w:val="00840EEC"/>
    <w:rPr>
      <w:lang w:eastAsia="de-DE"/>
    </w:rPr>
  </w:style>
  <w:style w:type="paragraph" w:customStyle="1" w:styleId="8B196CB67602BC4FB46F38615C9151C8">
    <w:name w:val="8B196CB67602BC4FB46F38615C9151C8"/>
    <w:rsid w:val="00840EEC"/>
    <w:rPr>
      <w:lang w:eastAsia="de-DE"/>
    </w:rPr>
  </w:style>
  <w:style w:type="paragraph" w:customStyle="1" w:styleId="0B64175906E21A4C9573142DD0721AC3">
    <w:name w:val="0B64175906E21A4C9573142DD0721AC3"/>
    <w:rsid w:val="00840EEC"/>
    <w:rPr>
      <w:lang w:eastAsia="de-DE"/>
    </w:rPr>
  </w:style>
  <w:style w:type="paragraph" w:customStyle="1" w:styleId="557347CEF80A494CB359F7B6F988B991">
    <w:name w:val="557347CEF80A494CB359F7B6F988B991"/>
    <w:rsid w:val="00840EEC"/>
    <w:rPr>
      <w:lang w:eastAsia="de-DE"/>
    </w:rPr>
  </w:style>
  <w:style w:type="paragraph" w:customStyle="1" w:styleId="B4EB50080C4100489D7A29075146C060">
    <w:name w:val="B4EB50080C4100489D7A29075146C060"/>
    <w:rsid w:val="00840EEC"/>
    <w:rPr>
      <w:lang w:eastAsia="de-DE"/>
    </w:rPr>
  </w:style>
  <w:style w:type="paragraph" w:customStyle="1" w:styleId="CF67925A02529B4E9E2FA54C30CBE80E">
    <w:name w:val="CF67925A02529B4E9E2FA54C30CBE80E"/>
    <w:rsid w:val="00840EEC"/>
    <w:rPr>
      <w:lang w:eastAsia="de-DE"/>
    </w:rPr>
  </w:style>
  <w:style w:type="paragraph" w:customStyle="1" w:styleId="0A9AE3B9D1712843A69BC4E07C9A21A8">
    <w:name w:val="0A9AE3B9D1712843A69BC4E07C9A21A8"/>
    <w:rsid w:val="00840EEC"/>
    <w:rPr>
      <w:lang w:eastAsia="de-DE"/>
    </w:rPr>
  </w:style>
  <w:style w:type="paragraph" w:customStyle="1" w:styleId="B7DDD66214FE024898733DC0F5F26CF3">
    <w:name w:val="B7DDD66214FE024898733DC0F5F26CF3"/>
    <w:rsid w:val="00840EEC"/>
    <w:rPr>
      <w:lang w:eastAsia="de-DE"/>
    </w:rPr>
  </w:style>
  <w:style w:type="paragraph" w:customStyle="1" w:styleId="14846EB71DFA7E4C97ADB8EF8E69B514">
    <w:name w:val="14846EB71DFA7E4C97ADB8EF8E69B514"/>
    <w:rsid w:val="00840EEC"/>
    <w:rPr>
      <w:lang w:eastAsia="de-DE"/>
    </w:rPr>
  </w:style>
  <w:style w:type="paragraph" w:customStyle="1" w:styleId="3413D7045BE4DC4AB6E3BA4E0A7E44B8">
    <w:name w:val="3413D7045BE4DC4AB6E3BA4E0A7E44B8"/>
    <w:rsid w:val="00840EEC"/>
    <w:rPr>
      <w:lang w:eastAsia="de-DE"/>
    </w:rPr>
  </w:style>
  <w:style w:type="paragraph" w:customStyle="1" w:styleId="B95AC5BC57F59F449B769608690100F1">
    <w:name w:val="B95AC5BC57F59F449B769608690100F1"/>
    <w:rsid w:val="00840EEC"/>
    <w:rPr>
      <w:lang w:eastAsia="de-DE"/>
    </w:rPr>
  </w:style>
  <w:style w:type="paragraph" w:customStyle="1" w:styleId="53780621C707AF44B9C6722E3BF40D0E">
    <w:name w:val="53780621C707AF44B9C6722E3BF40D0E"/>
    <w:rsid w:val="00840EEC"/>
    <w:rPr>
      <w:lang w:eastAsia="de-DE"/>
    </w:rPr>
  </w:style>
  <w:style w:type="paragraph" w:customStyle="1" w:styleId="2019B769DDEB434088B18CDFFBB5CF7B">
    <w:name w:val="2019B769DDEB434088B18CDFFBB5CF7B"/>
    <w:rsid w:val="00FE2046"/>
  </w:style>
  <w:style w:type="paragraph" w:customStyle="1" w:styleId="27D8C5FD38CD9C4E8B66F2F9DA6D8D78">
    <w:name w:val="27D8C5FD38CD9C4E8B66F2F9DA6D8D78"/>
    <w:rsid w:val="00221184"/>
  </w:style>
  <w:style w:type="paragraph" w:customStyle="1" w:styleId="19B4988D5F620E46AA28B87395AAFBAB">
    <w:name w:val="19B4988D5F620E46AA28B87395AAFBAB"/>
    <w:rsid w:val="00221184"/>
  </w:style>
  <w:style w:type="paragraph" w:customStyle="1" w:styleId="26DDA03380914341B7843C4B906C6CC2">
    <w:name w:val="26DDA03380914341B7843C4B906C6CC2"/>
    <w:rsid w:val="00221184"/>
  </w:style>
  <w:style w:type="paragraph" w:customStyle="1" w:styleId="244AB0977062944CAD8236FB4D6C5EF3">
    <w:name w:val="244AB0977062944CAD8236FB4D6C5EF3"/>
    <w:rsid w:val="00221184"/>
  </w:style>
  <w:style w:type="paragraph" w:customStyle="1" w:styleId="B4A2AB7FED7ABE478A7A264F14C3CB15">
    <w:name w:val="B4A2AB7FED7ABE478A7A264F14C3CB15"/>
    <w:rsid w:val="00221184"/>
  </w:style>
  <w:style w:type="paragraph" w:customStyle="1" w:styleId="62558185DC96624AA8BBF0AD2A76B5E5">
    <w:name w:val="62558185DC96624AA8BBF0AD2A76B5E5"/>
    <w:rsid w:val="00221184"/>
  </w:style>
  <w:style w:type="paragraph" w:customStyle="1" w:styleId="5859C4B7B7D27C46985DFEC46A507FCE">
    <w:name w:val="5859C4B7B7D27C46985DFEC46A507FCE"/>
    <w:rsid w:val="00221184"/>
  </w:style>
  <w:style w:type="paragraph" w:customStyle="1" w:styleId="27B53D9836CC124A8EBB834512B174E5">
    <w:name w:val="27B53D9836CC124A8EBB834512B174E5"/>
    <w:rsid w:val="00221184"/>
  </w:style>
  <w:style w:type="paragraph" w:customStyle="1" w:styleId="ED7D2F8BACBF114D8065E52DE0027BF8">
    <w:name w:val="ED7D2F8BACBF114D8065E52DE0027BF8"/>
    <w:rsid w:val="00221184"/>
  </w:style>
  <w:style w:type="paragraph" w:customStyle="1" w:styleId="6ABD628AA3681E4390D10BEC82BA15A2">
    <w:name w:val="6ABD628AA3681E4390D10BEC82BA15A2"/>
    <w:rsid w:val="00221184"/>
  </w:style>
  <w:style w:type="paragraph" w:customStyle="1" w:styleId="CF8718CC01983E429454D109B3079717">
    <w:name w:val="CF8718CC01983E429454D109B3079717"/>
    <w:rsid w:val="00221184"/>
  </w:style>
  <w:style w:type="paragraph" w:customStyle="1" w:styleId="BA3BB60AE2B22949B205DCF04E5D1245">
    <w:name w:val="BA3BB60AE2B22949B205DCF04E5D1245"/>
    <w:rsid w:val="00221184"/>
  </w:style>
  <w:style w:type="paragraph" w:customStyle="1" w:styleId="2123975DEA9A414CBDC3913FFA5A78AB">
    <w:name w:val="2123975DEA9A414CBDC3913FFA5A78AB"/>
    <w:rsid w:val="00221184"/>
  </w:style>
  <w:style w:type="paragraph" w:customStyle="1" w:styleId="452D9906FD67484386F286F7EDB7B25B">
    <w:name w:val="452D9906FD67484386F286F7EDB7B25B"/>
    <w:rsid w:val="00221184"/>
  </w:style>
  <w:style w:type="paragraph" w:customStyle="1" w:styleId="71727C1C80C6EF41A34BC52A95CF64A3">
    <w:name w:val="71727C1C80C6EF41A34BC52A95CF64A3"/>
    <w:rsid w:val="00221184"/>
  </w:style>
  <w:style w:type="paragraph" w:customStyle="1" w:styleId="E69183B69F15DC4BB41B10CD47B51468">
    <w:name w:val="E69183B69F15DC4BB41B10CD47B51468"/>
    <w:rsid w:val="00221184"/>
  </w:style>
  <w:style w:type="paragraph" w:customStyle="1" w:styleId="6C4A4A3873DF824AB54F5D1FB2414BCE">
    <w:name w:val="6C4A4A3873DF824AB54F5D1FB2414BCE"/>
    <w:rsid w:val="00221184"/>
  </w:style>
  <w:style w:type="paragraph" w:customStyle="1" w:styleId="6226D5DEB1746D4E9010D9BD961F2DD0">
    <w:name w:val="6226D5DEB1746D4E9010D9BD961F2DD0"/>
    <w:rsid w:val="00221184"/>
  </w:style>
  <w:style w:type="paragraph" w:customStyle="1" w:styleId="4DAFED174B25F4498D40EBBF1659F98C">
    <w:name w:val="4DAFED174B25F4498D40EBBF1659F98C"/>
    <w:rsid w:val="00221184"/>
  </w:style>
  <w:style w:type="paragraph" w:customStyle="1" w:styleId="3E42F98A1FA807458638FB0E120650FD">
    <w:name w:val="3E42F98A1FA807458638FB0E120650FD"/>
    <w:rsid w:val="00221184"/>
  </w:style>
  <w:style w:type="paragraph" w:customStyle="1" w:styleId="2A241E1F6C0AA1408D4B6A8B493D2C00">
    <w:name w:val="2A241E1F6C0AA1408D4B6A8B493D2C00"/>
    <w:rsid w:val="00221184"/>
  </w:style>
  <w:style w:type="paragraph" w:customStyle="1" w:styleId="92315AC871CC554B98B8D5D3DAF7B45A">
    <w:name w:val="92315AC871CC554B98B8D5D3DAF7B45A"/>
    <w:rsid w:val="00221184"/>
  </w:style>
  <w:style w:type="paragraph" w:customStyle="1" w:styleId="2FB40B2941EC4B45BB7F025E0E69D125">
    <w:name w:val="2FB40B2941EC4B45BB7F025E0E69D125"/>
    <w:rsid w:val="00221184"/>
  </w:style>
  <w:style w:type="paragraph" w:customStyle="1" w:styleId="1189C09E83F70340BA996EC82A15F934">
    <w:name w:val="1189C09E83F70340BA996EC82A15F934"/>
    <w:rsid w:val="00221184"/>
  </w:style>
  <w:style w:type="paragraph" w:customStyle="1" w:styleId="DCFA0FF86B0CA246971059478CE20C6E">
    <w:name w:val="DCFA0FF86B0CA246971059478CE20C6E"/>
    <w:rsid w:val="00221184"/>
  </w:style>
  <w:style w:type="paragraph" w:customStyle="1" w:styleId="3159ACFCF595BC4EAD79971F0838F3CB">
    <w:name w:val="3159ACFCF595BC4EAD79971F0838F3CB"/>
    <w:rsid w:val="00221184"/>
  </w:style>
  <w:style w:type="paragraph" w:customStyle="1" w:styleId="C722C1DE5EFA784D804D277C7132BBEA">
    <w:name w:val="C722C1DE5EFA784D804D277C7132BBEA"/>
    <w:rsid w:val="00221184"/>
  </w:style>
  <w:style w:type="paragraph" w:customStyle="1" w:styleId="CD2D3A20D82F274984EA2638CBF99C6B">
    <w:name w:val="CD2D3A20D82F274984EA2638CBF99C6B"/>
    <w:rsid w:val="00221184"/>
  </w:style>
  <w:style w:type="paragraph" w:customStyle="1" w:styleId="8AF439AE89AA8B4AADFFAA13E5330598">
    <w:name w:val="8AF439AE89AA8B4AADFFAA13E5330598"/>
    <w:rsid w:val="00221184"/>
  </w:style>
  <w:style w:type="paragraph" w:customStyle="1" w:styleId="1D6755276F562543B65BA64BEE914DAA">
    <w:name w:val="1D6755276F562543B65BA64BEE914DAA"/>
    <w:rsid w:val="00221184"/>
  </w:style>
  <w:style w:type="paragraph" w:customStyle="1" w:styleId="8D3FE37836800844AC835C30B20FF8D3">
    <w:name w:val="8D3FE37836800844AC835C30B20FF8D3"/>
    <w:rsid w:val="00221184"/>
  </w:style>
  <w:style w:type="paragraph" w:customStyle="1" w:styleId="59823C4B4D6FEC4C8ED951A2A6B01538">
    <w:name w:val="59823C4B4D6FEC4C8ED951A2A6B01538"/>
    <w:rsid w:val="00221184"/>
  </w:style>
  <w:style w:type="paragraph" w:customStyle="1" w:styleId="017BB7A757C5BB4BBC80F6F16CE7E546">
    <w:name w:val="017BB7A757C5BB4BBC80F6F16CE7E546"/>
    <w:rsid w:val="00221184"/>
  </w:style>
  <w:style w:type="paragraph" w:customStyle="1" w:styleId="84051F38FB32B74E839FD80256F08910">
    <w:name w:val="84051F38FB32B74E839FD80256F08910"/>
    <w:rsid w:val="00221184"/>
  </w:style>
  <w:style w:type="paragraph" w:customStyle="1" w:styleId="DCA9FDBFFC74BE46AF4AC9C689119969">
    <w:name w:val="DCA9FDBFFC74BE46AF4AC9C689119969"/>
    <w:rsid w:val="00221184"/>
  </w:style>
  <w:style w:type="paragraph" w:customStyle="1" w:styleId="2C96718674BDB542A930C76463A6E2FE">
    <w:name w:val="2C96718674BDB542A930C76463A6E2FE"/>
    <w:rsid w:val="00221184"/>
  </w:style>
  <w:style w:type="paragraph" w:customStyle="1" w:styleId="88740A77F65EE84FA7B386630C377D7F">
    <w:name w:val="88740A77F65EE84FA7B386630C377D7F"/>
    <w:rsid w:val="00221184"/>
  </w:style>
  <w:style w:type="paragraph" w:customStyle="1" w:styleId="34026C0F67FDF34A8E9C71E214E9D5C6">
    <w:name w:val="34026C0F67FDF34A8E9C71E214E9D5C6"/>
    <w:rsid w:val="00221184"/>
  </w:style>
  <w:style w:type="paragraph" w:customStyle="1" w:styleId="CA89B3D0FF7D3B4689974118E5DF1031">
    <w:name w:val="CA89B3D0FF7D3B4689974118E5DF1031"/>
    <w:rsid w:val="00221184"/>
  </w:style>
  <w:style w:type="paragraph" w:customStyle="1" w:styleId="4887048100531B45859EA47571ADE91B">
    <w:name w:val="4887048100531B45859EA47571ADE91B"/>
    <w:rsid w:val="00221184"/>
  </w:style>
  <w:style w:type="paragraph" w:customStyle="1" w:styleId="AC650B0A161971438F7BF09B93AA6B19">
    <w:name w:val="AC650B0A161971438F7BF09B93AA6B19"/>
    <w:rsid w:val="00221184"/>
  </w:style>
  <w:style w:type="paragraph" w:customStyle="1" w:styleId="F2BA44DFA7CD4340B85417CF2B2E5CC6">
    <w:name w:val="F2BA44DFA7CD4340B85417CF2B2E5CC6"/>
    <w:rsid w:val="00221184"/>
  </w:style>
  <w:style w:type="paragraph" w:customStyle="1" w:styleId="6E1F917D58CB5445ADDD2735CB3CA94C">
    <w:name w:val="6E1F917D58CB5445ADDD2735CB3CA94C"/>
    <w:rsid w:val="00221184"/>
  </w:style>
  <w:style w:type="paragraph" w:customStyle="1" w:styleId="556573CACC1DEA47AAA7280FF5DFA276">
    <w:name w:val="556573CACC1DEA47AAA7280FF5DFA276"/>
    <w:rsid w:val="00221184"/>
  </w:style>
  <w:style w:type="paragraph" w:customStyle="1" w:styleId="80EDD150EF226647907A27C1E23106DE">
    <w:name w:val="80EDD150EF226647907A27C1E23106DE"/>
    <w:rsid w:val="00221184"/>
  </w:style>
  <w:style w:type="paragraph" w:customStyle="1" w:styleId="D9655B5C33741E45A609AA96A06DFD84">
    <w:name w:val="D9655B5C33741E45A609AA96A06DFD84"/>
    <w:rsid w:val="00221184"/>
  </w:style>
  <w:style w:type="paragraph" w:customStyle="1" w:styleId="6F9F01D0C874114B802056F0669FD984">
    <w:name w:val="6F9F01D0C874114B802056F0669FD984"/>
    <w:rsid w:val="00221184"/>
  </w:style>
  <w:style w:type="paragraph" w:customStyle="1" w:styleId="61CB294C081A2545B62E6D8CB2267835">
    <w:name w:val="61CB294C081A2545B62E6D8CB2267835"/>
    <w:rsid w:val="00221184"/>
  </w:style>
  <w:style w:type="paragraph" w:customStyle="1" w:styleId="6FFAA0180D7C5148B65CE2B9D06ADD30">
    <w:name w:val="6FFAA0180D7C5148B65CE2B9D06ADD30"/>
    <w:rsid w:val="00221184"/>
  </w:style>
  <w:style w:type="paragraph" w:customStyle="1" w:styleId="BC71AD8A77E92F4AB91EB69E41E481E9">
    <w:name w:val="BC71AD8A77E92F4AB91EB69E41E481E9"/>
    <w:rsid w:val="00221184"/>
  </w:style>
  <w:style w:type="paragraph" w:customStyle="1" w:styleId="B8A7BD92C20D33468DEE5A16C16E3A75">
    <w:name w:val="B8A7BD92C20D33468DEE5A16C16E3A75"/>
    <w:rsid w:val="00221184"/>
  </w:style>
  <w:style w:type="paragraph" w:customStyle="1" w:styleId="9E749816C22CE3499E22D6C04D2CAC67">
    <w:name w:val="9E749816C22CE3499E22D6C04D2CAC67"/>
    <w:rsid w:val="00221184"/>
  </w:style>
  <w:style w:type="paragraph" w:customStyle="1" w:styleId="BDBFD7F3B983BB47968B4154D02B9880">
    <w:name w:val="BDBFD7F3B983BB47968B4154D02B9880"/>
    <w:rsid w:val="00221184"/>
  </w:style>
  <w:style w:type="paragraph" w:customStyle="1" w:styleId="3338C71B6224274D87E79D5200B80AF6">
    <w:name w:val="3338C71B6224274D87E79D5200B80AF6"/>
    <w:rsid w:val="00221184"/>
  </w:style>
  <w:style w:type="paragraph" w:customStyle="1" w:styleId="652A1D2295CCC748BACDB639EF8CC3A4">
    <w:name w:val="652A1D2295CCC748BACDB639EF8CC3A4"/>
    <w:rsid w:val="00221184"/>
  </w:style>
  <w:style w:type="paragraph" w:customStyle="1" w:styleId="5491E907618DA748A4BF66A48CCCAFA3">
    <w:name w:val="5491E907618DA748A4BF66A48CCCAFA3"/>
    <w:rsid w:val="00221184"/>
  </w:style>
  <w:style w:type="paragraph" w:customStyle="1" w:styleId="C073EB13192B9B4BA6C62DA2BB816D06">
    <w:name w:val="C073EB13192B9B4BA6C62DA2BB816D06"/>
    <w:rsid w:val="00221184"/>
  </w:style>
  <w:style w:type="paragraph" w:customStyle="1" w:styleId="1E613B9C8A61C942BA605CBAD5739C3D">
    <w:name w:val="1E613B9C8A61C942BA605CBAD5739C3D"/>
    <w:rsid w:val="00221184"/>
  </w:style>
  <w:style w:type="paragraph" w:customStyle="1" w:styleId="6C4D4CD1A4831F4DBF1D96288D785635">
    <w:name w:val="6C4D4CD1A4831F4DBF1D96288D785635"/>
    <w:rsid w:val="00221184"/>
  </w:style>
  <w:style w:type="paragraph" w:customStyle="1" w:styleId="78CFF20E4E2D694BA0EF1087132213A2">
    <w:name w:val="78CFF20E4E2D694BA0EF1087132213A2"/>
    <w:rsid w:val="00221184"/>
  </w:style>
  <w:style w:type="paragraph" w:customStyle="1" w:styleId="8AEB56E6D95C9545B03E824E5909C41C">
    <w:name w:val="8AEB56E6D95C9545B03E824E5909C41C"/>
    <w:rsid w:val="00221184"/>
  </w:style>
  <w:style w:type="paragraph" w:customStyle="1" w:styleId="DC1548F5690A4143963F7E32D973524D">
    <w:name w:val="DC1548F5690A4143963F7E32D973524D"/>
    <w:rsid w:val="00221184"/>
  </w:style>
  <w:style w:type="paragraph" w:customStyle="1" w:styleId="FD59EEF04BE9154786663CFB03ADA98C">
    <w:name w:val="FD59EEF04BE9154786663CFB03ADA98C"/>
    <w:rsid w:val="00221184"/>
  </w:style>
  <w:style w:type="paragraph" w:customStyle="1" w:styleId="A50B17A87FB4484E95759EAE558B0189">
    <w:name w:val="A50B17A87FB4484E95759EAE558B0189"/>
    <w:rsid w:val="00221184"/>
  </w:style>
  <w:style w:type="paragraph" w:customStyle="1" w:styleId="24908FD834A326459C947A5B9868E475">
    <w:name w:val="24908FD834A326459C947A5B9868E475"/>
    <w:rsid w:val="00221184"/>
  </w:style>
  <w:style w:type="paragraph" w:customStyle="1" w:styleId="0195742650A1C04FBF4A49270A437A23">
    <w:name w:val="0195742650A1C04FBF4A49270A437A23"/>
    <w:rsid w:val="00221184"/>
  </w:style>
  <w:style w:type="paragraph" w:customStyle="1" w:styleId="FC5479416375524FBEC3B5C3A07D06FC">
    <w:name w:val="FC5479416375524FBEC3B5C3A07D06FC"/>
    <w:rsid w:val="00221184"/>
  </w:style>
  <w:style w:type="paragraph" w:customStyle="1" w:styleId="6BF25A68AECFB64FA444ED4045462E31">
    <w:name w:val="6BF25A68AECFB64FA444ED4045462E31"/>
    <w:rsid w:val="00221184"/>
  </w:style>
  <w:style w:type="paragraph" w:customStyle="1" w:styleId="13662A4D828E434E8FB289AB8D52CA1A">
    <w:name w:val="13662A4D828E434E8FB289AB8D52CA1A"/>
    <w:rsid w:val="00221184"/>
  </w:style>
  <w:style w:type="paragraph" w:customStyle="1" w:styleId="02E8B594B2F7B247B5BB024AEEE7A2FF">
    <w:name w:val="02E8B594B2F7B247B5BB024AEEE7A2FF"/>
    <w:rsid w:val="00221184"/>
  </w:style>
  <w:style w:type="paragraph" w:customStyle="1" w:styleId="ADF758151AAEF548AA48CFE6FC99941A">
    <w:name w:val="ADF758151AAEF548AA48CFE6FC99941A"/>
    <w:rsid w:val="00221184"/>
  </w:style>
  <w:style w:type="paragraph" w:customStyle="1" w:styleId="70E8AA4A148B744CA115F34ED2327E27">
    <w:name w:val="70E8AA4A148B744CA115F34ED2327E27"/>
    <w:rsid w:val="00221184"/>
  </w:style>
  <w:style w:type="paragraph" w:customStyle="1" w:styleId="20A175CD91C2AB4B8C8471AC6CC34899">
    <w:name w:val="20A175CD91C2AB4B8C8471AC6CC34899"/>
    <w:rsid w:val="00221184"/>
  </w:style>
  <w:style w:type="paragraph" w:customStyle="1" w:styleId="0C824386C736CE439DB26C03D16062A6">
    <w:name w:val="0C824386C736CE439DB26C03D16062A6"/>
    <w:rsid w:val="00221184"/>
  </w:style>
  <w:style w:type="paragraph" w:customStyle="1" w:styleId="A366AFEA30813A4CBC5887F527346020">
    <w:name w:val="A366AFEA30813A4CBC5887F527346020"/>
    <w:rsid w:val="00221184"/>
  </w:style>
  <w:style w:type="paragraph" w:customStyle="1" w:styleId="FD2222D1CC0BF04DA4801F1CC9CB74E6">
    <w:name w:val="FD2222D1CC0BF04DA4801F1CC9CB74E6"/>
    <w:rsid w:val="00221184"/>
  </w:style>
  <w:style w:type="paragraph" w:customStyle="1" w:styleId="F403701009A2524E8B60F0A627BD752B">
    <w:name w:val="F403701009A2524E8B60F0A627BD752B"/>
    <w:rsid w:val="00221184"/>
  </w:style>
  <w:style w:type="paragraph" w:customStyle="1" w:styleId="27BD609319C00F4C8E94CD0C50DB7ECE">
    <w:name w:val="27BD609319C00F4C8E94CD0C50DB7ECE"/>
    <w:rsid w:val="00221184"/>
  </w:style>
  <w:style w:type="paragraph" w:customStyle="1" w:styleId="A582FE20D8AC22468F9E711E0AFF273B">
    <w:name w:val="A582FE20D8AC22468F9E711E0AFF273B"/>
    <w:rsid w:val="00221184"/>
  </w:style>
  <w:style w:type="paragraph" w:customStyle="1" w:styleId="29BE13A89106744FA686EE54D2C2082C">
    <w:name w:val="29BE13A89106744FA686EE54D2C2082C"/>
    <w:rsid w:val="00221184"/>
  </w:style>
  <w:style w:type="paragraph" w:customStyle="1" w:styleId="1093B877B32127498D1587B4C93240DB">
    <w:name w:val="1093B877B32127498D1587B4C93240DB"/>
    <w:rsid w:val="00221184"/>
  </w:style>
  <w:style w:type="paragraph" w:customStyle="1" w:styleId="E23117A211254F499105417F30007BCA">
    <w:name w:val="E23117A211254F499105417F30007BCA"/>
    <w:rsid w:val="00221184"/>
  </w:style>
  <w:style w:type="paragraph" w:customStyle="1" w:styleId="FA9B68F2C9C8E046A8BC388C28C86474">
    <w:name w:val="FA9B68F2C9C8E046A8BC388C28C86474"/>
    <w:rsid w:val="00221184"/>
  </w:style>
  <w:style w:type="paragraph" w:customStyle="1" w:styleId="178B4944E196264BA07A2D18ACFDCB70">
    <w:name w:val="178B4944E196264BA07A2D18ACFDCB70"/>
    <w:rsid w:val="00221184"/>
  </w:style>
  <w:style w:type="paragraph" w:customStyle="1" w:styleId="3128F14836115B4692D9C681B1445328">
    <w:name w:val="3128F14836115B4692D9C681B1445328"/>
    <w:rsid w:val="00221184"/>
  </w:style>
  <w:style w:type="paragraph" w:customStyle="1" w:styleId="45360DC4F84CB44087F8373847B989A1">
    <w:name w:val="45360DC4F84CB44087F8373847B989A1"/>
    <w:rsid w:val="00221184"/>
  </w:style>
  <w:style w:type="paragraph" w:customStyle="1" w:styleId="3F79AF440F5D6247BE65E0D49B97B7EE">
    <w:name w:val="3F79AF440F5D6247BE65E0D49B97B7EE"/>
    <w:rsid w:val="00221184"/>
  </w:style>
  <w:style w:type="paragraph" w:customStyle="1" w:styleId="F994CC3678BB6C4299043ADE5DB89AA9">
    <w:name w:val="F994CC3678BB6C4299043ADE5DB89AA9"/>
    <w:rsid w:val="00221184"/>
  </w:style>
  <w:style w:type="paragraph" w:customStyle="1" w:styleId="D1A2F0D9287C2D4083862E424CC6EBDC">
    <w:name w:val="D1A2F0D9287C2D4083862E424CC6EBDC"/>
    <w:rsid w:val="00221184"/>
  </w:style>
  <w:style w:type="paragraph" w:customStyle="1" w:styleId="2A3FF052FE780344BF115450FFA5546B">
    <w:name w:val="2A3FF052FE780344BF115450FFA5546B"/>
    <w:rsid w:val="00221184"/>
  </w:style>
  <w:style w:type="paragraph" w:customStyle="1" w:styleId="BAE01977DBC2314BA0993A2255107B1F">
    <w:name w:val="BAE01977DBC2314BA0993A2255107B1F"/>
    <w:rsid w:val="00221184"/>
  </w:style>
  <w:style w:type="paragraph" w:customStyle="1" w:styleId="C43761644CAB3B448EB873EC14DDD6F2">
    <w:name w:val="C43761644CAB3B448EB873EC14DDD6F2"/>
    <w:rsid w:val="00221184"/>
  </w:style>
  <w:style w:type="paragraph" w:customStyle="1" w:styleId="FC9F794AC8B3284E8F6DBF6607BAE928">
    <w:name w:val="FC9F794AC8B3284E8F6DBF6607BAE928"/>
    <w:rsid w:val="00221184"/>
  </w:style>
  <w:style w:type="paragraph" w:customStyle="1" w:styleId="A48407B9D3098A469AE798EF0C49FA46">
    <w:name w:val="A48407B9D3098A469AE798EF0C49FA46"/>
    <w:rsid w:val="00221184"/>
  </w:style>
  <w:style w:type="paragraph" w:customStyle="1" w:styleId="F9A3626CC0E00045AF98ED2D0403DC8F">
    <w:name w:val="F9A3626CC0E00045AF98ED2D0403DC8F"/>
    <w:rsid w:val="00221184"/>
  </w:style>
  <w:style w:type="paragraph" w:customStyle="1" w:styleId="0380AD253CFDA84C8A25067EA80B23B4">
    <w:name w:val="0380AD253CFDA84C8A25067EA80B23B4"/>
    <w:rsid w:val="00221184"/>
  </w:style>
  <w:style w:type="paragraph" w:customStyle="1" w:styleId="E80973B6B37EEC4FA94D67CD392F62FD">
    <w:name w:val="E80973B6B37EEC4FA94D67CD392F62FD"/>
    <w:rsid w:val="00221184"/>
  </w:style>
  <w:style w:type="paragraph" w:customStyle="1" w:styleId="3C1A45AEB9C7844087CC5FF530E5D3CD">
    <w:name w:val="3C1A45AEB9C7844087CC5FF530E5D3CD"/>
    <w:rsid w:val="00221184"/>
  </w:style>
  <w:style w:type="paragraph" w:customStyle="1" w:styleId="3ACC0302C03E544CB86B26641E303E90">
    <w:name w:val="3ACC0302C03E544CB86B26641E303E90"/>
    <w:rsid w:val="00221184"/>
  </w:style>
  <w:style w:type="paragraph" w:customStyle="1" w:styleId="7F136C9634D3EC43876DFE3A385E3F83">
    <w:name w:val="7F136C9634D3EC43876DFE3A385E3F83"/>
    <w:rsid w:val="00221184"/>
  </w:style>
  <w:style w:type="paragraph" w:customStyle="1" w:styleId="13688130804F374A893D0228D99671C7">
    <w:name w:val="13688130804F374A893D0228D99671C7"/>
    <w:rsid w:val="00221184"/>
  </w:style>
  <w:style w:type="paragraph" w:customStyle="1" w:styleId="A7E966AF93607A41A6877D3234CC5208">
    <w:name w:val="A7E966AF93607A41A6877D3234CC5208"/>
    <w:rsid w:val="00221184"/>
  </w:style>
  <w:style w:type="paragraph" w:customStyle="1" w:styleId="3912151D2CABF149BF57B2D6B1D06FAB">
    <w:name w:val="3912151D2CABF149BF57B2D6B1D06FAB"/>
    <w:rsid w:val="00221184"/>
  </w:style>
  <w:style w:type="paragraph" w:customStyle="1" w:styleId="27F5710D77C7CA41B5C1ABCD37477831">
    <w:name w:val="27F5710D77C7CA41B5C1ABCD37477831"/>
    <w:rsid w:val="00221184"/>
  </w:style>
  <w:style w:type="paragraph" w:customStyle="1" w:styleId="46A01941A05C3348991DEB9048CD9472">
    <w:name w:val="46A01941A05C3348991DEB9048CD9472"/>
    <w:rsid w:val="00221184"/>
  </w:style>
  <w:style w:type="paragraph" w:customStyle="1" w:styleId="F1C67CC51F9AE848AF400606AE1B1BF5">
    <w:name w:val="F1C67CC51F9AE848AF400606AE1B1BF5"/>
    <w:rsid w:val="00221184"/>
  </w:style>
  <w:style w:type="paragraph" w:customStyle="1" w:styleId="150319B61BBB7F42A17BD2A00FDA53EB">
    <w:name w:val="150319B61BBB7F42A17BD2A00FDA53EB"/>
    <w:rsid w:val="00221184"/>
  </w:style>
  <w:style w:type="paragraph" w:customStyle="1" w:styleId="DB99DF3B1034C945BC0A04DA8C72CF63">
    <w:name w:val="DB99DF3B1034C945BC0A04DA8C72CF63"/>
    <w:rsid w:val="00221184"/>
  </w:style>
  <w:style w:type="paragraph" w:customStyle="1" w:styleId="7E919F966B77AB49AF094660169D9BE7">
    <w:name w:val="7E919F966B77AB49AF094660169D9BE7"/>
    <w:rsid w:val="00221184"/>
  </w:style>
  <w:style w:type="paragraph" w:customStyle="1" w:styleId="BCE6ED83F3D1234F967B32BE42CCBE1C">
    <w:name w:val="BCE6ED83F3D1234F967B32BE42CCBE1C"/>
    <w:rsid w:val="00221184"/>
  </w:style>
  <w:style w:type="paragraph" w:customStyle="1" w:styleId="8F51751329423C4DB88327CCFDAAFF12">
    <w:name w:val="8F51751329423C4DB88327CCFDAAFF12"/>
    <w:rsid w:val="00221184"/>
  </w:style>
  <w:style w:type="paragraph" w:customStyle="1" w:styleId="25528654979377419B138C9D9C8E5242">
    <w:name w:val="25528654979377419B138C9D9C8E5242"/>
    <w:rsid w:val="00221184"/>
  </w:style>
  <w:style w:type="paragraph" w:customStyle="1" w:styleId="2689FFE755D3C347A00F43D386854746">
    <w:name w:val="2689FFE755D3C347A00F43D386854746"/>
    <w:rsid w:val="00221184"/>
  </w:style>
  <w:style w:type="paragraph" w:customStyle="1" w:styleId="9ACF010DED35B448A467D3B8CF97322E">
    <w:name w:val="9ACF010DED35B448A467D3B8CF97322E"/>
    <w:rsid w:val="00221184"/>
  </w:style>
  <w:style w:type="paragraph" w:customStyle="1" w:styleId="7206947453E91E40A27BE54E5C71B295">
    <w:name w:val="7206947453E91E40A27BE54E5C71B295"/>
    <w:rsid w:val="00221184"/>
  </w:style>
  <w:style w:type="paragraph" w:customStyle="1" w:styleId="FCBA921154907A46AC9D8B16D3534D3D">
    <w:name w:val="FCBA921154907A46AC9D8B16D3534D3D"/>
    <w:rsid w:val="00221184"/>
  </w:style>
  <w:style w:type="paragraph" w:customStyle="1" w:styleId="8858293E06534145A296E6E8B53E7D8D">
    <w:name w:val="8858293E06534145A296E6E8B53E7D8D"/>
    <w:rsid w:val="00221184"/>
  </w:style>
  <w:style w:type="paragraph" w:customStyle="1" w:styleId="4E4F9CCB3BF293488B8F8E68843FC915">
    <w:name w:val="4E4F9CCB3BF293488B8F8E68843FC915"/>
    <w:rsid w:val="00221184"/>
  </w:style>
  <w:style w:type="paragraph" w:customStyle="1" w:styleId="EDEE53E8FB81FF41AA9E8E8BCFBA1E17">
    <w:name w:val="EDEE53E8FB81FF41AA9E8E8BCFBA1E17"/>
    <w:rsid w:val="00221184"/>
  </w:style>
  <w:style w:type="paragraph" w:customStyle="1" w:styleId="78474E19D5472740B22512028EACA50D">
    <w:name w:val="78474E19D5472740B22512028EACA50D"/>
    <w:rsid w:val="00221184"/>
  </w:style>
  <w:style w:type="paragraph" w:customStyle="1" w:styleId="A1D5A894A190254B9C21E426F284C97F">
    <w:name w:val="A1D5A894A190254B9C21E426F284C97F"/>
    <w:rsid w:val="00221184"/>
  </w:style>
  <w:style w:type="paragraph" w:customStyle="1" w:styleId="B6375757A7B04046A5EF62ED71C7BD35">
    <w:name w:val="B6375757A7B04046A5EF62ED71C7BD35"/>
    <w:rsid w:val="00221184"/>
  </w:style>
  <w:style w:type="paragraph" w:customStyle="1" w:styleId="9BE45E444E5F68468D6B9A5568F90B11">
    <w:name w:val="9BE45E444E5F68468D6B9A5568F90B11"/>
    <w:rsid w:val="00221184"/>
  </w:style>
  <w:style w:type="paragraph" w:customStyle="1" w:styleId="978EE044AA75F742A7EC426F85AC7AD8">
    <w:name w:val="978EE044AA75F742A7EC426F85AC7AD8"/>
    <w:rsid w:val="00221184"/>
  </w:style>
  <w:style w:type="paragraph" w:customStyle="1" w:styleId="73A86148453E7145A0BEA949510B87BF">
    <w:name w:val="73A86148453E7145A0BEA949510B87BF"/>
    <w:rsid w:val="00221184"/>
  </w:style>
  <w:style w:type="paragraph" w:customStyle="1" w:styleId="F16B034B05FF2140AD47F310A3E8E5A4">
    <w:name w:val="F16B034B05FF2140AD47F310A3E8E5A4"/>
    <w:rsid w:val="00221184"/>
  </w:style>
  <w:style w:type="paragraph" w:customStyle="1" w:styleId="E0D79FE06A4325459C1DEADDEA166E69">
    <w:name w:val="E0D79FE06A4325459C1DEADDEA166E69"/>
    <w:rsid w:val="00221184"/>
  </w:style>
  <w:style w:type="paragraph" w:customStyle="1" w:styleId="65C639A022D0A646B197704FFF68BFB2">
    <w:name w:val="65C639A022D0A646B197704FFF68BFB2"/>
    <w:rsid w:val="00221184"/>
  </w:style>
  <w:style w:type="paragraph" w:customStyle="1" w:styleId="9496879BE1C5EF439B7B0D22D6F10AD2">
    <w:name w:val="9496879BE1C5EF439B7B0D22D6F10AD2"/>
    <w:rsid w:val="00221184"/>
  </w:style>
  <w:style w:type="paragraph" w:customStyle="1" w:styleId="1FFA5469C0371B4C9A60981E561C7E08">
    <w:name w:val="1FFA5469C0371B4C9A60981E561C7E08"/>
    <w:rsid w:val="00221184"/>
  </w:style>
  <w:style w:type="paragraph" w:customStyle="1" w:styleId="7015716333DF564C9B8FCD2D66017BA0">
    <w:name w:val="7015716333DF564C9B8FCD2D66017BA0"/>
    <w:rsid w:val="00221184"/>
  </w:style>
  <w:style w:type="paragraph" w:customStyle="1" w:styleId="EF6CB23AE7C6594BBAE245D9494D5654">
    <w:name w:val="EF6CB23AE7C6594BBAE245D9494D5654"/>
    <w:rsid w:val="00221184"/>
  </w:style>
  <w:style w:type="paragraph" w:customStyle="1" w:styleId="0B7C7F549829F7439BD2D176AEF632E8">
    <w:name w:val="0B7C7F549829F7439BD2D176AEF632E8"/>
    <w:rsid w:val="00221184"/>
  </w:style>
  <w:style w:type="paragraph" w:customStyle="1" w:styleId="6B7DEDF75C350445B21BDE7158BB6E91">
    <w:name w:val="6B7DEDF75C350445B21BDE7158BB6E91"/>
    <w:rsid w:val="00221184"/>
  </w:style>
  <w:style w:type="paragraph" w:customStyle="1" w:styleId="68DFAE100EF3A5408A73611845A95788">
    <w:name w:val="68DFAE100EF3A5408A73611845A95788"/>
    <w:rsid w:val="00221184"/>
  </w:style>
  <w:style w:type="paragraph" w:customStyle="1" w:styleId="D1B0E25DEF2D114A93425839CDDC0C9A">
    <w:name w:val="D1B0E25DEF2D114A93425839CDDC0C9A"/>
    <w:rsid w:val="00221184"/>
  </w:style>
  <w:style w:type="paragraph" w:customStyle="1" w:styleId="E18B44D49A345F4A8BB018ED39953A83">
    <w:name w:val="E18B44D49A345F4A8BB018ED39953A83"/>
    <w:rsid w:val="00221184"/>
  </w:style>
  <w:style w:type="paragraph" w:customStyle="1" w:styleId="96CBADD5F528034B8B3219099919F54F">
    <w:name w:val="96CBADD5F528034B8B3219099919F54F"/>
    <w:rsid w:val="00221184"/>
  </w:style>
  <w:style w:type="paragraph" w:customStyle="1" w:styleId="82FE12A09F5ECC4C9139B2105F388004">
    <w:name w:val="82FE12A09F5ECC4C9139B2105F388004"/>
    <w:rsid w:val="00221184"/>
  </w:style>
  <w:style w:type="paragraph" w:customStyle="1" w:styleId="D5FBE56D3C295346B498C1A20E56C316">
    <w:name w:val="D5FBE56D3C295346B498C1A20E56C316"/>
    <w:rsid w:val="00221184"/>
  </w:style>
  <w:style w:type="paragraph" w:customStyle="1" w:styleId="B1C3C1303336F64AB03959EAF0A31753">
    <w:name w:val="B1C3C1303336F64AB03959EAF0A31753"/>
    <w:rsid w:val="00221184"/>
  </w:style>
  <w:style w:type="paragraph" w:customStyle="1" w:styleId="0D33D2E909D539458BDEE71B4F315B55">
    <w:name w:val="0D33D2E909D539458BDEE71B4F315B55"/>
    <w:rsid w:val="00221184"/>
  </w:style>
  <w:style w:type="paragraph" w:customStyle="1" w:styleId="04C1EE210BE04D42B1E60858B26BF601">
    <w:name w:val="04C1EE210BE04D42B1E60858B26BF601"/>
    <w:rsid w:val="00221184"/>
  </w:style>
  <w:style w:type="paragraph" w:customStyle="1" w:styleId="838B1473FF99FD498199324220B917C6">
    <w:name w:val="838B1473FF99FD498199324220B917C6"/>
    <w:rsid w:val="00221184"/>
  </w:style>
  <w:style w:type="paragraph" w:customStyle="1" w:styleId="BC3DDAD69C1B7B409097C00F447EB797">
    <w:name w:val="BC3DDAD69C1B7B409097C00F447EB797"/>
    <w:rsid w:val="00221184"/>
  </w:style>
  <w:style w:type="paragraph" w:customStyle="1" w:styleId="635DBEC59DA94A4BA1E76EA6BF00E031">
    <w:name w:val="635DBEC59DA94A4BA1E76EA6BF00E031"/>
    <w:rsid w:val="00221184"/>
  </w:style>
  <w:style w:type="paragraph" w:customStyle="1" w:styleId="6274B62DB79A6D43AE66C20180E556D7">
    <w:name w:val="6274B62DB79A6D43AE66C20180E556D7"/>
    <w:rsid w:val="00221184"/>
  </w:style>
  <w:style w:type="paragraph" w:customStyle="1" w:styleId="6E3A3D9CB8760548B512BAFE88400F9A">
    <w:name w:val="6E3A3D9CB8760548B512BAFE88400F9A"/>
    <w:rsid w:val="00221184"/>
  </w:style>
  <w:style w:type="paragraph" w:customStyle="1" w:styleId="D710E3B131108344835E29F053B359F8">
    <w:name w:val="D710E3B131108344835E29F053B359F8"/>
    <w:rsid w:val="00221184"/>
  </w:style>
  <w:style w:type="paragraph" w:customStyle="1" w:styleId="C56DA680F97F7F48ABD029BCDD4E89B2">
    <w:name w:val="C56DA680F97F7F48ABD029BCDD4E89B2"/>
    <w:rsid w:val="00221184"/>
  </w:style>
  <w:style w:type="paragraph" w:customStyle="1" w:styleId="DFA32F375C79884AB042A4EE1621BF50">
    <w:name w:val="DFA32F375C79884AB042A4EE1621BF50"/>
    <w:rsid w:val="00221184"/>
  </w:style>
  <w:style w:type="paragraph" w:customStyle="1" w:styleId="910C342EB8E2D64299DE433AEC9A819F">
    <w:name w:val="910C342EB8E2D64299DE433AEC9A819F"/>
    <w:rsid w:val="00221184"/>
  </w:style>
  <w:style w:type="paragraph" w:customStyle="1" w:styleId="212BDBE091F1ED4CB0AB22E6D6B45464">
    <w:name w:val="212BDBE091F1ED4CB0AB22E6D6B45464"/>
    <w:rsid w:val="00221184"/>
  </w:style>
  <w:style w:type="paragraph" w:customStyle="1" w:styleId="0C62259BEB350649AE4A213E9FA815A6">
    <w:name w:val="0C62259BEB350649AE4A213E9FA815A6"/>
    <w:rsid w:val="00221184"/>
  </w:style>
  <w:style w:type="paragraph" w:customStyle="1" w:styleId="A0554C6DFDC48941978F655907A474F0">
    <w:name w:val="A0554C6DFDC48941978F655907A474F0"/>
    <w:rsid w:val="00221184"/>
  </w:style>
  <w:style w:type="paragraph" w:customStyle="1" w:styleId="DB2B2F13EB9EBF44A19AB84A4B9B8BAF">
    <w:name w:val="DB2B2F13EB9EBF44A19AB84A4B9B8BAF"/>
    <w:rsid w:val="00221184"/>
  </w:style>
  <w:style w:type="paragraph" w:customStyle="1" w:styleId="AA4502F09402414E96E613870CBCA902">
    <w:name w:val="AA4502F09402414E96E613870CBCA902"/>
    <w:rsid w:val="00221184"/>
  </w:style>
  <w:style w:type="paragraph" w:customStyle="1" w:styleId="5E1476BC78126B4D8D60B66A4B11F99E">
    <w:name w:val="5E1476BC78126B4D8D60B66A4B11F99E"/>
    <w:rsid w:val="00221184"/>
  </w:style>
  <w:style w:type="paragraph" w:customStyle="1" w:styleId="2B905E395D591C4EBE045A50196720E7">
    <w:name w:val="2B905E395D591C4EBE045A50196720E7"/>
    <w:rsid w:val="00221184"/>
  </w:style>
  <w:style w:type="paragraph" w:customStyle="1" w:styleId="8B47EA582F35944B825DD1DD96A7051F">
    <w:name w:val="8B47EA582F35944B825DD1DD96A7051F"/>
    <w:rsid w:val="00221184"/>
  </w:style>
  <w:style w:type="paragraph" w:customStyle="1" w:styleId="FABA31785F948A40A464EEDA661A18C7">
    <w:name w:val="FABA31785F948A40A464EEDA661A18C7"/>
    <w:rsid w:val="00221184"/>
  </w:style>
  <w:style w:type="paragraph" w:customStyle="1" w:styleId="45A905C58BBD2C48B28BDA61535628FF">
    <w:name w:val="45A905C58BBD2C48B28BDA61535628FF"/>
    <w:rsid w:val="00221184"/>
  </w:style>
  <w:style w:type="paragraph" w:customStyle="1" w:styleId="90EF8472836AB54BB9ACA783735D0826">
    <w:name w:val="90EF8472836AB54BB9ACA783735D0826"/>
    <w:rsid w:val="00221184"/>
  </w:style>
  <w:style w:type="paragraph" w:customStyle="1" w:styleId="FEE41BAF0430B747935FF68BAE2191BC">
    <w:name w:val="FEE41BAF0430B747935FF68BAE2191BC"/>
    <w:rsid w:val="00221184"/>
  </w:style>
  <w:style w:type="paragraph" w:customStyle="1" w:styleId="34817FEAFA0F5342B820368AAC1D8C44">
    <w:name w:val="34817FEAFA0F5342B820368AAC1D8C44"/>
    <w:rsid w:val="00221184"/>
  </w:style>
  <w:style w:type="paragraph" w:customStyle="1" w:styleId="69C9BB71F8A9A4428C687A8F4B4C86F8">
    <w:name w:val="69C9BB71F8A9A4428C687A8F4B4C86F8"/>
    <w:rsid w:val="00221184"/>
  </w:style>
  <w:style w:type="paragraph" w:customStyle="1" w:styleId="8161F8FD69C05A428AD1D021FEBB0E5C">
    <w:name w:val="8161F8FD69C05A428AD1D021FEBB0E5C"/>
    <w:rsid w:val="00221184"/>
  </w:style>
  <w:style w:type="paragraph" w:customStyle="1" w:styleId="BE262C0E9ACF9D4CBACECCEB0B716695">
    <w:name w:val="BE262C0E9ACF9D4CBACECCEB0B716695"/>
    <w:rsid w:val="00221184"/>
  </w:style>
  <w:style w:type="paragraph" w:customStyle="1" w:styleId="B4E3965DC674F14EABD6C34626A3925D">
    <w:name w:val="B4E3965DC674F14EABD6C34626A3925D"/>
    <w:rsid w:val="00221184"/>
  </w:style>
  <w:style w:type="paragraph" w:customStyle="1" w:styleId="1B257D9E9BD69C4A94298A8EFBC288A1">
    <w:name w:val="1B257D9E9BD69C4A94298A8EFBC288A1"/>
    <w:rsid w:val="00221184"/>
  </w:style>
  <w:style w:type="paragraph" w:customStyle="1" w:styleId="2E910AFF2FBE2245BF05B7D320552AEC">
    <w:name w:val="2E910AFF2FBE2245BF05B7D320552AEC"/>
    <w:rsid w:val="00221184"/>
  </w:style>
  <w:style w:type="paragraph" w:customStyle="1" w:styleId="0A12F36DDD76B04CAFD9DD71962DFDDD">
    <w:name w:val="0A12F36DDD76B04CAFD9DD71962DFDDD"/>
    <w:rsid w:val="00221184"/>
  </w:style>
  <w:style w:type="paragraph" w:customStyle="1" w:styleId="E567CF256F384A4288848E3B42B1EAFE">
    <w:name w:val="E567CF256F384A4288848E3B42B1EAFE"/>
    <w:rsid w:val="00221184"/>
  </w:style>
  <w:style w:type="paragraph" w:customStyle="1" w:styleId="EF2946FEEFD23A46AEC4457A8BAC7EA3">
    <w:name w:val="EF2946FEEFD23A46AEC4457A8BAC7EA3"/>
    <w:rsid w:val="00221184"/>
  </w:style>
  <w:style w:type="paragraph" w:customStyle="1" w:styleId="952EEB12CE7D0B43BD7F3F8CE0FCD648">
    <w:name w:val="952EEB12CE7D0B43BD7F3F8CE0FCD648"/>
    <w:rsid w:val="00221184"/>
  </w:style>
  <w:style w:type="paragraph" w:customStyle="1" w:styleId="128B9B3335639248A794C8057DB6C81E">
    <w:name w:val="128B9B3335639248A794C8057DB6C81E"/>
    <w:rsid w:val="00221184"/>
  </w:style>
  <w:style w:type="paragraph" w:customStyle="1" w:styleId="D0BB74EA5B8C6C438DE992CB01E4F3F2">
    <w:name w:val="D0BB74EA5B8C6C438DE992CB01E4F3F2"/>
    <w:rsid w:val="00221184"/>
  </w:style>
  <w:style w:type="paragraph" w:customStyle="1" w:styleId="201A65094BA9F045B45B13E7C36BA453">
    <w:name w:val="201A65094BA9F045B45B13E7C36BA453"/>
    <w:rsid w:val="00221184"/>
  </w:style>
  <w:style w:type="paragraph" w:customStyle="1" w:styleId="2F29DE0585909544ABD164739CF95967">
    <w:name w:val="2F29DE0585909544ABD164739CF95967"/>
    <w:rsid w:val="00221184"/>
  </w:style>
  <w:style w:type="paragraph" w:customStyle="1" w:styleId="FCFA3B59A38B3D478ACF9613CC1B0CE3">
    <w:name w:val="FCFA3B59A38B3D478ACF9613CC1B0CE3"/>
    <w:rsid w:val="00221184"/>
  </w:style>
  <w:style w:type="paragraph" w:customStyle="1" w:styleId="9B51B5C24D453444AFC59D82224302E9">
    <w:name w:val="9B51B5C24D453444AFC59D82224302E9"/>
    <w:rsid w:val="00221184"/>
  </w:style>
  <w:style w:type="paragraph" w:customStyle="1" w:styleId="6483A6D17D5D1E4A83AD0E36ABC1792F">
    <w:name w:val="6483A6D17D5D1E4A83AD0E36ABC1792F"/>
    <w:rsid w:val="00221184"/>
  </w:style>
  <w:style w:type="paragraph" w:customStyle="1" w:styleId="BA98BA2745F6254497B71C7EB5FA710E">
    <w:name w:val="BA98BA2745F6254497B71C7EB5FA710E"/>
    <w:rsid w:val="00221184"/>
  </w:style>
  <w:style w:type="paragraph" w:customStyle="1" w:styleId="21E9BED61DDC5345812C9D0378DA833C">
    <w:name w:val="21E9BED61DDC5345812C9D0378DA833C"/>
    <w:rsid w:val="00221184"/>
  </w:style>
  <w:style w:type="paragraph" w:customStyle="1" w:styleId="25DFDD9570FC404DA143FA43303351B2">
    <w:name w:val="25DFDD9570FC404DA143FA43303351B2"/>
    <w:rsid w:val="00221184"/>
  </w:style>
  <w:style w:type="paragraph" w:customStyle="1" w:styleId="CC1106C2A5FD5041B293A8FE18F5518D">
    <w:name w:val="CC1106C2A5FD5041B293A8FE18F5518D"/>
    <w:rsid w:val="00221184"/>
  </w:style>
  <w:style w:type="paragraph" w:customStyle="1" w:styleId="F2406D48DA624C4AA5A66663F4297BDB">
    <w:name w:val="F2406D48DA624C4AA5A66663F4297BDB"/>
    <w:rsid w:val="00221184"/>
  </w:style>
  <w:style w:type="paragraph" w:customStyle="1" w:styleId="81988E1FCE5EB845BB8D1FB7A8851628">
    <w:name w:val="81988E1FCE5EB845BB8D1FB7A8851628"/>
    <w:rsid w:val="00221184"/>
  </w:style>
  <w:style w:type="paragraph" w:customStyle="1" w:styleId="79803C5290F57D4E8F8C551197A352CB">
    <w:name w:val="79803C5290F57D4E8F8C551197A352CB"/>
    <w:rsid w:val="00221184"/>
  </w:style>
  <w:style w:type="paragraph" w:customStyle="1" w:styleId="04D169BA0B33A545A9AD52BFC571F065">
    <w:name w:val="04D169BA0B33A545A9AD52BFC571F065"/>
    <w:rsid w:val="00221184"/>
  </w:style>
  <w:style w:type="paragraph" w:customStyle="1" w:styleId="9E75F0CE56592940B262DAC1FAD9DB14">
    <w:name w:val="9E75F0CE56592940B262DAC1FAD9DB14"/>
    <w:rsid w:val="00221184"/>
  </w:style>
  <w:style w:type="paragraph" w:customStyle="1" w:styleId="69AF537AE8D743449ADBFCB47A333D52">
    <w:name w:val="69AF537AE8D743449ADBFCB47A333D52"/>
    <w:rsid w:val="00221184"/>
  </w:style>
  <w:style w:type="paragraph" w:customStyle="1" w:styleId="377E36F019BAEE44814A7ABAA1D1A655">
    <w:name w:val="377E36F019BAEE44814A7ABAA1D1A655"/>
    <w:rsid w:val="00221184"/>
  </w:style>
  <w:style w:type="paragraph" w:customStyle="1" w:styleId="7919942E120D15418B02DC0E9357A5CF">
    <w:name w:val="7919942E120D15418B02DC0E9357A5CF"/>
    <w:rsid w:val="00221184"/>
  </w:style>
  <w:style w:type="paragraph" w:customStyle="1" w:styleId="4E614DC43667C2498CA48DD67D560114">
    <w:name w:val="4E614DC43667C2498CA48DD67D560114"/>
    <w:rsid w:val="00221184"/>
  </w:style>
  <w:style w:type="paragraph" w:customStyle="1" w:styleId="2A939188340C9A4494AED76E614FDD7E">
    <w:name w:val="2A939188340C9A4494AED76E614FDD7E"/>
    <w:rsid w:val="00221184"/>
  </w:style>
  <w:style w:type="paragraph" w:customStyle="1" w:styleId="392A5E589773064093D8BA3C7780EDFB">
    <w:name w:val="392A5E589773064093D8BA3C7780EDFB"/>
    <w:rsid w:val="00221184"/>
  </w:style>
  <w:style w:type="paragraph" w:customStyle="1" w:styleId="A6BD3EF2FEE6714EBABA90BB8F778EFA">
    <w:name w:val="A6BD3EF2FEE6714EBABA90BB8F778EFA"/>
    <w:rsid w:val="00221184"/>
  </w:style>
  <w:style w:type="paragraph" w:customStyle="1" w:styleId="FE1D1032627B6D40BCAE75B7AC56498F">
    <w:name w:val="FE1D1032627B6D40BCAE75B7AC56498F"/>
    <w:rsid w:val="00221184"/>
  </w:style>
  <w:style w:type="paragraph" w:customStyle="1" w:styleId="158E869178DB0C4393B6CB803566DA88">
    <w:name w:val="158E869178DB0C4393B6CB803566DA88"/>
    <w:rsid w:val="00221184"/>
  </w:style>
  <w:style w:type="paragraph" w:customStyle="1" w:styleId="AE10FAC66CDC4B4F9AFF76E01CB8C868">
    <w:name w:val="AE10FAC66CDC4B4F9AFF76E01CB8C868"/>
    <w:rsid w:val="00221184"/>
  </w:style>
  <w:style w:type="paragraph" w:customStyle="1" w:styleId="14786C15000D744F887FEC6B529B3809">
    <w:name w:val="14786C15000D744F887FEC6B529B3809"/>
    <w:rsid w:val="00221184"/>
  </w:style>
  <w:style w:type="paragraph" w:customStyle="1" w:styleId="98A3A83207A8554BA5E6AA85018A25F4">
    <w:name w:val="98A3A83207A8554BA5E6AA85018A25F4"/>
    <w:rsid w:val="00221184"/>
  </w:style>
  <w:style w:type="paragraph" w:customStyle="1" w:styleId="BFE1DBEA8EE4B445A8E34D7C9BB99CBA">
    <w:name w:val="BFE1DBEA8EE4B445A8E34D7C9BB99CBA"/>
    <w:rsid w:val="00221184"/>
  </w:style>
  <w:style w:type="paragraph" w:customStyle="1" w:styleId="CF2E2393794AD94E8C280D8DEB3D9D5B">
    <w:name w:val="CF2E2393794AD94E8C280D8DEB3D9D5B"/>
    <w:rsid w:val="00221184"/>
  </w:style>
  <w:style w:type="paragraph" w:customStyle="1" w:styleId="FDBD1E523123EF40AA415009CD298751">
    <w:name w:val="FDBD1E523123EF40AA415009CD298751"/>
    <w:rsid w:val="00221184"/>
  </w:style>
  <w:style w:type="paragraph" w:customStyle="1" w:styleId="922C9E775C88444E91CF2D78F875067B">
    <w:name w:val="922C9E775C88444E91CF2D78F875067B"/>
    <w:rsid w:val="00221184"/>
  </w:style>
  <w:style w:type="paragraph" w:customStyle="1" w:styleId="89007D2D8F385A49B27CDCE05BAD8C75">
    <w:name w:val="89007D2D8F385A49B27CDCE05BAD8C75"/>
    <w:rsid w:val="00221184"/>
  </w:style>
  <w:style w:type="paragraph" w:customStyle="1" w:styleId="7841E490AC4C514BB70160E72B67C8EB">
    <w:name w:val="7841E490AC4C514BB70160E72B67C8EB"/>
    <w:rsid w:val="00221184"/>
  </w:style>
  <w:style w:type="paragraph" w:customStyle="1" w:styleId="2F7078DD6647844996D0D9F17AE8E1FB">
    <w:name w:val="2F7078DD6647844996D0D9F17AE8E1FB"/>
    <w:rsid w:val="00221184"/>
  </w:style>
  <w:style w:type="paragraph" w:customStyle="1" w:styleId="1C9816EFB01FAA45A4DEADD3E004FD0A">
    <w:name w:val="1C9816EFB01FAA45A4DEADD3E004FD0A"/>
    <w:rsid w:val="00221184"/>
  </w:style>
  <w:style w:type="paragraph" w:customStyle="1" w:styleId="BE2BD63B30B5F448B0B3694A52B51CA8">
    <w:name w:val="BE2BD63B30B5F448B0B3694A52B51CA8"/>
    <w:rsid w:val="00221184"/>
  </w:style>
  <w:style w:type="paragraph" w:customStyle="1" w:styleId="1D94868A62B9B4468B5FEB9A70081FE1">
    <w:name w:val="1D94868A62B9B4468B5FEB9A70081FE1"/>
    <w:rsid w:val="00221184"/>
  </w:style>
  <w:style w:type="paragraph" w:customStyle="1" w:styleId="A462C672773B894DA1D8B88CF80B6A61">
    <w:name w:val="A462C672773B894DA1D8B88CF80B6A61"/>
    <w:rsid w:val="00221184"/>
  </w:style>
  <w:style w:type="paragraph" w:customStyle="1" w:styleId="756F7534911D3F43B22C460DC869D0D0">
    <w:name w:val="756F7534911D3F43B22C460DC869D0D0"/>
    <w:rsid w:val="00221184"/>
  </w:style>
  <w:style w:type="paragraph" w:customStyle="1" w:styleId="31D36EBC9DEC5540A7380D1CDE5557B0">
    <w:name w:val="31D36EBC9DEC5540A7380D1CDE5557B0"/>
    <w:rsid w:val="00221184"/>
  </w:style>
  <w:style w:type="paragraph" w:customStyle="1" w:styleId="2B8274BF9E26F8458CEDFE7167FB8239">
    <w:name w:val="2B8274BF9E26F8458CEDFE7167FB8239"/>
    <w:rsid w:val="00221184"/>
  </w:style>
  <w:style w:type="paragraph" w:customStyle="1" w:styleId="D04556B7581AE349AC5720B0EDBD45AC">
    <w:name w:val="D04556B7581AE349AC5720B0EDBD45AC"/>
    <w:rsid w:val="00221184"/>
  </w:style>
  <w:style w:type="paragraph" w:customStyle="1" w:styleId="923273F9CC66514A83088E92E343E36D">
    <w:name w:val="923273F9CC66514A83088E92E343E36D"/>
    <w:rsid w:val="00221184"/>
  </w:style>
  <w:style w:type="paragraph" w:customStyle="1" w:styleId="8B93B5494495B84C8560BD0EC488D707">
    <w:name w:val="8B93B5494495B84C8560BD0EC488D707"/>
    <w:rsid w:val="00221184"/>
  </w:style>
  <w:style w:type="paragraph" w:customStyle="1" w:styleId="162FBDEE40251D45B018E19FDE443368">
    <w:name w:val="162FBDEE40251D45B018E19FDE443368"/>
    <w:rsid w:val="00221184"/>
  </w:style>
  <w:style w:type="paragraph" w:customStyle="1" w:styleId="C1CA8CB003E208489EED8BB8C371E799">
    <w:name w:val="C1CA8CB003E208489EED8BB8C371E799"/>
    <w:rsid w:val="00221184"/>
  </w:style>
  <w:style w:type="paragraph" w:customStyle="1" w:styleId="677C77C45B2C39459C03F1DA9589EDC0">
    <w:name w:val="677C77C45B2C39459C03F1DA9589EDC0"/>
    <w:rsid w:val="00221184"/>
  </w:style>
  <w:style w:type="paragraph" w:customStyle="1" w:styleId="DAA6C8664CA13A498A24F41B7884578C">
    <w:name w:val="DAA6C8664CA13A498A24F41B7884578C"/>
    <w:rsid w:val="00221184"/>
  </w:style>
  <w:style w:type="paragraph" w:customStyle="1" w:styleId="A67E57D3E161EE448616007566AF1E18">
    <w:name w:val="A67E57D3E161EE448616007566AF1E18"/>
    <w:rsid w:val="00221184"/>
  </w:style>
  <w:style w:type="paragraph" w:customStyle="1" w:styleId="30F46587E8547845878A8145BF8756E9">
    <w:name w:val="30F46587E8547845878A8145BF8756E9"/>
    <w:rsid w:val="00221184"/>
  </w:style>
  <w:style w:type="paragraph" w:customStyle="1" w:styleId="DC1C6AA08F6AE344B699B98895EA18A3">
    <w:name w:val="DC1C6AA08F6AE344B699B98895EA18A3"/>
    <w:rsid w:val="00221184"/>
  </w:style>
  <w:style w:type="paragraph" w:customStyle="1" w:styleId="3B66E6E7B91F924D8C5999D542262074">
    <w:name w:val="3B66E6E7B91F924D8C5999D542262074"/>
    <w:rsid w:val="00221184"/>
  </w:style>
  <w:style w:type="paragraph" w:customStyle="1" w:styleId="F59A14AAB7A5A844946E45050C7B50C0">
    <w:name w:val="F59A14AAB7A5A844946E45050C7B50C0"/>
    <w:rsid w:val="00221184"/>
  </w:style>
  <w:style w:type="paragraph" w:customStyle="1" w:styleId="2DA0185D788FFB43BDE1495686257251">
    <w:name w:val="2DA0185D788FFB43BDE1495686257251"/>
    <w:rsid w:val="00221184"/>
  </w:style>
  <w:style w:type="paragraph" w:customStyle="1" w:styleId="E4298E7D34658444981375610E5C7D67">
    <w:name w:val="E4298E7D34658444981375610E5C7D67"/>
    <w:rsid w:val="00221184"/>
  </w:style>
  <w:style w:type="paragraph" w:customStyle="1" w:styleId="C83F3EF9385B414CA8AD4433A797F80E">
    <w:name w:val="C83F3EF9385B414CA8AD4433A797F80E"/>
    <w:rsid w:val="00221184"/>
  </w:style>
  <w:style w:type="paragraph" w:customStyle="1" w:styleId="66D62A1B6575164CA2B264F14AD131C0">
    <w:name w:val="66D62A1B6575164CA2B264F14AD131C0"/>
    <w:rsid w:val="00221184"/>
  </w:style>
  <w:style w:type="paragraph" w:customStyle="1" w:styleId="1EAC7BB587222243A7949CBB6B557826">
    <w:name w:val="1EAC7BB587222243A7949CBB6B557826"/>
    <w:rsid w:val="00221184"/>
  </w:style>
  <w:style w:type="paragraph" w:customStyle="1" w:styleId="236D9576A2D5444D83F5B48EB5CEB313">
    <w:name w:val="236D9576A2D5444D83F5B48EB5CEB313"/>
    <w:rsid w:val="00221184"/>
  </w:style>
  <w:style w:type="paragraph" w:customStyle="1" w:styleId="1000A97A6B630D448EA4B8B4B43DE9B7">
    <w:name w:val="1000A97A6B630D448EA4B8B4B43DE9B7"/>
    <w:rsid w:val="00221184"/>
  </w:style>
  <w:style w:type="paragraph" w:customStyle="1" w:styleId="9BA890C8FEFE0943855E3227DDF7706C">
    <w:name w:val="9BA890C8FEFE0943855E3227DDF7706C"/>
    <w:rsid w:val="00221184"/>
  </w:style>
  <w:style w:type="paragraph" w:customStyle="1" w:styleId="F1E0958D998ABD40BB5F07161B109319">
    <w:name w:val="F1E0958D998ABD40BB5F07161B109319"/>
    <w:rsid w:val="00221184"/>
  </w:style>
  <w:style w:type="paragraph" w:customStyle="1" w:styleId="E739CFC21FFED54098F2DC299C5D6581">
    <w:name w:val="E739CFC21FFED54098F2DC299C5D6581"/>
    <w:rsid w:val="00221184"/>
  </w:style>
  <w:style w:type="paragraph" w:customStyle="1" w:styleId="A4BA2216AC421A4D8DA16A0BB15B0B4A">
    <w:name w:val="A4BA2216AC421A4D8DA16A0BB15B0B4A"/>
    <w:rsid w:val="00221184"/>
  </w:style>
  <w:style w:type="paragraph" w:customStyle="1" w:styleId="9553C788BB6ED9439643FE64B941A8C3">
    <w:name w:val="9553C788BB6ED9439643FE64B941A8C3"/>
    <w:rsid w:val="00221184"/>
  </w:style>
  <w:style w:type="paragraph" w:customStyle="1" w:styleId="104ACEDCC11F1744B82CEEF07A7D38F2">
    <w:name w:val="104ACEDCC11F1744B82CEEF07A7D38F2"/>
    <w:rsid w:val="00221184"/>
  </w:style>
  <w:style w:type="paragraph" w:customStyle="1" w:styleId="B37956530CC44B4BBCC5F60486DBBB2C">
    <w:name w:val="B37956530CC44B4BBCC5F60486DBBB2C"/>
    <w:rsid w:val="00221184"/>
  </w:style>
  <w:style w:type="paragraph" w:customStyle="1" w:styleId="621B50D94C5910438AC4686AFEDE76A7">
    <w:name w:val="621B50D94C5910438AC4686AFEDE76A7"/>
    <w:rsid w:val="00221184"/>
  </w:style>
  <w:style w:type="paragraph" w:customStyle="1" w:styleId="89BBDE494D5D0E4E9B33AD6E62B3002A">
    <w:name w:val="89BBDE494D5D0E4E9B33AD6E62B3002A"/>
    <w:rsid w:val="00221184"/>
  </w:style>
  <w:style w:type="paragraph" w:customStyle="1" w:styleId="5999BDAD69BA85428FE7324AEEEDF6F5">
    <w:name w:val="5999BDAD69BA85428FE7324AEEEDF6F5"/>
    <w:rsid w:val="00221184"/>
  </w:style>
  <w:style w:type="paragraph" w:customStyle="1" w:styleId="80C4940B5CA9934CA388BE9D96BEA8F8">
    <w:name w:val="80C4940B5CA9934CA388BE9D96BEA8F8"/>
    <w:rsid w:val="00221184"/>
  </w:style>
  <w:style w:type="paragraph" w:customStyle="1" w:styleId="7A28F83146DA0F4AA6610C4EBF8C2C62">
    <w:name w:val="7A28F83146DA0F4AA6610C4EBF8C2C62"/>
    <w:rsid w:val="00221184"/>
  </w:style>
  <w:style w:type="paragraph" w:customStyle="1" w:styleId="CDFDCD8E9F076E4AA6824C19D78A1B30">
    <w:name w:val="CDFDCD8E9F076E4AA6824C19D78A1B30"/>
    <w:rsid w:val="00221184"/>
  </w:style>
  <w:style w:type="paragraph" w:customStyle="1" w:styleId="29661FA1F7DAA34D99FCC9878BA793EC">
    <w:name w:val="29661FA1F7DAA34D99FCC9878BA793EC"/>
    <w:rsid w:val="00221184"/>
  </w:style>
  <w:style w:type="paragraph" w:customStyle="1" w:styleId="BA25498D48BB56479988434F0A287F72">
    <w:name w:val="BA25498D48BB56479988434F0A287F72"/>
    <w:rsid w:val="00221184"/>
  </w:style>
  <w:style w:type="paragraph" w:customStyle="1" w:styleId="D8C96918C8E2CE4AA362CE4AB47C3FAC">
    <w:name w:val="D8C96918C8E2CE4AA362CE4AB47C3FAC"/>
    <w:rsid w:val="00221184"/>
  </w:style>
  <w:style w:type="paragraph" w:customStyle="1" w:styleId="47580CD87DF717459B866735998E210F">
    <w:name w:val="47580CD87DF717459B866735998E210F"/>
    <w:rsid w:val="00221184"/>
  </w:style>
  <w:style w:type="paragraph" w:customStyle="1" w:styleId="DD5BF3676991A44B9B0D7AC7695ABCBE">
    <w:name w:val="DD5BF3676991A44B9B0D7AC7695ABCBE"/>
    <w:rsid w:val="00221184"/>
  </w:style>
  <w:style w:type="paragraph" w:customStyle="1" w:styleId="58940554D9D94D42896767DDCEBBE57D">
    <w:name w:val="58940554D9D94D42896767DDCEBBE57D"/>
    <w:rsid w:val="00221184"/>
  </w:style>
  <w:style w:type="paragraph" w:customStyle="1" w:styleId="206E047C18C55D4CBE5F328298F21987">
    <w:name w:val="206E047C18C55D4CBE5F328298F21987"/>
    <w:rsid w:val="00221184"/>
  </w:style>
  <w:style w:type="paragraph" w:customStyle="1" w:styleId="836C1F64F6935E429E6235E646C9069B">
    <w:name w:val="836C1F64F6935E429E6235E646C9069B"/>
    <w:rsid w:val="00221184"/>
  </w:style>
  <w:style w:type="paragraph" w:customStyle="1" w:styleId="591CCA8A57D91B4F9DE1B9E85B1B4C61">
    <w:name w:val="591CCA8A57D91B4F9DE1B9E85B1B4C61"/>
    <w:rsid w:val="00221184"/>
  </w:style>
  <w:style w:type="paragraph" w:customStyle="1" w:styleId="A8EA23D62E701B40B24A99E4C91130DC">
    <w:name w:val="A8EA23D62E701B40B24A99E4C91130DC"/>
    <w:rsid w:val="00221184"/>
  </w:style>
  <w:style w:type="paragraph" w:customStyle="1" w:styleId="F8624BE689E3214F92F3A72A0D4568C7">
    <w:name w:val="F8624BE689E3214F92F3A72A0D4568C7"/>
    <w:rsid w:val="00221184"/>
  </w:style>
  <w:style w:type="paragraph" w:customStyle="1" w:styleId="BBAD8BC582E1114BB24724159C1CACA4">
    <w:name w:val="BBAD8BC582E1114BB24724159C1CACA4"/>
    <w:rsid w:val="00221184"/>
  </w:style>
  <w:style w:type="paragraph" w:customStyle="1" w:styleId="70F3C8B4B548E348B5F3C50CB657C75F">
    <w:name w:val="70F3C8B4B548E348B5F3C50CB657C75F"/>
    <w:rsid w:val="00221184"/>
  </w:style>
  <w:style w:type="paragraph" w:customStyle="1" w:styleId="ECA88DFA30387A40B81A33F97A2029B2">
    <w:name w:val="ECA88DFA30387A40B81A33F97A2029B2"/>
    <w:rsid w:val="00221184"/>
  </w:style>
  <w:style w:type="paragraph" w:customStyle="1" w:styleId="47C7B6B46AF0CB4BA8C78153B5367F7F">
    <w:name w:val="47C7B6B46AF0CB4BA8C78153B5367F7F"/>
    <w:rsid w:val="00221184"/>
  </w:style>
  <w:style w:type="paragraph" w:customStyle="1" w:styleId="A37207F67228654C92880F223B34F0B8">
    <w:name w:val="A37207F67228654C92880F223B34F0B8"/>
    <w:rsid w:val="00221184"/>
  </w:style>
  <w:style w:type="paragraph" w:customStyle="1" w:styleId="FE379E2B608BF44E9395D1FB9A2FFB54">
    <w:name w:val="FE379E2B608BF44E9395D1FB9A2FFB54"/>
    <w:rsid w:val="00221184"/>
  </w:style>
  <w:style w:type="paragraph" w:customStyle="1" w:styleId="2212C00B59DC7249973B7D7A39155FD7">
    <w:name w:val="2212C00B59DC7249973B7D7A39155FD7"/>
    <w:rsid w:val="00221184"/>
  </w:style>
  <w:style w:type="paragraph" w:customStyle="1" w:styleId="A40F7EBE5980084B8AECA28786BCE6F9">
    <w:name w:val="A40F7EBE5980084B8AECA28786BCE6F9"/>
    <w:rsid w:val="00221184"/>
  </w:style>
  <w:style w:type="paragraph" w:customStyle="1" w:styleId="39EB3C61C16F084B9A926150E0A63BB3">
    <w:name w:val="39EB3C61C16F084B9A926150E0A63BB3"/>
    <w:rsid w:val="00221184"/>
  </w:style>
  <w:style w:type="paragraph" w:customStyle="1" w:styleId="0522A05FAF2BC2448FB62F0A2FCBBEB5">
    <w:name w:val="0522A05FAF2BC2448FB62F0A2FCBBEB5"/>
    <w:rsid w:val="00221184"/>
  </w:style>
  <w:style w:type="paragraph" w:customStyle="1" w:styleId="ECB059A6299A77409602E5796C339E1F">
    <w:name w:val="ECB059A6299A77409602E5796C339E1F"/>
    <w:rsid w:val="00221184"/>
  </w:style>
  <w:style w:type="paragraph" w:customStyle="1" w:styleId="8303CB9B79C9D3408B321006232F829A">
    <w:name w:val="8303CB9B79C9D3408B321006232F829A"/>
    <w:rsid w:val="00221184"/>
  </w:style>
  <w:style w:type="paragraph" w:customStyle="1" w:styleId="94649260E1E73F4399B6199AD961B220">
    <w:name w:val="94649260E1E73F4399B6199AD961B220"/>
    <w:rsid w:val="00B23944"/>
  </w:style>
  <w:style w:type="paragraph" w:customStyle="1" w:styleId="EF761361FA76634AAD4727E5C846EC74">
    <w:name w:val="EF761361FA76634AAD4727E5C846EC74"/>
    <w:rsid w:val="00B23944"/>
  </w:style>
  <w:style w:type="paragraph" w:customStyle="1" w:styleId="78915B3DDBB9CB47BAB07EA93220BC69">
    <w:name w:val="78915B3DDBB9CB47BAB07EA93220BC69"/>
    <w:rsid w:val="00B23944"/>
  </w:style>
  <w:style w:type="paragraph" w:customStyle="1" w:styleId="54B1E0E12D3C624FAEA030AA1934E0AD">
    <w:name w:val="54B1E0E12D3C624FAEA030AA1934E0AD"/>
    <w:rsid w:val="00B239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chuMas 2025">
  <a:themeElements>
    <a:clrScheme name="SCHuMaS_Farben_20250820">
      <a:dk1>
        <a:sysClr val="windowText" lastClr="000000"/>
      </a:dk1>
      <a:lt1>
        <a:sysClr val="window" lastClr="FFFFFF"/>
      </a:lt1>
      <a:dk2>
        <a:srgbClr val="FF3462"/>
      </a:dk2>
      <a:lt2>
        <a:srgbClr val="E1E4E8"/>
      </a:lt2>
      <a:accent1>
        <a:srgbClr val="4567E0"/>
      </a:accent1>
      <a:accent2>
        <a:srgbClr val="00A084"/>
      </a:accent2>
      <a:accent3>
        <a:srgbClr val="3A4E62"/>
      </a:accent3>
      <a:accent4>
        <a:srgbClr val="FEC921"/>
      </a:accent4>
      <a:accent5>
        <a:srgbClr val="BAC1C8"/>
      </a:accent5>
      <a:accent6>
        <a:srgbClr val="7F8C99"/>
      </a:accent6>
      <a:hlink>
        <a:srgbClr val="000000"/>
      </a:hlink>
      <a:folHlink>
        <a:srgbClr val="000000"/>
      </a:folHlink>
    </a:clrScheme>
    <a:fontScheme name="Aptos (einfach)">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wrap="square" lIns="0" tIns="0" rIns="0" bIns="0" rtlCol="0">
        <a:spAutoFit/>
      </a:bodyPr>
      <a:lstStyle/>
    </a:txDef>
  </a:objectDefaults>
  <a:extraClrSchemeLst/>
  <a:custClrLst>
    <a:custClr name="SchuMaS Blau dunkler 2">
      <a:srgbClr val="2A3F89"/>
    </a:custClr>
    <a:custClr name="SchuMaS Blau dunkler 1">
      <a:srgbClr val="3854B7"/>
    </a:custClr>
    <a:custClr>
      <a:srgbClr val="FFFFFF"/>
    </a:custClr>
    <a:custClr name="SchuMaS Blau 100%">
      <a:srgbClr val="4567E0"/>
    </a:custClr>
    <a:custClr>
      <a:srgbClr val="FFFFFF"/>
    </a:custClr>
    <a:custClr name="SchuMaS Blau 80%">
      <a:srgbClr val="6A85E6"/>
    </a:custClr>
    <a:custClr name="SchuMaS Blau 70%">
      <a:srgbClr val="7D95E9"/>
    </a:custClr>
    <a:custClr name="SchuMaS Blau 40%">
      <a:srgbClr val="B5C2F3"/>
    </a:custClr>
    <a:custClr name="SchuMaS Blau 20%">
      <a:srgbClr val="DAE1F9"/>
    </a:custClr>
    <a:custClr>
      <a:srgbClr val="FFFFFF"/>
    </a:custClr>
    <a:custClr name="SchuMaS Grün dunkler 2">
      <a:srgbClr val="006351"/>
    </a:custClr>
    <a:custClr name="SchuMaS Grün dunkler 1">
      <a:srgbClr val="00836C"/>
    </a:custClr>
    <a:custClr>
      <a:srgbClr val="FFFFFF"/>
    </a:custClr>
    <a:custClr name="SchuMaS Grün 100%">
      <a:srgbClr val="00A084"/>
    </a:custClr>
    <a:custClr>
      <a:srgbClr val="FFFFFF"/>
    </a:custClr>
    <a:custClr name="SchuMaS Grün 70%">
      <a:srgbClr val="4DBCA9"/>
    </a:custClr>
    <a:custClr name="SchuMaS Grün 40%">
      <a:srgbClr val="99D9CE"/>
    </a:custClr>
    <a:custClr name="SchuMaS Grün 20%">
      <a:srgbClr val="CCECE7"/>
    </a:custClr>
    <a:custClr>
      <a:srgbClr val="FFFFFF"/>
    </a:custClr>
    <a:custClr>
      <a:srgbClr val="FFFFFF"/>
    </a:custClr>
    <a:custClr name="SchuMaS Rot dunkler 2">
      <a:srgbClr val="9D203C"/>
    </a:custClr>
    <a:custClr name="SchuMaS Rot dunkler 1">
      <a:srgbClr val="D02A50"/>
    </a:custClr>
    <a:custClr>
      <a:srgbClr val="FFFFFF"/>
    </a:custClr>
    <a:custClr name="SchuMaS Rot 100%">
      <a:srgbClr val="FF3462"/>
    </a:custClr>
    <a:custClr>
      <a:srgbClr val="FFFFFF"/>
    </a:custClr>
    <a:custClr name="SchuMaS Rot 70%">
      <a:srgbClr val="FF7191"/>
    </a:custClr>
    <a:custClr name="SchuMaS Rot 40%">
      <a:srgbClr val="FFAEC0"/>
    </a:custClr>
    <a:custClr name="SchuMaS Rot 20%">
      <a:srgbClr val="FFD6E0"/>
    </a:custClr>
    <a:custClr>
      <a:srgbClr val="FFFFFF"/>
    </a:custClr>
    <a:custClr>
      <a:srgbClr val="FFFFFF"/>
    </a:custClr>
    <a:custClr>
      <a:srgbClr val="FFFFFF"/>
    </a:custClr>
    <a:custClr>
      <a:srgbClr val="FFFFFF"/>
    </a:custClr>
    <a:custClr>
      <a:srgbClr val="FFFFFF"/>
    </a:custClr>
    <a:custClr name="SchuMaS Gelb 100%">
      <a:srgbClr val="FEC921"/>
    </a:custClr>
    <a:custClr>
      <a:srgbClr val="FFFFFF"/>
    </a:custClr>
    <a:custClr name="SchuMaS Gelb 50%">
      <a:srgbClr val="FEE490"/>
    </a:custClr>
    <a:custClr name="SchuMaS Gelb 25%">
      <a:srgbClr val="FFF1C7"/>
    </a:custClr>
    <a:custClr>
      <a:srgbClr val="FFFFFF"/>
    </a:custClr>
    <a:custClr>
      <a:srgbClr val="FFFFFF"/>
    </a:custClr>
    <a:custClr>
      <a:srgbClr val="FFFFFF"/>
    </a:custClr>
    <a:custClr>
      <a:srgbClr val="FFFFFF"/>
    </a:custClr>
    <a:custClr>
      <a:srgbClr val="FFFFFF"/>
    </a:custClr>
    <a:custClr>
      <a:srgbClr val="FFFFFF"/>
    </a:custClr>
    <a:custClr name="SchuMaS Anthrazit 100%">
      <a:srgbClr val="3A4E62"/>
    </a:custClr>
    <a:custClr>
      <a:srgbClr val="FFFFFF"/>
    </a:custClr>
    <a:custClr name="SchuMaS Anthrazit 80%">
      <a:srgbClr val="617181"/>
    </a:custClr>
    <a:custClr name="SchuMaS Anthrazit 65%">
      <a:srgbClr val="7F8C99"/>
    </a:custClr>
    <a:custClr name="SchuMaS Anthrazit 35%">
      <a:srgbClr val="BAC1C8"/>
    </a:custClr>
    <a:custClr name="SchuMaS Anthrazit 15%">
      <a:srgbClr val="E1E4E8"/>
    </a:custClr>
    <a:custClr name="SchuMaS Anthrazit 10%">
      <a:srgbClr val="EBEDEF"/>
    </a:custClr>
  </a:custClrLst>
  <a:extLst>
    <a:ext uri="{05A4C25C-085E-4340-85A3-A5531E510DB2}">
      <thm15:themeFamily xmlns:thm15="http://schemas.microsoft.com/office/thememl/2012/main" name="Präsentation1" id="{E83E64A4-8C75-4C5B-A75C-2AB52164651D}" vid="{80593697-38EA-4B10-9641-A028C9FD6E2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79CC3-2D08-4D39-A725-64F302F1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Werkzeugkasten_Basismodul_Version 1.0251023_SH.dotx</Template>
  <TotalTime>0</TotalTime>
  <Pages>21</Pages>
  <Words>3896</Words>
  <Characters>24545</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Basismodul</vt:lpstr>
    </vt:vector>
  </TitlesOfParts>
  <Company/>
  <LinksUpToDate>false</LinksUpToDate>
  <CharactersWithSpaces>28385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Basismodul</dc:title>
  <dc:subject>Ausgangslage und Ressourcen der Schule</dc:subject>
  <dc:creator>Selma Harms </dc:creator>
  <cp:keywords/>
  <dc:description/>
  <cp:lastModifiedBy>Nina Hitze</cp:lastModifiedBy>
  <cp:revision>4</cp:revision>
  <cp:lastPrinted>2025-11-23T12:09:00Z</cp:lastPrinted>
  <dcterms:created xsi:type="dcterms:W3CDTF">2026-01-08T14:30:00Z</dcterms:created>
  <dcterms:modified xsi:type="dcterms:W3CDTF">2026-01-08T14:34:00Z</dcterms:modified>
  <cp:category>Werkzeugkasten</cp:category>
  <cp:contentStatus>Version 1.0, Dezember 2025</cp:contentStatus>
</cp:coreProperties>
</file>